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6761B" w14:textId="6815E58C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17BA6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78B2F7F" w14:textId="77777777" w:rsidTr="00D62E6E">
        <w:tc>
          <w:tcPr>
            <w:tcW w:w="2800" w:type="dxa"/>
            <w:shd w:val="clear" w:color="auto" w:fill="auto"/>
          </w:tcPr>
          <w:p w14:paraId="4CDDA5AD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E29BCB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23943F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F06CCF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70DB8E97" w14:textId="77777777" w:rsidTr="00D62E6E">
        <w:tc>
          <w:tcPr>
            <w:tcW w:w="2800" w:type="dxa"/>
            <w:shd w:val="clear" w:color="auto" w:fill="auto"/>
          </w:tcPr>
          <w:p w14:paraId="51A9DCFF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C9015E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A41A2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8C13AC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1FA2048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E0BCD" w:rsidRPr="00C14101" w14:paraId="2AD355B4" w14:textId="77777777" w:rsidTr="00F55D9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B53382" w14:textId="77777777" w:rsidR="000E0BCD" w:rsidRPr="00C14101" w:rsidRDefault="000E0BCD" w:rsidP="00F55D9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985FBC3" w14:textId="77777777" w:rsidR="000E0BCD" w:rsidRPr="00C14101" w:rsidRDefault="000E0BCD" w:rsidP="00F55D9A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E0BCD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4183324" w14:textId="77777777" w:rsidR="000E0BCD" w:rsidRPr="00C14101" w:rsidRDefault="000E0BCD" w:rsidP="00F55D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F6EDAFA" w14:textId="77777777" w:rsidR="000E0BCD" w:rsidRPr="00C14101" w:rsidRDefault="000E0BCD" w:rsidP="00F55D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88BACAA" w14:textId="77777777" w:rsidR="00BC121E" w:rsidRPr="00C14101" w:rsidRDefault="000E0BC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293B3446" w14:textId="77777777" w:rsidTr="00D62E6E">
        <w:tc>
          <w:tcPr>
            <w:tcW w:w="2269" w:type="dxa"/>
            <w:shd w:val="clear" w:color="auto" w:fill="auto"/>
          </w:tcPr>
          <w:p w14:paraId="716BBA2A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D1D73E" w14:textId="77777777" w:rsidR="00D62E6E" w:rsidRPr="00D62E6E" w:rsidRDefault="000E0BC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E0B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sprzętu jednorazowego niesterylnego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E0BCD" w:rsidRPr="00D62E6E" w14:paraId="1B5EC269" w14:textId="77777777" w:rsidTr="00F55D9A">
        <w:tc>
          <w:tcPr>
            <w:tcW w:w="2269" w:type="dxa"/>
            <w:shd w:val="clear" w:color="auto" w:fill="auto"/>
          </w:tcPr>
          <w:p w14:paraId="5F513798" w14:textId="77777777" w:rsidR="000E0BCD" w:rsidRPr="00D62E6E" w:rsidRDefault="000E0BCD" w:rsidP="00F55D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CEBE13" w14:textId="77777777" w:rsidR="000E0BCD" w:rsidRPr="00D62E6E" w:rsidRDefault="000E0BCD" w:rsidP="00F55D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E0B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SZP-271-25/25</w:t>
            </w:r>
          </w:p>
        </w:tc>
      </w:tr>
    </w:tbl>
    <w:p w14:paraId="1D54F204" w14:textId="77777777" w:rsidR="00BC121E" w:rsidRDefault="000E0BCD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E0BCD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ED53BF3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0AEB8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569B178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9E3BBED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2CA1A6B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135B0FD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43BD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846B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E1A1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6FB07D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B62C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448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7FAB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C2CBE6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9960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93B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B5D7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B911CAF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9061FF2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6B044D7F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F1DDF06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55983EA" w14:textId="77777777" w:rsidTr="00620E37">
        <w:tc>
          <w:tcPr>
            <w:tcW w:w="2660" w:type="dxa"/>
            <w:shd w:val="clear" w:color="auto" w:fill="auto"/>
          </w:tcPr>
          <w:p w14:paraId="5801B395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4534321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9432753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04868EE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4EE3AC5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25155E8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E0BC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62691A9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91D6B" w14:textId="77777777" w:rsidR="00A84DEE" w:rsidRDefault="00A84DEE">
      <w:r>
        <w:separator/>
      </w:r>
    </w:p>
  </w:endnote>
  <w:endnote w:type="continuationSeparator" w:id="0">
    <w:p w14:paraId="68ADF5A4" w14:textId="77777777" w:rsidR="00A84DEE" w:rsidRDefault="00A84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7CEE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C838F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CDC1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194035F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B39747A">
        <v:line id="_x0000_s1025" style="position:absolute;left:0;text-align:left;z-index:251657728" from="-3.85pt,8.7pt" to="455.15pt,8.7pt"/>
      </w:pict>
    </w:r>
  </w:p>
  <w:p w14:paraId="4652230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67241" w14:textId="77777777" w:rsidR="000E0BCD" w:rsidRDefault="000E0B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355FD" w14:textId="77777777" w:rsidR="00A84DEE" w:rsidRDefault="00A84DEE">
      <w:r>
        <w:separator/>
      </w:r>
    </w:p>
  </w:footnote>
  <w:footnote w:type="continuationSeparator" w:id="0">
    <w:p w14:paraId="67DE8DD2" w14:textId="77777777" w:rsidR="00A84DEE" w:rsidRDefault="00A84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9439C" w14:textId="77777777" w:rsidR="000E0BCD" w:rsidRDefault="000E0B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20FC9" w14:textId="77777777" w:rsidR="000E0BCD" w:rsidRDefault="000E0B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685A0" w14:textId="77777777" w:rsidR="000E0BCD" w:rsidRDefault="000E0B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1840029">
    <w:abstractNumId w:val="13"/>
  </w:num>
  <w:num w:numId="2" w16cid:durableId="644162111">
    <w:abstractNumId w:val="0"/>
  </w:num>
  <w:num w:numId="3" w16cid:durableId="349991061">
    <w:abstractNumId w:val="11"/>
  </w:num>
  <w:num w:numId="4" w16cid:durableId="1523670884">
    <w:abstractNumId w:val="8"/>
  </w:num>
  <w:num w:numId="5" w16cid:durableId="1372151543">
    <w:abstractNumId w:val="7"/>
  </w:num>
  <w:num w:numId="6" w16cid:durableId="1929726162">
    <w:abstractNumId w:val="1"/>
  </w:num>
  <w:num w:numId="7" w16cid:durableId="1400134144">
    <w:abstractNumId w:val="6"/>
  </w:num>
  <w:num w:numId="8" w16cid:durableId="189537877">
    <w:abstractNumId w:val="3"/>
  </w:num>
  <w:num w:numId="9" w16cid:durableId="1783845101">
    <w:abstractNumId w:val="2"/>
  </w:num>
  <w:num w:numId="10" w16cid:durableId="1517618153">
    <w:abstractNumId w:val="5"/>
  </w:num>
  <w:num w:numId="11" w16cid:durableId="910773763">
    <w:abstractNumId w:val="10"/>
  </w:num>
  <w:num w:numId="12" w16cid:durableId="161940249">
    <w:abstractNumId w:val="4"/>
  </w:num>
  <w:num w:numId="13" w16cid:durableId="2125221571">
    <w:abstractNumId w:val="9"/>
  </w:num>
  <w:num w:numId="14" w16cid:durableId="13773194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4DE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0E0BCD"/>
    <w:rsid w:val="00106AC7"/>
    <w:rsid w:val="00111985"/>
    <w:rsid w:val="00147532"/>
    <w:rsid w:val="001614BA"/>
    <w:rsid w:val="00204613"/>
    <w:rsid w:val="00283561"/>
    <w:rsid w:val="00296CFD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7BA6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84DEE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5419E7"/>
  <w15:chartTrackingRefBased/>
  <w15:docId w15:val="{44D2D7E0-D4A5-4679-AF3A-4E4FA582A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216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2010-01-07T09:39:00Z</cp:lastPrinted>
  <dcterms:created xsi:type="dcterms:W3CDTF">2025-05-20T09:44:00Z</dcterms:created>
  <dcterms:modified xsi:type="dcterms:W3CDTF">2025-05-20T09:45:00Z</dcterms:modified>
</cp:coreProperties>
</file>