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A574B" w14:textId="2D2978E9" w:rsidR="00081D13" w:rsidRPr="00840722" w:rsidRDefault="00464C02" w:rsidP="00081D13">
      <w:pPr>
        <w:spacing w:after="600"/>
        <w:jc w:val="right"/>
      </w:pPr>
      <w:bookmarkStart w:id="0" w:name="_Hlk53520193"/>
      <w:r w:rsidRPr="00840722">
        <w:t>Kraków</w:t>
      </w:r>
      <w:r w:rsidR="00081D13" w:rsidRPr="00840722">
        <w:t xml:space="preserve"> dnia: </w:t>
      </w:r>
      <w:r w:rsidR="00685F2E">
        <w:t>30.05.2025 r.</w:t>
      </w:r>
    </w:p>
    <w:p w14:paraId="3543C677" w14:textId="77777777" w:rsidR="00464C02" w:rsidRPr="00840722" w:rsidRDefault="00464C02" w:rsidP="00081D13">
      <w:pPr>
        <w:spacing w:line="360" w:lineRule="auto"/>
        <w:ind w:right="3969"/>
        <w:rPr>
          <w:b/>
          <w:bCs/>
        </w:rPr>
      </w:pPr>
      <w:r w:rsidRPr="00840722">
        <w:rPr>
          <w:b/>
          <w:bCs/>
        </w:rPr>
        <w:t>Szpital Miejski Specjalistyczny</w:t>
      </w:r>
    </w:p>
    <w:p w14:paraId="0421A491" w14:textId="77777777" w:rsidR="00464C02" w:rsidRPr="00840722" w:rsidRDefault="00464C02" w:rsidP="00081D13">
      <w:pPr>
        <w:spacing w:line="360" w:lineRule="auto"/>
        <w:ind w:right="3969"/>
        <w:rPr>
          <w:b/>
          <w:bCs/>
        </w:rPr>
      </w:pPr>
      <w:r w:rsidRPr="00840722">
        <w:rPr>
          <w:b/>
          <w:bCs/>
        </w:rPr>
        <w:t>im. Gabriela Narutowicza w Krakowie</w:t>
      </w:r>
    </w:p>
    <w:p w14:paraId="031E8714" w14:textId="77777777" w:rsidR="00081D13" w:rsidRPr="00840722" w:rsidRDefault="00464C02" w:rsidP="00081D13">
      <w:pPr>
        <w:spacing w:line="360" w:lineRule="auto"/>
        <w:ind w:right="3969"/>
      </w:pPr>
      <w:r w:rsidRPr="00840722">
        <w:t>ul. Prądnicka</w:t>
      </w:r>
      <w:r w:rsidR="00081D13" w:rsidRPr="00840722">
        <w:t xml:space="preserve"> </w:t>
      </w:r>
      <w:r w:rsidRPr="00840722">
        <w:t>35-37</w:t>
      </w:r>
    </w:p>
    <w:p w14:paraId="4530B13A" w14:textId="77777777" w:rsidR="00081D13" w:rsidRPr="00840722" w:rsidRDefault="00464C02" w:rsidP="00081D13">
      <w:pPr>
        <w:ind w:right="3969"/>
      </w:pPr>
      <w:r w:rsidRPr="00840722">
        <w:t>31-202</w:t>
      </w:r>
      <w:r w:rsidR="00081D13" w:rsidRPr="00840722">
        <w:t xml:space="preserve"> </w:t>
      </w:r>
      <w:r w:rsidRPr="00840722">
        <w:t>Kraków</w:t>
      </w:r>
    </w:p>
    <w:p w14:paraId="6CA186D2" w14:textId="77777777" w:rsidR="00081D13" w:rsidRPr="00840722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840722" w14:paraId="1D647641" w14:textId="77777777" w:rsidTr="00C13EA9">
        <w:tc>
          <w:tcPr>
            <w:tcW w:w="10065" w:type="dxa"/>
            <w:shd w:val="clear" w:color="auto" w:fill="F2F2F2"/>
            <w:hideMark/>
          </w:tcPr>
          <w:p w14:paraId="0BBE0693" w14:textId="7B80F7BE" w:rsidR="00081D13" w:rsidRPr="00840722" w:rsidRDefault="00840722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840722"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140EF89E" w14:textId="77777777" w:rsidR="00081D13" w:rsidRPr="00840722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840722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2195F93" w14:textId="77777777" w:rsidR="00081D13" w:rsidRPr="00840722" w:rsidRDefault="00081D13" w:rsidP="00081D13">
      <w:pPr>
        <w:keepNext/>
        <w:spacing w:after="240"/>
        <w:outlineLvl w:val="0"/>
        <w:rPr>
          <w:b/>
        </w:rPr>
      </w:pPr>
    </w:p>
    <w:p w14:paraId="12745A94" w14:textId="77777777" w:rsidR="00081D13" w:rsidRPr="00840722" w:rsidRDefault="00081D13" w:rsidP="00081D13">
      <w:pPr>
        <w:spacing w:after="120" w:line="360" w:lineRule="auto"/>
        <w:jc w:val="both"/>
        <w:rPr>
          <w:rFonts w:eastAsia="Calibri"/>
          <w:lang w:eastAsia="en-US"/>
        </w:rPr>
      </w:pPr>
      <w:r w:rsidRPr="00840722">
        <w:rPr>
          <w:rFonts w:eastAsia="Calibri"/>
          <w:lang w:eastAsia="en-US"/>
        </w:rPr>
        <w:t xml:space="preserve">Dotyczy </w:t>
      </w:r>
      <w:r w:rsidRPr="00840722">
        <w:t>postępowania o udzielenie zamówienia publicznego</w:t>
      </w:r>
      <w:r w:rsidRPr="00840722">
        <w:rPr>
          <w:rFonts w:eastAsia="Calibr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840722" w14:paraId="7E6936A7" w14:textId="77777777" w:rsidTr="00081D13">
        <w:tc>
          <w:tcPr>
            <w:tcW w:w="2269" w:type="dxa"/>
            <w:shd w:val="clear" w:color="auto" w:fill="auto"/>
          </w:tcPr>
          <w:p w14:paraId="14C3A0E2" w14:textId="77777777" w:rsidR="00081D13" w:rsidRPr="00840722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840722"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2FFFABA9" w14:textId="77777777" w:rsidR="00081D13" w:rsidRPr="00840722" w:rsidRDefault="00464C02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840722">
              <w:rPr>
                <w:b/>
              </w:rPr>
              <w:t>Zakup i dostawa implantów do chirurgii kręgosłupa</w:t>
            </w:r>
          </w:p>
        </w:tc>
      </w:tr>
      <w:tr w:rsidR="00464C02" w:rsidRPr="00840722" w14:paraId="016A1E1F" w14:textId="77777777" w:rsidTr="00E559A0">
        <w:tc>
          <w:tcPr>
            <w:tcW w:w="2269" w:type="dxa"/>
            <w:shd w:val="clear" w:color="auto" w:fill="auto"/>
          </w:tcPr>
          <w:p w14:paraId="256290B7" w14:textId="77777777" w:rsidR="00464C02" w:rsidRPr="00840722" w:rsidRDefault="00464C02" w:rsidP="00E559A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840722"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5156939F" w14:textId="77777777" w:rsidR="00464C02" w:rsidRPr="00840722" w:rsidRDefault="00464C02" w:rsidP="00E559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840722">
              <w:rPr>
                <w:b/>
              </w:rPr>
              <w:t>ZP/26/2025</w:t>
            </w:r>
          </w:p>
        </w:tc>
      </w:tr>
    </w:tbl>
    <w:p w14:paraId="5F123931" w14:textId="77777777" w:rsidR="00081D13" w:rsidRPr="00840722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14:paraId="11FBBA81" w14:textId="44E50259" w:rsidR="00081D13" w:rsidRPr="00840722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</w:rPr>
      </w:pPr>
      <w:r w:rsidRPr="00840722">
        <w:t xml:space="preserve">Zamawiający, działając na podstawie art. 253 </w:t>
      </w:r>
      <w:r w:rsidR="00A17CDB" w:rsidRPr="00840722">
        <w:t xml:space="preserve">ust. 1 pkt. 1 i </w:t>
      </w:r>
      <w:r w:rsidRPr="00840722">
        <w:t xml:space="preserve">ust. </w:t>
      </w:r>
      <w:r w:rsidR="00A17CDB" w:rsidRPr="00840722">
        <w:t>2</w:t>
      </w:r>
      <w:r w:rsidRPr="00840722">
        <w:t xml:space="preserve"> </w:t>
      </w:r>
      <w:r w:rsidR="00081D13" w:rsidRPr="00840722">
        <w:t>ustawy z dnia 11 września 2019r. Prawo zamówień publicznych, zwanej dalej „ustawą Pzp”, informuje, że w toczącym się postępowaniu o udzielenie zamówienia publicznego, jako najkorzystniejsza wybrana została oferta złożona przez wykonawcę</w:t>
      </w:r>
      <w:r w:rsidR="00081D13" w:rsidRPr="00840722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64C02" w:rsidRPr="00840722" w14:paraId="3E7A4932" w14:textId="77777777" w:rsidTr="00E559A0">
        <w:trPr>
          <w:cantSplit/>
        </w:trPr>
        <w:tc>
          <w:tcPr>
            <w:tcW w:w="10080" w:type="dxa"/>
          </w:tcPr>
          <w:p w14:paraId="012E99F8" w14:textId="77777777" w:rsidR="00464C02" w:rsidRPr="00840722" w:rsidRDefault="00464C02" w:rsidP="00E559A0">
            <w:pPr>
              <w:spacing w:before="80" w:line="360" w:lineRule="auto"/>
              <w:ind w:left="-75"/>
              <w:jc w:val="both"/>
              <w:rPr>
                <w:b/>
              </w:rPr>
            </w:pPr>
            <w:r w:rsidRPr="00840722">
              <w:rPr>
                <w:b/>
              </w:rPr>
              <w:t>Stryker Polska Sp. z o.o.</w:t>
            </w:r>
          </w:p>
          <w:p w14:paraId="73D56DEC" w14:textId="77777777" w:rsidR="00464C02" w:rsidRPr="00840722" w:rsidRDefault="00464C02" w:rsidP="00E559A0">
            <w:pPr>
              <w:spacing w:line="360" w:lineRule="auto"/>
              <w:ind w:left="-75"/>
              <w:jc w:val="both"/>
              <w:rPr>
                <w:b/>
              </w:rPr>
            </w:pPr>
            <w:r w:rsidRPr="00840722">
              <w:rPr>
                <w:bCs/>
              </w:rPr>
              <w:t xml:space="preserve">ul. Poleczki 35 </w:t>
            </w:r>
          </w:p>
          <w:p w14:paraId="5DE6E4BB" w14:textId="77777777" w:rsidR="00464C02" w:rsidRPr="00840722" w:rsidRDefault="00464C02" w:rsidP="00E559A0">
            <w:pPr>
              <w:ind w:left="-75"/>
              <w:jc w:val="both"/>
              <w:rPr>
                <w:bCs/>
              </w:rPr>
            </w:pPr>
            <w:r w:rsidRPr="00840722">
              <w:rPr>
                <w:bCs/>
              </w:rPr>
              <w:t>02-822 Warszawa</w:t>
            </w:r>
          </w:p>
          <w:p w14:paraId="566FC7F7" w14:textId="77777777" w:rsidR="00464C02" w:rsidRPr="00840722" w:rsidRDefault="00464C02" w:rsidP="00E559A0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840722">
              <w:rPr>
                <w:color w:val="000000"/>
              </w:rPr>
              <w:t>Uzasadnienie wyboru:</w:t>
            </w:r>
          </w:p>
          <w:p w14:paraId="1957202E" w14:textId="77777777" w:rsidR="00464C02" w:rsidRPr="00840722" w:rsidRDefault="00464C02" w:rsidP="00E559A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</w:pPr>
            <w:r w:rsidRPr="00840722">
              <w:t>Jedyna złożona oferta. Spełnia wymagania Zamawiającego.</w:t>
            </w:r>
          </w:p>
        </w:tc>
      </w:tr>
    </w:tbl>
    <w:p w14:paraId="7456DDC0" w14:textId="77777777" w:rsidR="00081D13" w:rsidRPr="00840722" w:rsidRDefault="00081D13" w:rsidP="00081D13">
      <w:pPr>
        <w:spacing w:before="240" w:after="120"/>
        <w:jc w:val="both"/>
        <w:rPr>
          <w:color w:val="000000"/>
        </w:rPr>
      </w:pPr>
      <w:r w:rsidRPr="00840722">
        <w:rPr>
          <w:b/>
          <w:bCs/>
          <w:color w:val="000000"/>
        </w:rPr>
        <w:t>Punktacja przyznana ofertom w każdym kryterium oceny ofert wraz z łączną punktacją</w:t>
      </w:r>
      <w:r w:rsidRPr="00840722">
        <w:rPr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1559"/>
        <w:gridCol w:w="1843"/>
        <w:gridCol w:w="2268"/>
      </w:tblGrid>
      <w:tr w:rsidR="00840722" w:rsidRPr="00840722" w14:paraId="6F21D2EA" w14:textId="77777777" w:rsidTr="00840722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385FFBE" w14:textId="77777777" w:rsidR="00840722" w:rsidRPr="00840722" w:rsidRDefault="00840722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840722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06B0F292" w14:textId="77777777" w:rsidR="00840722" w:rsidRPr="00840722" w:rsidRDefault="00840722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722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4D5676A6" w14:textId="77777777" w:rsidR="00840722" w:rsidRPr="00840722" w:rsidRDefault="00840722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0722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09128D35" w14:textId="77777777" w:rsidR="00840722" w:rsidRPr="00840722" w:rsidRDefault="00840722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0722">
              <w:rPr>
                <w:rFonts w:ascii="Times New Roman" w:hAnsi="Times New Roman" w:cs="Times New Roman"/>
                <w:bCs/>
                <w:sz w:val="24"/>
                <w:szCs w:val="24"/>
              </w:rPr>
              <w:t>Jakość i warunki depozytu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4B1E9408" w14:textId="77777777" w:rsidR="00840722" w:rsidRPr="00840722" w:rsidRDefault="00840722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722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840722" w:rsidRPr="00840722" w14:paraId="74F0646D" w14:textId="77777777" w:rsidTr="00840722">
        <w:tc>
          <w:tcPr>
            <w:tcW w:w="851" w:type="dxa"/>
            <w:vAlign w:val="center"/>
          </w:tcPr>
          <w:p w14:paraId="7FA55D4E" w14:textId="77777777" w:rsidR="00840722" w:rsidRPr="00840722" w:rsidRDefault="00840722" w:rsidP="00E559A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072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260" w:type="dxa"/>
            <w:vAlign w:val="center"/>
          </w:tcPr>
          <w:p w14:paraId="05F974BF" w14:textId="77777777" w:rsidR="00840722" w:rsidRPr="00840722" w:rsidRDefault="00840722" w:rsidP="00E559A0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40722">
              <w:rPr>
                <w:rFonts w:ascii="Times New Roman" w:hAnsi="Times New Roman" w:cs="Times New Roman"/>
                <w:b/>
                <w:sz w:val="22"/>
                <w:szCs w:val="22"/>
              </w:rPr>
              <w:t>Stryker Polska Sp. z o.o.</w:t>
            </w:r>
          </w:p>
          <w:p w14:paraId="4E007D28" w14:textId="77777777" w:rsidR="00840722" w:rsidRPr="00840722" w:rsidRDefault="00840722" w:rsidP="00E559A0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4072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Poleczki 35 </w:t>
            </w:r>
          </w:p>
          <w:p w14:paraId="03CE4319" w14:textId="77777777" w:rsidR="00840722" w:rsidRPr="00840722" w:rsidRDefault="00840722" w:rsidP="00E559A0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40722">
              <w:rPr>
                <w:rFonts w:ascii="Times New Roman" w:hAnsi="Times New Roman" w:cs="Times New Roman"/>
                <w:bCs/>
                <w:sz w:val="22"/>
                <w:szCs w:val="22"/>
              </w:rPr>
              <w:t>02-822 Warszawa</w:t>
            </w:r>
          </w:p>
        </w:tc>
        <w:tc>
          <w:tcPr>
            <w:tcW w:w="1559" w:type="dxa"/>
            <w:vAlign w:val="center"/>
          </w:tcPr>
          <w:p w14:paraId="1AF0C836" w14:textId="77777777" w:rsidR="00840722" w:rsidRPr="00840722" w:rsidRDefault="00840722" w:rsidP="00E559A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0722">
              <w:rPr>
                <w:rFonts w:ascii="Times New Roman" w:hAnsi="Times New Roman" w:cs="Times New Roman"/>
                <w:sz w:val="22"/>
                <w:szCs w:val="22"/>
              </w:rPr>
              <w:t xml:space="preserve">  300,00</w:t>
            </w:r>
          </w:p>
        </w:tc>
        <w:tc>
          <w:tcPr>
            <w:tcW w:w="1843" w:type="dxa"/>
            <w:vAlign w:val="center"/>
          </w:tcPr>
          <w:p w14:paraId="223D86F3" w14:textId="77777777" w:rsidR="00840722" w:rsidRPr="00840722" w:rsidRDefault="00840722" w:rsidP="00E559A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0722">
              <w:rPr>
                <w:rFonts w:ascii="Times New Roman" w:hAnsi="Times New Roman" w:cs="Times New Roman"/>
                <w:sz w:val="22"/>
                <w:szCs w:val="22"/>
              </w:rPr>
              <w:t xml:space="preserve">  200,00</w:t>
            </w:r>
          </w:p>
        </w:tc>
        <w:tc>
          <w:tcPr>
            <w:tcW w:w="2268" w:type="dxa"/>
            <w:vAlign w:val="center"/>
          </w:tcPr>
          <w:p w14:paraId="594CDE13" w14:textId="77777777" w:rsidR="00840722" w:rsidRPr="00840722" w:rsidRDefault="00840722" w:rsidP="00E559A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0722">
              <w:rPr>
                <w:rFonts w:ascii="Times New Roman" w:hAnsi="Times New Roman" w:cs="Times New Roman"/>
                <w:sz w:val="22"/>
                <w:szCs w:val="22"/>
              </w:rPr>
              <w:t xml:space="preserve">  500,00</w:t>
            </w:r>
          </w:p>
        </w:tc>
      </w:tr>
    </w:tbl>
    <w:p w14:paraId="4549AE85" w14:textId="77777777" w:rsidR="00E85D70" w:rsidRPr="00840722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</w:rPr>
      </w:pPr>
    </w:p>
    <w:p w14:paraId="36B90726" w14:textId="77777777" w:rsidR="00F960D7" w:rsidRPr="00840722" w:rsidRDefault="00F960D7" w:rsidP="00F33C66">
      <w:pPr>
        <w:spacing w:line="276" w:lineRule="auto"/>
        <w:jc w:val="both"/>
      </w:pPr>
    </w:p>
    <w:bookmarkEnd w:id="0"/>
    <w:sectPr w:rsidR="00F960D7" w:rsidRPr="00840722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71303" w14:textId="77777777" w:rsidR="00B02B45" w:rsidRDefault="00B02B45">
      <w:r>
        <w:separator/>
      </w:r>
    </w:p>
  </w:endnote>
  <w:endnote w:type="continuationSeparator" w:id="0">
    <w:p w14:paraId="02A12115" w14:textId="77777777" w:rsidR="00B02B45" w:rsidRDefault="00B02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5EC0D" w14:textId="77777777" w:rsidR="00464C02" w:rsidRDefault="00464C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04F98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41A4A3E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C8259" w14:textId="77777777" w:rsidR="00464C02" w:rsidRDefault="00464C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1DACE" w14:textId="77777777" w:rsidR="00B02B45" w:rsidRDefault="00B02B45">
      <w:r>
        <w:separator/>
      </w:r>
    </w:p>
  </w:footnote>
  <w:footnote w:type="continuationSeparator" w:id="0">
    <w:p w14:paraId="730EAFF7" w14:textId="77777777" w:rsidR="00B02B45" w:rsidRDefault="00B02B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51E20" w14:textId="77777777" w:rsidR="00464C02" w:rsidRDefault="00464C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B1886" w14:textId="77777777" w:rsidR="00464C02" w:rsidRDefault="00464C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86FF9" w14:textId="77777777" w:rsidR="00464C02" w:rsidRDefault="00464C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2B45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4C02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5F2E"/>
    <w:rsid w:val="006E3089"/>
    <w:rsid w:val="00712C39"/>
    <w:rsid w:val="0075025B"/>
    <w:rsid w:val="00756CDA"/>
    <w:rsid w:val="007E2ACC"/>
    <w:rsid w:val="007E68C5"/>
    <w:rsid w:val="00832144"/>
    <w:rsid w:val="00840722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02B45"/>
    <w:rsid w:val="00B32D12"/>
    <w:rsid w:val="00B464D3"/>
    <w:rsid w:val="00B8185B"/>
    <w:rsid w:val="00BD2174"/>
    <w:rsid w:val="00BE06C5"/>
    <w:rsid w:val="00C13EA9"/>
    <w:rsid w:val="00C2490B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772607"/>
  <w15:chartTrackingRefBased/>
  <w15:docId w15:val="{5D9FFD30-9484-4F83-8A85-009821D8B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142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cp:lastPrinted>1899-12-31T23:00:00Z</cp:lastPrinted>
  <dcterms:created xsi:type="dcterms:W3CDTF">2025-05-30T08:35:00Z</dcterms:created>
  <dcterms:modified xsi:type="dcterms:W3CDTF">2025-05-30T12:35:00Z</dcterms:modified>
</cp:coreProperties>
</file>