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D7536" w14:textId="77777777" w:rsidR="00B36EDA" w:rsidRPr="00353FDC" w:rsidRDefault="007E0CA4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7E0CA4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7E0CA4">
        <w:rPr>
          <w:rFonts w:ascii="Arial" w:hAnsi="Arial" w:cs="Arial"/>
        </w:rPr>
        <w:t>2025-05-30</w:t>
      </w:r>
    </w:p>
    <w:p w14:paraId="49067275" w14:textId="77777777" w:rsidR="00B36EDA" w:rsidRPr="00353FDC" w:rsidRDefault="007E0CA4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7E0CA4">
        <w:rPr>
          <w:rFonts w:ascii="Arial" w:hAnsi="Arial" w:cs="Arial"/>
          <w:b/>
          <w:bCs/>
        </w:rPr>
        <w:t>Szpital Specjalistyczny im. Stefana Żeromskiego SP ZOZ w Krakowie</w:t>
      </w:r>
    </w:p>
    <w:p w14:paraId="1761C42E" w14:textId="77777777" w:rsidR="00B36EDA" w:rsidRPr="00353FDC" w:rsidRDefault="007E0CA4" w:rsidP="00B36EDA">
      <w:pPr>
        <w:spacing w:line="360" w:lineRule="auto"/>
        <w:ind w:right="3969"/>
        <w:rPr>
          <w:rFonts w:ascii="Arial" w:hAnsi="Arial" w:cs="Arial"/>
        </w:rPr>
      </w:pPr>
      <w:r w:rsidRPr="007E0CA4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7E0CA4">
        <w:rPr>
          <w:rFonts w:ascii="Arial" w:hAnsi="Arial" w:cs="Arial"/>
        </w:rPr>
        <w:t>66</w:t>
      </w:r>
    </w:p>
    <w:p w14:paraId="1CAFCBBD" w14:textId="77777777" w:rsidR="00B36EDA" w:rsidRPr="00353FDC" w:rsidRDefault="007E0CA4" w:rsidP="00B36EDA">
      <w:pPr>
        <w:ind w:right="3969"/>
        <w:rPr>
          <w:rFonts w:ascii="Arial" w:hAnsi="Arial" w:cs="Arial"/>
        </w:rPr>
      </w:pPr>
      <w:r w:rsidRPr="007E0CA4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7E0CA4">
        <w:rPr>
          <w:rFonts w:ascii="Arial" w:hAnsi="Arial" w:cs="Arial"/>
        </w:rPr>
        <w:t>Kraków</w:t>
      </w:r>
    </w:p>
    <w:p w14:paraId="57C4D337" w14:textId="3C67F963" w:rsidR="00B36EDA" w:rsidRPr="00524B34" w:rsidRDefault="008A76F5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SZP-271-8/25-471.IW</w:t>
      </w:r>
    </w:p>
    <w:p w14:paraId="34E7D752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41587802" w14:textId="77777777" w:rsidTr="00B36EDA">
        <w:tc>
          <w:tcPr>
            <w:tcW w:w="9923" w:type="dxa"/>
            <w:shd w:val="clear" w:color="auto" w:fill="F2F2F2"/>
            <w:hideMark/>
          </w:tcPr>
          <w:p w14:paraId="3D3C45AC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C49AC01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A00AFCD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07654BD4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0EBCE847" w14:textId="77777777" w:rsidTr="00B36EDA">
        <w:tc>
          <w:tcPr>
            <w:tcW w:w="2269" w:type="dxa"/>
            <w:shd w:val="clear" w:color="auto" w:fill="auto"/>
          </w:tcPr>
          <w:p w14:paraId="541ABD56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20DE645C" w14:textId="77777777" w:rsidR="00B36EDA" w:rsidRPr="00353FDC" w:rsidRDefault="007E0CA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E0CA4">
              <w:rPr>
                <w:rFonts w:ascii="Arial" w:hAnsi="Arial" w:cs="Arial"/>
                <w:bCs/>
              </w:rPr>
              <w:t>Zakup i dostawa implantów ortopedycznych - implanty do zabiegów artroskopowych i małoinwazyjnych</w:t>
            </w:r>
          </w:p>
        </w:tc>
      </w:tr>
      <w:tr w:rsidR="007E0CA4" w:rsidRPr="00353FDC" w14:paraId="1DA4BF5C" w14:textId="77777777" w:rsidTr="00AE21B6">
        <w:tc>
          <w:tcPr>
            <w:tcW w:w="2269" w:type="dxa"/>
            <w:shd w:val="clear" w:color="auto" w:fill="auto"/>
          </w:tcPr>
          <w:p w14:paraId="0027B0E2" w14:textId="77777777" w:rsidR="007E0CA4" w:rsidRPr="00353FDC" w:rsidRDefault="007E0CA4" w:rsidP="00AE21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DB96D5A" w14:textId="77777777" w:rsidR="007E0CA4" w:rsidRPr="00353FDC" w:rsidRDefault="007E0CA4" w:rsidP="00AE21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E0CA4">
              <w:rPr>
                <w:rFonts w:ascii="Arial" w:hAnsi="Arial" w:cs="Arial"/>
                <w:bCs/>
              </w:rPr>
              <w:t>SZP-271-8/25</w:t>
            </w:r>
          </w:p>
        </w:tc>
      </w:tr>
    </w:tbl>
    <w:p w14:paraId="544DEDF7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CAEFBF7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7E0CA4" w:rsidRPr="007E0CA4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7E0CA4" w:rsidRPr="007E0CA4">
        <w:rPr>
          <w:rFonts w:ascii="Arial" w:hAnsi="Arial" w:cs="Arial"/>
        </w:rPr>
        <w:t>(</w:t>
      </w:r>
      <w:proofErr w:type="spellStart"/>
      <w:r w:rsidR="007E0CA4" w:rsidRPr="007E0CA4">
        <w:rPr>
          <w:rFonts w:ascii="Arial" w:hAnsi="Arial" w:cs="Arial"/>
        </w:rPr>
        <w:t>t.j</w:t>
      </w:r>
      <w:proofErr w:type="spellEnd"/>
      <w:r w:rsidR="007E0CA4" w:rsidRPr="007E0CA4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E0CA4" w14:paraId="5167EA98" w14:textId="77777777" w:rsidTr="008A76F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50766" w14:textId="77777777" w:rsidR="007E0CA4" w:rsidRPr="00F245C5" w:rsidRDefault="007E0CA4" w:rsidP="00AE21B6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E0CA4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E0CA4">
              <w:rPr>
                <w:rFonts w:ascii="Arial" w:hAnsi="Arial" w:cs="Arial"/>
              </w:rPr>
              <w:t>I - SYSTEM HIALURONOWY LECZENIA UBYTKÓW CHRZĘSTNYCH ORAZ CHRZĘSTNO-KOSTNYCH - 20 sztuk</w:t>
            </w:r>
          </w:p>
          <w:p w14:paraId="0BF9B7A3" w14:textId="77777777" w:rsidR="007E0CA4" w:rsidRPr="00F245C5" w:rsidRDefault="007E0CA4" w:rsidP="00AE21B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7E0CA4">
              <w:rPr>
                <w:rFonts w:ascii="Arial" w:hAnsi="Arial" w:cs="Arial"/>
                <w:b/>
              </w:rPr>
              <w:t>Biotech</w:t>
            </w:r>
            <w:proofErr w:type="spellEnd"/>
            <w:r w:rsidRPr="007E0CA4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0606AB21" w14:textId="77777777" w:rsidR="007E0CA4" w:rsidRPr="00F245C5" w:rsidRDefault="007E0CA4" w:rsidP="00AE21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E0CA4">
              <w:rPr>
                <w:rFonts w:ascii="Arial" w:hAnsi="Arial" w:cs="Arial"/>
                <w:bCs/>
              </w:rPr>
              <w:t>Boya Żeleńskiego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E0CA4">
              <w:rPr>
                <w:rFonts w:ascii="Arial" w:hAnsi="Arial" w:cs="Arial"/>
                <w:bCs/>
              </w:rPr>
              <w:t>12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8DFCC55" w14:textId="77777777" w:rsidR="007E0CA4" w:rsidRPr="00F245C5" w:rsidRDefault="007E0CA4" w:rsidP="00AE21B6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E0CA4">
              <w:rPr>
                <w:rFonts w:ascii="Arial" w:hAnsi="Arial" w:cs="Arial"/>
                <w:bCs/>
              </w:rPr>
              <w:t>35-105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E0CA4">
              <w:rPr>
                <w:rFonts w:ascii="Arial" w:hAnsi="Arial" w:cs="Arial"/>
                <w:bCs/>
              </w:rPr>
              <w:t>Rzeszów</w:t>
            </w:r>
          </w:p>
          <w:p w14:paraId="4CAEAD53" w14:textId="77777777" w:rsidR="007E0CA4" w:rsidRPr="00F245C5" w:rsidRDefault="007E0CA4" w:rsidP="00AE21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E0CA4">
              <w:rPr>
                <w:rFonts w:ascii="Arial" w:hAnsi="Arial" w:cs="Arial"/>
                <w:b/>
              </w:rPr>
              <w:t>87 999.91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43C17D3" w14:textId="77777777" w:rsidR="007E0CA4" w:rsidRPr="00F245C5" w:rsidRDefault="007E0CA4" w:rsidP="00AE21B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06AEF36" w14:textId="77777777" w:rsidR="007E0CA4" w:rsidRPr="00F245C5" w:rsidRDefault="007E0CA4" w:rsidP="00AE21B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0CA4">
              <w:rPr>
                <w:rFonts w:ascii="Arial" w:hAnsi="Arial" w:cs="Arial"/>
              </w:rPr>
              <w:t>Oferta złożona przez w/w Wykonawcę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określonych w treści SWZ.</w:t>
            </w:r>
          </w:p>
        </w:tc>
      </w:tr>
      <w:tr w:rsidR="007E0CA4" w14:paraId="205F18AD" w14:textId="77777777" w:rsidTr="008A76F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FAC5A" w14:textId="77777777" w:rsidR="007E0CA4" w:rsidRPr="00F245C5" w:rsidRDefault="007E0CA4" w:rsidP="00AE21B6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E0CA4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E0CA4">
              <w:rPr>
                <w:rFonts w:ascii="Arial" w:hAnsi="Arial" w:cs="Arial"/>
              </w:rPr>
              <w:t>II - ENDOPROTEZA STAWU ŚRÓDRĘCZNO-NADGARSTKOWEGO KCIUKA - 40 kompletów</w:t>
            </w:r>
          </w:p>
          <w:p w14:paraId="7AA3B815" w14:textId="77777777" w:rsidR="007E0CA4" w:rsidRPr="00F245C5" w:rsidRDefault="007E0CA4" w:rsidP="00AE21B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E0CA4">
              <w:rPr>
                <w:rFonts w:ascii="Arial" w:hAnsi="Arial" w:cs="Arial"/>
                <w:b/>
              </w:rPr>
              <w:t xml:space="preserve">Good For </w:t>
            </w:r>
            <w:proofErr w:type="spellStart"/>
            <w:r w:rsidRPr="007E0CA4">
              <w:rPr>
                <w:rFonts w:ascii="Arial" w:hAnsi="Arial" w:cs="Arial"/>
                <w:b/>
              </w:rPr>
              <w:t>You</w:t>
            </w:r>
            <w:proofErr w:type="spellEnd"/>
            <w:r w:rsidRPr="007E0CA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7E0CA4">
              <w:rPr>
                <w:rFonts w:ascii="Arial" w:hAnsi="Arial" w:cs="Arial"/>
                <w:b/>
              </w:rPr>
              <w:t>Medical</w:t>
            </w:r>
            <w:proofErr w:type="spellEnd"/>
            <w:r w:rsidRPr="007E0CA4">
              <w:rPr>
                <w:rFonts w:ascii="Arial" w:hAnsi="Arial" w:cs="Arial"/>
                <w:b/>
              </w:rPr>
              <w:t xml:space="preserve"> Jarosław </w:t>
            </w:r>
            <w:proofErr w:type="spellStart"/>
            <w:r w:rsidRPr="007E0CA4">
              <w:rPr>
                <w:rFonts w:ascii="Arial" w:hAnsi="Arial" w:cs="Arial"/>
                <w:b/>
              </w:rPr>
              <w:t>Brudz</w:t>
            </w:r>
            <w:proofErr w:type="spellEnd"/>
          </w:p>
          <w:p w14:paraId="75D9F117" w14:textId="77777777" w:rsidR="007E0CA4" w:rsidRPr="00F245C5" w:rsidRDefault="007E0CA4" w:rsidP="00AE21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E0CA4">
              <w:rPr>
                <w:rFonts w:ascii="Arial" w:hAnsi="Arial" w:cs="Arial"/>
                <w:bCs/>
              </w:rPr>
              <w:t>Zielna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E0CA4">
              <w:rPr>
                <w:rFonts w:ascii="Arial" w:hAnsi="Arial" w:cs="Arial"/>
                <w:bCs/>
              </w:rPr>
              <w:t>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502FC1C" w14:textId="77777777" w:rsidR="007E0CA4" w:rsidRPr="00F245C5" w:rsidRDefault="007E0CA4" w:rsidP="00AE21B6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E0CA4">
              <w:rPr>
                <w:rFonts w:ascii="Arial" w:hAnsi="Arial" w:cs="Arial"/>
                <w:bCs/>
              </w:rPr>
              <w:t>62-080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E0CA4">
              <w:rPr>
                <w:rFonts w:ascii="Arial" w:hAnsi="Arial" w:cs="Arial"/>
                <w:bCs/>
              </w:rPr>
              <w:t>Lusowo</w:t>
            </w:r>
          </w:p>
          <w:p w14:paraId="1E8EA8A6" w14:textId="77777777" w:rsidR="007E0CA4" w:rsidRPr="00F245C5" w:rsidRDefault="007E0CA4" w:rsidP="00AE21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E0CA4">
              <w:rPr>
                <w:rFonts w:ascii="Arial" w:hAnsi="Arial" w:cs="Arial"/>
                <w:b/>
              </w:rPr>
              <w:t>209 520.00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1E8A00D" w14:textId="77777777" w:rsidR="007E0CA4" w:rsidRPr="00F245C5" w:rsidRDefault="007E0CA4" w:rsidP="00AE21B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450F1F5" w14:textId="77777777" w:rsidR="007E0CA4" w:rsidRPr="00F245C5" w:rsidRDefault="007E0CA4" w:rsidP="00AE21B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0CA4">
              <w:rPr>
                <w:rFonts w:ascii="Arial" w:hAnsi="Arial" w:cs="Arial"/>
              </w:rPr>
              <w:t>Oferta złożona przez w/w Wykonawcę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określonych w treści SWZ.</w:t>
            </w:r>
          </w:p>
        </w:tc>
      </w:tr>
      <w:tr w:rsidR="007E0CA4" w14:paraId="705F431B" w14:textId="77777777" w:rsidTr="008A76F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26210" w14:textId="77777777" w:rsidR="007E0CA4" w:rsidRPr="00F245C5" w:rsidRDefault="007E0CA4" w:rsidP="00AE21B6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E0CA4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E0CA4">
              <w:rPr>
                <w:rFonts w:ascii="Arial" w:hAnsi="Arial" w:cs="Arial"/>
              </w:rPr>
              <w:t>III - MODULARNA PROTEZA BIPOLARNA STAWU BIODROWEGO - 80 kompletów</w:t>
            </w:r>
          </w:p>
          <w:p w14:paraId="3CB8E903" w14:textId="77777777" w:rsidR="007E0CA4" w:rsidRPr="00F245C5" w:rsidRDefault="007E0CA4" w:rsidP="00AE21B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E0CA4">
              <w:rPr>
                <w:rFonts w:ascii="Arial" w:hAnsi="Arial" w:cs="Arial"/>
                <w:b/>
              </w:rPr>
              <w:t>MEDGAL Spółka z ograniczoną odpowiedzialnością</w:t>
            </w:r>
          </w:p>
          <w:p w14:paraId="1CCFF2D5" w14:textId="77777777" w:rsidR="007E0CA4" w:rsidRPr="00F245C5" w:rsidRDefault="007E0CA4" w:rsidP="00AE21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7E0CA4">
              <w:rPr>
                <w:rFonts w:ascii="Arial" w:hAnsi="Arial" w:cs="Arial"/>
                <w:bCs/>
              </w:rPr>
              <w:t>Niewodnicka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E0CA4">
              <w:rPr>
                <w:rFonts w:ascii="Arial" w:hAnsi="Arial" w:cs="Arial"/>
                <w:bCs/>
              </w:rPr>
              <w:t>26A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0A38794" w14:textId="77777777" w:rsidR="007E0CA4" w:rsidRPr="00F245C5" w:rsidRDefault="007E0CA4" w:rsidP="00AE21B6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E0CA4">
              <w:rPr>
                <w:rFonts w:ascii="Arial" w:hAnsi="Arial" w:cs="Arial"/>
                <w:bCs/>
              </w:rPr>
              <w:t>16-001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E0CA4">
              <w:rPr>
                <w:rFonts w:ascii="Arial" w:hAnsi="Arial" w:cs="Arial"/>
                <w:bCs/>
              </w:rPr>
              <w:t>Księżyno</w:t>
            </w:r>
          </w:p>
          <w:p w14:paraId="4C952D6E" w14:textId="77777777" w:rsidR="007E0CA4" w:rsidRPr="00F245C5" w:rsidRDefault="007E0CA4" w:rsidP="00AE21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E0CA4">
              <w:rPr>
                <w:rFonts w:ascii="Arial" w:hAnsi="Arial" w:cs="Arial"/>
                <w:b/>
              </w:rPr>
              <w:t>290 304.00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1FCA7C3" w14:textId="77777777" w:rsidR="007E0CA4" w:rsidRPr="00F245C5" w:rsidRDefault="007E0CA4" w:rsidP="00AE21B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4BC8C4E" w14:textId="77777777" w:rsidR="007E0CA4" w:rsidRPr="00F245C5" w:rsidRDefault="007E0CA4" w:rsidP="00AE21B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0CA4">
              <w:rPr>
                <w:rFonts w:ascii="Arial" w:hAnsi="Arial" w:cs="Arial"/>
              </w:rPr>
              <w:t>Oferta złożona przez w/w Wykonawcę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określonych w treści SWZ.</w:t>
            </w:r>
          </w:p>
        </w:tc>
      </w:tr>
      <w:tr w:rsidR="007E0CA4" w14:paraId="71C453A3" w14:textId="77777777" w:rsidTr="008A76F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E5A8C" w14:textId="77777777" w:rsidR="007E0CA4" w:rsidRPr="00F245C5" w:rsidRDefault="007E0CA4" w:rsidP="00AE21B6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E0CA4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E0CA4">
              <w:rPr>
                <w:rFonts w:ascii="Arial" w:hAnsi="Arial" w:cs="Arial"/>
              </w:rPr>
              <w:t>IV - ENDOPROTEZA BARKU - 20 kompletów</w:t>
            </w:r>
          </w:p>
          <w:p w14:paraId="03046A88" w14:textId="77777777" w:rsidR="007E0CA4" w:rsidRPr="00F245C5" w:rsidRDefault="007E0CA4" w:rsidP="00AE21B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7E0CA4">
              <w:rPr>
                <w:rFonts w:ascii="Arial" w:hAnsi="Arial" w:cs="Arial"/>
                <w:b/>
              </w:rPr>
              <w:t>Enovis</w:t>
            </w:r>
            <w:proofErr w:type="spellEnd"/>
            <w:r w:rsidRPr="007E0CA4">
              <w:rPr>
                <w:rFonts w:ascii="Arial" w:hAnsi="Arial" w:cs="Arial"/>
                <w:b/>
              </w:rPr>
              <w:t xml:space="preserve"> Poland Sp. z o.o.</w:t>
            </w:r>
          </w:p>
          <w:p w14:paraId="5B778353" w14:textId="77777777" w:rsidR="007E0CA4" w:rsidRPr="00F245C5" w:rsidRDefault="007E0CA4" w:rsidP="00AE21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E0CA4">
              <w:rPr>
                <w:rFonts w:ascii="Arial" w:hAnsi="Arial" w:cs="Arial"/>
                <w:bCs/>
              </w:rPr>
              <w:t>Łopuszańska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E0CA4">
              <w:rPr>
                <w:rFonts w:ascii="Arial" w:hAnsi="Arial" w:cs="Arial"/>
                <w:bCs/>
              </w:rPr>
              <w:t>95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2F5EF88" w14:textId="77777777" w:rsidR="007E0CA4" w:rsidRPr="00F245C5" w:rsidRDefault="007E0CA4" w:rsidP="00AE21B6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E0CA4">
              <w:rPr>
                <w:rFonts w:ascii="Arial" w:hAnsi="Arial" w:cs="Arial"/>
                <w:bCs/>
              </w:rPr>
              <w:t>02-457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E0CA4">
              <w:rPr>
                <w:rFonts w:ascii="Arial" w:hAnsi="Arial" w:cs="Arial"/>
                <w:bCs/>
              </w:rPr>
              <w:t>Warszawa</w:t>
            </w:r>
          </w:p>
          <w:p w14:paraId="7FF2FFDB" w14:textId="77777777" w:rsidR="007E0CA4" w:rsidRPr="00F245C5" w:rsidRDefault="007E0CA4" w:rsidP="00AE21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E0CA4">
              <w:rPr>
                <w:rFonts w:ascii="Arial" w:hAnsi="Arial" w:cs="Arial"/>
                <w:b/>
              </w:rPr>
              <w:t>248 940.00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84E7164" w14:textId="77777777" w:rsidR="007E0CA4" w:rsidRPr="00F245C5" w:rsidRDefault="007E0CA4" w:rsidP="00AE21B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460D47B" w14:textId="77777777" w:rsidR="007E0CA4" w:rsidRPr="00F245C5" w:rsidRDefault="007E0CA4" w:rsidP="00AE21B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0CA4">
              <w:rPr>
                <w:rFonts w:ascii="Arial" w:hAnsi="Arial" w:cs="Arial"/>
              </w:rPr>
              <w:t>Oferta złożona przez w/w Wykonawcę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określonych w treści SWZ.</w:t>
            </w:r>
          </w:p>
        </w:tc>
      </w:tr>
      <w:tr w:rsidR="007E0CA4" w14:paraId="78804BD9" w14:textId="77777777" w:rsidTr="008A76F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99612" w14:textId="77777777" w:rsidR="007E0CA4" w:rsidRPr="00F245C5" w:rsidRDefault="007E0CA4" w:rsidP="00AE21B6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E0CA4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E0CA4">
              <w:rPr>
                <w:rFonts w:ascii="Arial" w:hAnsi="Arial" w:cs="Arial"/>
              </w:rPr>
              <w:t>V - GŁOWY O KONUSIE V40 DO PROTEZY BIODRA - 20 sztuk</w:t>
            </w:r>
          </w:p>
          <w:p w14:paraId="378EDBC6" w14:textId="77777777" w:rsidR="007E0CA4" w:rsidRPr="00F245C5" w:rsidRDefault="007E0CA4" w:rsidP="00AE21B6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7E0CA4">
              <w:rPr>
                <w:rFonts w:ascii="Arial" w:hAnsi="Arial" w:cs="Arial"/>
                <w:b/>
              </w:rPr>
              <w:t>Stryker</w:t>
            </w:r>
            <w:proofErr w:type="spellEnd"/>
            <w:r w:rsidRPr="007E0CA4">
              <w:rPr>
                <w:rFonts w:ascii="Arial" w:hAnsi="Arial" w:cs="Arial"/>
                <w:b/>
              </w:rPr>
              <w:t xml:space="preserve"> Polska Sp. z o.o.</w:t>
            </w:r>
          </w:p>
          <w:p w14:paraId="7E920D59" w14:textId="77777777" w:rsidR="007E0CA4" w:rsidRPr="00F245C5" w:rsidRDefault="007E0CA4" w:rsidP="00AE21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E0CA4">
              <w:rPr>
                <w:rFonts w:ascii="Arial" w:hAnsi="Arial" w:cs="Arial"/>
                <w:bCs/>
              </w:rPr>
              <w:t>Poleczki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E0CA4">
              <w:rPr>
                <w:rFonts w:ascii="Arial" w:hAnsi="Arial" w:cs="Arial"/>
                <w:bCs/>
              </w:rPr>
              <w:t>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417080B" w14:textId="77777777" w:rsidR="007E0CA4" w:rsidRPr="00F245C5" w:rsidRDefault="007E0CA4" w:rsidP="00AE21B6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E0CA4">
              <w:rPr>
                <w:rFonts w:ascii="Arial" w:hAnsi="Arial" w:cs="Arial"/>
                <w:bCs/>
              </w:rPr>
              <w:t>02-822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E0CA4">
              <w:rPr>
                <w:rFonts w:ascii="Arial" w:hAnsi="Arial" w:cs="Arial"/>
                <w:bCs/>
              </w:rPr>
              <w:t>Warszawa</w:t>
            </w:r>
          </w:p>
          <w:p w14:paraId="429C5973" w14:textId="77777777" w:rsidR="007E0CA4" w:rsidRPr="00F245C5" w:rsidRDefault="007E0CA4" w:rsidP="00AE21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E0CA4">
              <w:rPr>
                <w:rFonts w:ascii="Arial" w:hAnsi="Arial" w:cs="Arial"/>
                <w:b/>
              </w:rPr>
              <w:t>33 480.00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3206740" w14:textId="77777777" w:rsidR="007E0CA4" w:rsidRPr="00F245C5" w:rsidRDefault="007E0CA4" w:rsidP="00AE21B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D25A6E5" w14:textId="77777777" w:rsidR="007E0CA4" w:rsidRPr="00F245C5" w:rsidRDefault="007E0CA4" w:rsidP="00AE21B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E0CA4">
              <w:rPr>
                <w:rFonts w:ascii="Arial" w:hAnsi="Arial" w:cs="Arial"/>
              </w:rPr>
              <w:t>Oferta złożona przez w/w Wykonawcę spełnia warunki zawarte w SWZ, w ustawie Prawo zamówień publicznych z dnia 11 września 2019r. (tekst jednolity Dz. U. z 2024 r. poz. 1320) oraz uzyskała najwyższą liczbę punktów i została uznana za ofertę najkorzystniejszą na podstawie kryteriów oceny ofert określonych w treści SWZ.</w:t>
            </w:r>
          </w:p>
        </w:tc>
      </w:tr>
    </w:tbl>
    <w:p w14:paraId="6CEABE8E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41A3DEFB" w14:textId="77777777" w:rsidTr="008A76F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9D2C86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C1C98E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5DFAE4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6EE069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E0CA4" w14:paraId="5EE983F9" w14:textId="77777777" w:rsidTr="008A76F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E1DEC" w14:textId="77777777" w:rsidR="007E0CA4" w:rsidRPr="007D7932" w:rsidRDefault="007E0CA4" w:rsidP="00AE21B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0CA4">
              <w:rPr>
                <w:rFonts w:ascii="Arial" w:hAnsi="Arial" w:cs="Arial"/>
                <w:sz w:val="22"/>
                <w:szCs w:val="22"/>
              </w:rPr>
              <w:t>I - SYSTEM HIALURONOWY LECZENIA UBYTKÓW CHRZĘSTNYCH ORAZ CHRZĘSTNO-KOSTNYCH - 20 sztuk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EBF4D" w14:textId="77777777" w:rsidR="007E0CA4" w:rsidRPr="007D7932" w:rsidRDefault="007E0CA4" w:rsidP="00AE21B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E0CA4">
              <w:rPr>
                <w:rFonts w:ascii="Arial" w:hAnsi="Arial" w:cs="Arial"/>
                <w:b/>
                <w:bCs/>
                <w:sz w:val="22"/>
                <w:szCs w:val="22"/>
              </w:rPr>
              <w:t>Biotech</w:t>
            </w:r>
            <w:proofErr w:type="spellEnd"/>
            <w:r w:rsidRPr="007E0C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50BDBB46" w14:textId="77777777" w:rsidR="007E0CA4" w:rsidRPr="007D7932" w:rsidRDefault="007E0CA4" w:rsidP="00AE21B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Boya Żeleńskiego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0CA4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19C63F27" w14:textId="77777777" w:rsidR="007E0CA4" w:rsidRPr="007D7932" w:rsidRDefault="007E0CA4" w:rsidP="00AE21B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35-105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0CA4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18306" w14:textId="77777777" w:rsidR="007E0CA4" w:rsidRPr="007E0CA4" w:rsidRDefault="007E0CA4" w:rsidP="00AE21B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EBC5E70" w14:textId="72344101" w:rsidR="007E0CA4" w:rsidRPr="007D7932" w:rsidRDefault="007E0CA4" w:rsidP="00AE21B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 xml:space="preserve">2 - Jakość - </w:t>
            </w:r>
            <w:r w:rsidR="008A76F5">
              <w:rPr>
                <w:rFonts w:ascii="Arial" w:hAnsi="Arial" w:cs="Arial"/>
                <w:sz w:val="22"/>
                <w:szCs w:val="22"/>
              </w:rPr>
              <w:t>4</w:t>
            </w:r>
            <w:r w:rsidRPr="007E0CA4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FBFB0" w14:textId="48350B54" w:rsidR="007E0CA4" w:rsidRPr="007D7932" w:rsidRDefault="007E0CA4" w:rsidP="00AE21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8A76F5">
              <w:rPr>
                <w:rFonts w:ascii="Arial" w:hAnsi="Arial" w:cs="Arial"/>
                <w:sz w:val="22"/>
                <w:szCs w:val="22"/>
              </w:rPr>
              <w:t>10</w:t>
            </w:r>
            <w:r w:rsidRPr="007E0CA4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7E0CA4" w14:paraId="5550267F" w14:textId="77777777" w:rsidTr="008A76F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8DAC6" w14:textId="77777777" w:rsidR="007E0CA4" w:rsidRPr="007D7932" w:rsidRDefault="007E0CA4" w:rsidP="00AE21B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0CA4">
              <w:rPr>
                <w:rFonts w:ascii="Arial" w:hAnsi="Arial" w:cs="Arial"/>
                <w:sz w:val="22"/>
                <w:szCs w:val="22"/>
              </w:rPr>
              <w:t>II - ENDOPROTEZA STAWU ŚRÓDRĘCZNO-NADGARSTKOWEGO KCIUKA - 40 kompletów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DA650" w14:textId="77777777" w:rsidR="007E0CA4" w:rsidRPr="007D7932" w:rsidRDefault="007E0CA4" w:rsidP="00AE21B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0C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Good For </w:t>
            </w:r>
            <w:proofErr w:type="spellStart"/>
            <w:r w:rsidRPr="007E0CA4">
              <w:rPr>
                <w:rFonts w:ascii="Arial" w:hAnsi="Arial" w:cs="Arial"/>
                <w:b/>
                <w:bCs/>
                <w:sz w:val="22"/>
                <w:szCs w:val="22"/>
              </w:rPr>
              <w:t>You</w:t>
            </w:r>
            <w:proofErr w:type="spellEnd"/>
            <w:r w:rsidRPr="007E0C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0CA4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7E0C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Jarosław </w:t>
            </w:r>
            <w:proofErr w:type="spellStart"/>
            <w:r w:rsidRPr="007E0CA4">
              <w:rPr>
                <w:rFonts w:ascii="Arial" w:hAnsi="Arial" w:cs="Arial"/>
                <w:b/>
                <w:bCs/>
                <w:sz w:val="22"/>
                <w:szCs w:val="22"/>
              </w:rPr>
              <w:t>Brudz</w:t>
            </w:r>
            <w:proofErr w:type="spellEnd"/>
          </w:p>
          <w:p w14:paraId="7B92105E" w14:textId="77777777" w:rsidR="007E0CA4" w:rsidRPr="007D7932" w:rsidRDefault="007E0CA4" w:rsidP="00AE21B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Zielna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0CA4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2D8AE707" w14:textId="77777777" w:rsidR="007E0CA4" w:rsidRPr="007D7932" w:rsidRDefault="007E0CA4" w:rsidP="00AE21B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62-080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0CA4">
              <w:rPr>
                <w:rFonts w:ascii="Arial" w:hAnsi="Arial" w:cs="Arial"/>
                <w:sz w:val="22"/>
                <w:szCs w:val="22"/>
              </w:rPr>
              <w:t>Lusowo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DBB34" w14:textId="77777777" w:rsidR="007E0CA4" w:rsidRPr="007E0CA4" w:rsidRDefault="007E0CA4" w:rsidP="00AE21B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393948E" w14:textId="77777777" w:rsidR="007E0CA4" w:rsidRPr="007D7932" w:rsidRDefault="007E0CA4" w:rsidP="00AE21B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2 - Czas realizacji zamówienia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6DD2E" w14:textId="77777777" w:rsidR="007E0CA4" w:rsidRPr="007D7932" w:rsidRDefault="007E0CA4" w:rsidP="00AE21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  <w:tr w:rsidR="007E0CA4" w14:paraId="0C3F1D2E" w14:textId="77777777" w:rsidTr="008A76F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1A87B" w14:textId="77777777" w:rsidR="007E0CA4" w:rsidRPr="007D7932" w:rsidRDefault="007E0CA4" w:rsidP="00AE21B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0CA4">
              <w:rPr>
                <w:rFonts w:ascii="Arial" w:hAnsi="Arial" w:cs="Arial"/>
                <w:sz w:val="22"/>
                <w:szCs w:val="22"/>
              </w:rPr>
              <w:t>III - MODULARNA PROTEZA BIPOLARNA STAWU BIODROWEGO - 80 kompletów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9686D" w14:textId="77777777" w:rsidR="007E0CA4" w:rsidRPr="007D7932" w:rsidRDefault="007E0CA4" w:rsidP="00AE21B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E0CA4">
              <w:rPr>
                <w:rFonts w:ascii="Arial" w:hAnsi="Arial" w:cs="Arial"/>
                <w:b/>
                <w:bCs/>
                <w:sz w:val="22"/>
                <w:szCs w:val="22"/>
              </w:rPr>
              <w:t>MEDGAL Spółka z ograniczoną odpowiedzialnością</w:t>
            </w:r>
          </w:p>
          <w:p w14:paraId="2DF7ED3F" w14:textId="77777777" w:rsidR="007E0CA4" w:rsidRPr="007D7932" w:rsidRDefault="007E0CA4" w:rsidP="00AE21B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E0CA4">
              <w:rPr>
                <w:rFonts w:ascii="Arial" w:hAnsi="Arial" w:cs="Arial"/>
                <w:sz w:val="22"/>
                <w:szCs w:val="22"/>
              </w:rPr>
              <w:t>Niewodnicka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0CA4">
              <w:rPr>
                <w:rFonts w:ascii="Arial" w:hAnsi="Arial" w:cs="Arial"/>
                <w:sz w:val="22"/>
                <w:szCs w:val="22"/>
              </w:rPr>
              <w:t>26A</w:t>
            </w:r>
          </w:p>
          <w:p w14:paraId="1B5566F3" w14:textId="77777777" w:rsidR="007E0CA4" w:rsidRPr="007D7932" w:rsidRDefault="007E0CA4" w:rsidP="00AE21B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16-001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0CA4">
              <w:rPr>
                <w:rFonts w:ascii="Arial" w:hAnsi="Arial" w:cs="Arial"/>
                <w:sz w:val="22"/>
                <w:szCs w:val="22"/>
              </w:rPr>
              <w:t>Księżyno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B42AF" w14:textId="77777777" w:rsidR="007E0CA4" w:rsidRPr="007E0CA4" w:rsidRDefault="007E0CA4" w:rsidP="00AE21B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619F536" w14:textId="051BBF21" w:rsidR="007E0CA4" w:rsidRPr="007E0CA4" w:rsidRDefault="007E0CA4" w:rsidP="00AE21B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 xml:space="preserve">2 - Czas realizacji zamówienia - </w:t>
            </w:r>
            <w:r w:rsidR="008A76F5">
              <w:rPr>
                <w:rFonts w:ascii="Arial" w:hAnsi="Arial" w:cs="Arial"/>
                <w:sz w:val="22"/>
                <w:szCs w:val="22"/>
              </w:rPr>
              <w:t>2</w:t>
            </w:r>
            <w:r w:rsidRPr="007E0CA4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0CE0F6F5" w14:textId="14801774" w:rsidR="007E0CA4" w:rsidRPr="007D7932" w:rsidRDefault="007E0CA4" w:rsidP="00AE21B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 xml:space="preserve">3 - Serwis instrumentarium - </w:t>
            </w:r>
            <w:r w:rsidR="008A76F5">
              <w:rPr>
                <w:rFonts w:ascii="Arial" w:hAnsi="Arial" w:cs="Arial"/>
                <w:sz w:val="22"/>
                <w:szCs w:val="22"/>
              </w:rPr>
              <w:t>2</w:t>
            </w:r>
            <w:r w:rsidRPr="007E0CA4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EBC6B" w14:textId="7DFA4450" w:rsidR="007E0CA4" w:rsidRPr="007D7932" w:rsidRDefault="007E0CA4" w:rsidP="00AE21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8A76F5">
              <w:rPr>
                <w:rFonts w:ascii="Arial" w:hAnsi="Arial" w:cs="Arial"/>
                <w:sz w:val="22"/>
                <w:szCs w:val="22"/>
              </w:rPr>
              <w:t>10</w:t>
            </w:r>
            <w:r w:rsidRPr="007E0CA4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7E0CA4" w14:paraId="428B8B82" w14:textId="77777777" w:rsidTr="008A76F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F2C0D" w14:textId="77777777" w:rsidR="007E0CA4" w:rsidRPr="007D7932" w:rsidRDefault="007E0CA4" w:rsidP="00AE21B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0CA4">
              <w:rPr>
                <w:rFonts w:ascii="Arial" w:hAnsi="Arial" w:cs="Arial"/>
                <w:sz w:val="22"/>
                <w:szCs w:val="22"/>
              </w:rPr>
              <w:t>IV - ENDOPROTEZA BARKU - 20 kompletów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9CD5C" w14:textId="77777777" w:rsidR="007E0CA4" w:rsidRPr="007D7932" w:rsidRDefault="007E0CA4" w:rsidP="00AE21B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E0CA4">
              <w:rPr>
                <w:rFonts w:ascii="Arial" w:hAnsi="Arial" w:cs="Arial"/>
                <w:b/>
                <w:bCs/>
                <w:sz w:val="22"/>
                <w:szCs w:val="22"/>
              </w:rPr>
              <w:t>Enovis</w:t>
            </w:r>
            <w:proofErr w:type="spellEnd"/>
            <w:r w:rsidRPr="007E0C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742805C8" w14:textId="77777777" w:rsidR="007E0CA4" w:rsidRPr="007D7932" w:rsidRDefault="007E0CA4" w:rsidP="00AE21B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Łopuszańska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0CA4">
              <w:rPr>
                <w:rFonts w:ascii="Arial" w:hAnsi="Arial" w:cs="Arial"/>
                <w:sz w:val="22"/>
                <w:szCs w:val="22"/>
              </w:rPr>
              <w:t>95</w:t>
            </w:r>
          </w:p>
          <w:p w14:paraId="3E72AECF" w14:textId="77777777" w:rsidR="007E0CA4" w:rsidRPr="007D7932" w:rsidRDefault="007E0CA4" w:rsidP="00AE21B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02-457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0CA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91D6E" w14:textId="77777777" w:rsidR="007E0CA4" w:rsidRPr="007E0CA4" w:rsidRDefault="007E0CA4" w:rsidP="00AE21B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02DAE3D3" w14:textId="36007B32" w:rsidR="007E0CA4" w:rsidRPr="007D7932" w:rsidRDefault="007E0CA4" w:rsidP="00AE21B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 xml:space="preserve">2 - Czas realizacji zamówienia - </w:t>
            </w:r>
            <w:r w:rsidR="008A76F5">
              <w:rPr>
                <w:rFonts w:ascii="Arial" w:hAnsi="Arial" w:cs="Arial"/>
                <w:sz w:val="22"/>
                <w:szCs w:val="22"/>
              </w:rPr>
              <w:t>2</w:t>
            </w:r>
            <w:r w:rsidRPr="007E0CA4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2C77B" w14:textId="5049006A" w:rsidR="007E0CA4" w:rsidRPr="007D7932" w:rsidRDefault="007E0CA4" w:rsidP="00AE21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8A76F5">
              <w:rPr>
                <w:rFonts w:ascii="Arial" w:hAnsi="Arial" w:cs="Arial"/>
                <w:sz w:val="22"/>
                <w:szCs w:val="22"/>
              </w:rPr>
              <w:t>10</w:t>
            </w:r>
            <w:r w:rsidRPr="007E0CA4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7E0CA4" w14:paraId="2D4031A1" w14:textId="77777777" w:rsidTr="008A76F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3D230" w14:textId="77777777" w:rsidR="007E0CA4" w:rsidRPr="007D7932" w:rsidRDefault="007E0CA4" w:rsidP="00AE21B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0CA4">
              <w:rPr>
                <w:rFonts w:ascii="Arial" w:hAnsi="Arial" w:cs="Arial"/>
                <w:sz w:val="22"/>
                <w:szCs w:val="22"/>
              </w:rPr>
              <w:t>IV - ENDOPROTEZA BARKU - 20 kompletów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38515" w14:textId="77777777" w:rsidR="007E0CA4" w:rsidRPr="007D7932" w:rsidRDefault="007E0CA4" w:rsidP="00AE21B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E0CA4">
              <w:rPr>
                <w:rFonts w:ascii="Arial" w:hAnsi="Arial" w:cs="Arial"/>
                <w:b/>
                <w:bCs/>
                <w:sz w:val="22"/>
                <w:szCs w:val="22"/>
              </w:rPr>
              <w:t>Arthrex</w:t>
            </w:r>
            <w:proofErr w:type="spellEnd"/>
            <w:r w:rsidRPr="007E0C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B254407" w14:textId="77777777" w:rsidR="007E0CA4" w:rsidRPr="007D7932" w:rsidRDefault="007E0CA4" w:rsidP="00AE21B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 xml:space="preserve">ul. </w:t>
            </w:r>
            <w:proofErr w:type="spellStart"/>
            <w:r w:rsidRPr="007E0CA4">
              <w:rPr>
                <w:rFonts w:ascii="Arial" w:hAnsi="Arial" w:cs="Arial"/>
                <w:sz w:val="22"/>
                <w:szCs w:val="22"/>
              </w:rPr>
              <w:t>Karczunkowska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0CA4">
              <w:rPr>
                <w:rFonts w:ascii="Arial" w:hAnsi="Arial" w:cs="Arial"/>
                <w:sz w:val="22"/>
                <w:szCs w:val="22"/>
              </w:rPr>
              <w:t>42</w:t>
            </w:r>
          </w:p>
          <w:p w14:paraId="0FAFB2BD" w14:textId="77777777" w:rsidR="007E0CA4" w:rsidRPr="007D7932" w:rsidRDefault="007E0CA4" w:rsidP="00AE21B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02-871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0CA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8A93E" w14:textId="77777777" w:rsidR="007E0CA4" w:rsidRPr="007E0CA4" w:rsidRDefault="007E0CA4" w:rsidP="00AE21B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1 - Cena - 63.67</w:t>
            </w:r>
          </w:p>
          <w:p w14:paraId="64318C48" w14:textId="1110750A" w:rsidR="007E0CA4" w:rsidRPr="007D7932" w:rsidRDefault="007E0CA4" w:rsidP="00AE21B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 xml:space="preserve">2 - Czas realizacji zamówienia - </w:t>
            </w:r>
            <w:r w:rsidR="008A76F5">
              <w:rPr>
                <w:rFonts w:ascii="Arial" w:hAnsi="Arial" w:cs="Arial"/>
                <w:sz w:val="22"/>
                <w:szCs w:val="22"/>
              </w:rPr>
              <w:t>2</w:t>
            </w:r>
            <w:r w:rsidRPr="007E0CA4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FA169" w14:textId="64FE067A" w:rsidR="007E0CA4" w:rsidRPr="007D7932" w:rsidRDefault="007E0CA4" w:rsidP="00AE21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8A76F5">
              <w:rPr>
                <w:rFonts w:ascii="Arial" w:hAnsi="Arial" w:cs="Arial"/>
                <w:sz w:val="22"/>
                <w:szCs w:val="22"/>
              </w:rPr>
              <w:t>8</w:t>
            </w:r>
            <w:r w:rsidRPr="007E0CA4">
              <w:rPr>
                <w:rFonts w:ascii="Arial" w:hAnsi="Arial" w:cs="Arial"/>
                <w:sz w:val="22"/>
                <w:szCs w:val="22"/>
              </w:rPr>
              <w:t>3,67</w:t>
            </w:r>
          </w:p>
        </w:tc>
      </w:tr>
      <w:tr w:rsidR="007E0CA4" w14:paraId="30BAB5EA" w14:textId="77777777" w:rsidTr="008A76F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CCA54" w14:textId="77777777" w:rsidR="007E0CA4" w:rsidRPr="007D7932" w:rsidRDefault="007E0CA4" w:rsidP="00AE21B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E0CA4">
              <w:rPr>
                <w:rFonts w:ascii="Arial" w:hAnsi="Arial" w:cs="Arial"/>
                <w:sz w:val="22"/>
                <w:szCs w:val="22"/>
              </w:rPr>
              <w:t>V - GŁOWY O KONUSIE V40 DO PROTEZY BIODRA - 20 sztuk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AAE03" w14:textId="77777777" w:rsidR="007E0CA4" w:rsidRPr="007D7932" w:rsidRDefault="007E0CA4" w:rsidP="00AE21B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E0CA4">
              <w:rPr>
                <w:rFonts w:ascii="Arial" w:hAnsi="Arial" w:cs="Arial"/>
                <w:b/>
                <w:bCs/>
                <w:sz w:val="22"/>
                <w:szCs w:val="22"/>
              </w:rPr>
              <w:t>Stryker</w:t>
            </w:r>
            <w:proofErr w:type="spellEnd"/>
            <w:r w:rsidRPr="007E0C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1E29D75" w14:textId="77777777" w:rsidR="007E0CA4" w:rsidRPr="007D7932" w:rsidRDefault="007E0CA4" w:rsidP="00AE21B6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Poleczki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0CA4">
              <w:rPr>
                <w:rFonts w:ascii="Arial" w:hAnsi="Arial" w:cs="Arial"/>
                <w:sz w:val="22"/>
                <w:szCs w:val="22"/>
              </w:rPr>
              <w:t>35</w:t>
            </w:r>
          </w:p>
          <w:p w14:paraId="6DBF486D" w14:textId="77777777" w:rsidR="007E0CA4" w:rsidRPr="007D7932" w:rsidRDefault="007E0CA4" w:rsidP="00AE21B6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02-822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E0CA4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A5CE8" w14:textId="77777777" w:rsidR="007E0CA4" w:rsidRPr="007E0CA4" w:rsidRDefault="007E0CA4" w:rsidP="00AE21B6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>1 - Cena - 80.00</w:t>
            </w:r>
          </w:p>
          <w:p w14:paraId="65DB22FF" w14:textId="004B5AA7" w:rsidR="007E0CA4" w:rsidRPr="007D7932" w:rsidRDefault="007E0CA4" w:rsidP="00AE21B6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 xml:space="preserve">2 - Czas realizacji zamówienia - </w:t>
            </w:r>
            <w:r w:rsidR="008A76F5">
              <w:rPr>
                <w:rFonts w:ascii="Arial" w:hAnsi="Arial" w:cs="Arial"/>
                <w:sz w:val="22"/>
                <w:szCs w:val="22"/>
              </w:rPr>
              <w:t>2</w:t>
            </w:r>
            <w:r w:rsidRPr="007E0CA4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A6E00" w14:textId="79CCBF2C" w:rsidR="007E0CA4" w:rsidRPr="007D7932" w:rsidRDefault="007E0CA4" w:rsidP="00AE21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E0CA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8A76F5">
              <w:rPr>
                <w:rFonts w:ascii="Arial" w:hAnsi="Arial" w:cs="Arial"/>
                <w:sz w:val="22"/>
                <w:szCs w:val="22"/>
              </w:rPr>
              <w:t>10</w:t>
            </w:r>
            <w:r w:rsidRPr="007E0CA4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273619A1" w14:textId="77777777" w:rsidR="008A76F5" w:rsidRDefault="008A76F5" w:rsidP="008A76F5">
      <w:pPr>
        <w:ind w:left="3119" w:right="-425" w:firstLine="425"/>
        <w:jc w:val="right"/>
        <w:rPr>
          <w:rFonts w:ascii="Arial" w:hAnsi="Arial" w:cs="Arial"/>
          <w:i/>
        </w:rPr>
      </w:pPr>
    </w:p>
    <w:p w14:paraId="548792B7" w14:textId="77777777" w:rsidR="008A76F5" w:rsidRDefault="008A76F5" w:rsidP="008A76F5">
      <w:pPr>
        <w:ind w:left="3119" w:right="-425" w:firstLine="425"/>
        <w:jc w:val="right"/>
        <w:rPr>
          <w:rFonts w:ascii="Arial" w:hAnsi="Arial" w:cs="Arial"/>
          <w:i/>
        </w:rPr>
      </w:pPr>
    </w:p>
    <w:p w14:paraId="05E1A987" w14:textId="6182085C" w:rsidR="00B464D3" w:rsidRDefault="00B464D3" w:rsidP="008A76F5">
      <w:pPr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0748CB6E" w14:textId="47DD1334" w:rsidR="008A76F5" w:rsidRDefault="008A76F5" w:rsidP="008A76F5">
      <w:pPr>
        <w:ind w:left="3119" w:right="-425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Z-ca Dyrektora ds. Finansowych</w:t>
      </w:r>
    </w:p>
    <w:p w14:paraId="0736946D" w14:textId="2CE62C07" w:rsidR="008A76F5" w:rsidRPr="00B36EDA" w:rsidRDefault="008A76F5" w:rsidP="008A76F5">
      <w:pPr>
        <w:ind w:left="3119" w:right="-425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Góral</w:t>
      </w:r>
    </w:p>
    <w:bookmarkEnd w:id="0"/>
    <w:sectPr w:rsidR="008A76F5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3021B" w14:textId="77777777" w:rsidR="008210F5" w:rsidRDefault="008210F5">
      <w:r>
        <w:separator/>
      </w:r>
    </w:p>
  </w:endnote>
  <w:endnote w:type="continuationSeparator" w:id="0">
    <w:p w14:paraId="33705940" w14:textId="77777777" w:rsidR="008210F5" w:rsidRDefault="00821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CDC2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FA68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04221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19BD9A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D7D2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650C7" w14:textId="77777777" w:rsidR="008210F5" w:rsidRDefault="008210F5">
      <w:r>
        <w:separator/>
      </w:r>
    </w:p>
  </w:footnote>
  <w:footnote w:type="continuationSeparator" w:id="0">
    <w:p w14:paraId="7F4F5B61" w14:textId="77777777" w:rsidR="008210F5" w:rsidRDefault="008210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1EB8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D39F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EBA9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10F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0CA4"/>
    <w:rsid w:val="007E2ACC"/>
    <w:rsid w:val="007E68C5"/>
    <w:rsid w:val="008210F5"/>
    <w:rsid w:val="00832144"/>
    <w:rsid w:val="00836DAF"/>
    <w:rsid w:val="008567C7"/>
    <w:rsid w:val="008642B3"/>
    <w:rsid w:val="008A6C10"/>
    <w:rsid w:val="008A76F5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632C28"/>
  <w15:chartTrackingRefBased/>
  <w15:docId w15:val="{4D1ACD16-AFD9-44AD-8265-0DA34D080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764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3</cp:revision>
  <cp:lastPrinted>2025-05-30T11:54:00Z</cp:lastPrinted>
  <dcterms:created xsi:type="dcterms:W3CDTF">2025-05-30T11:51:00Z</dcterms:created>
  <dcterms:modified xsi:type="dcterms:W3CDTF">2025-05-30T11:54:00Z</dcterms:modified>
</cp:coreProperties>
</file>