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3E341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E341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E341E">
        <w:rPr>
          <w:sz w:val="22"/>
          <w:szCs w:val="22"/>
        </w:rPr>
        <w:t>2025-05-30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E341E" w:rsidRPr="003E341E" w:rsidRDefault="003E341E" w:rsidP="00577BC6">
      <w:pPr>
        <w:spacing w:after="40"/>
        <w:rPr>
          <w:b/>
          <w:bCs/>
          <w:sz w:val="22"/>
          <w:szCs w:val="22"/>
        </w:rPr>
      </w:pPr>
      <w:r w:rsidRPr="003E341E">
        <w:rPr>
          <w:b/>
          <w:bCs/>
          <w:sz w:val="22"/>
          <w:szCs w:val="22"/>
        </w:rPr>
        <w:t>Akademia Górniczo - Hutnicza</w:t>
      </w:r>
    </w:p>
    <w:p w:rsidR="003E341E" w:rsidRPr="003E341E" w:rsidRDefault="003E341E" w:rsidP="00577BC6">
      <w:pPr>
        <w:spacing w:after="40"/>
        <w:rPr>
          <w:b/>
          <w:bCs/>
          <w:sz w:val="22"/>
          <w:szCs w:val="22"/>
        </w:rPr>
      </w:pPr>
      <w:r w:rsidRPr="003E341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E341E" w:rsidP="00577BC6">
      <w:pPr>
        <w:spacing w:after="40"/>
        <w:rPr>
          <w:b/>
          <w:bCs/>
          <w:sz w:val="22"/>
          <w:szCs w:val="22"/>
        </w:rPr>
      </w:pPr>
      <w:r w:rsidRPr="003E341E">
        <w:rPr>
          <w:b/>
          <w:bCs/>
          <w:sz w:val="22"/>
          <w:szCs w:val="22"/>
        </w:rPr>
        <w:t>Dział Zamówień Publicznych</w:t>
      </w:r>
    </w:p>
    <w:p w:rsidR="00D665F5" w:rsidRPr="00BD5546" w:rsidRDefault="003E341E" w:rsidP="00D665F5">
      <w:pPr>
        <w:rPr>
          <w:sz w:val="22"/>
          <w:szCs w:val="22"/>
        </w:rPr>
      </w:pPr>
      <w:r w:rsidRPr="003E341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E341E">
        <w:rPr>
          <w:sz w:val="22"/>
          <w:szCs w:val="22"/>
        </w:rPr>
        <w:t>30</w:t>
      </w:r>
    </w:p>
    <w:p w:rsidR="00D665F5" w:rsidRPr="00BD5546" w:rsidRDefault="003E341E" w:rsidP="00D665F5">
      <w:pPr>
        <w:rPr>
          <w:sz w:val="22"/>
          <w:szCs w:val="22"/>
        </w:rPr>
      </w:pPr>
      <w:r w:rsidRPr="003E341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E341E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341E" w:rsidRPr="003E341E">
        <w:rPr>
          <w:b/>
          <w:sz w:val="22"/>
          <w:szCs w:val="22"/>
        </w:rPr>
        <w:t>DE-dzp.272-264/25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E341E" w:rsidRPr="003E341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E34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341E">
        <w:rPr>
          <w:b/>
          <w:sz w:val="22"/>
          <w:szCs w:val="22"/>
        </w:rPr>
        <w:t>Skład komputerowy i komputerowe opracowanie rysunków do pozycji wydawniczych, w których wzory, tabele i rysunki stanowią do 65% objętości książki wraz z przygotowaniem pliku do druku - DE-dzp.272-264/25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E341E" w:rsidRPr="003E341E">
        <w:rPr>
          <w:sz w:val="22"/>
          <w:szCs w:val="22"/>
        </w:rPr>
        <w:t>30/05/2025</w:t>
      </w:r>
      <w:r w:rsidR="00FF4AB1" w:rsidRPr="00577BC6">
        <w:rPr>
          <w:sz w:val="22"/>
          <w:szCs w:val="22"/>
        </w:rPr>
        <w:t xml:space="preserve"> o godz. </w:t>
      </w:r>
      <w:r w:rsidR="003E341E" w:rsidRPr="003E341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Pracownia C&amp;C Sp. zo.o.</w:t>
            </w:r>
          </w:p>
          <w:p w:rsidR="003E341E" w:rsidRPr="00CB5EDB" w:rsidRDefault="003E341E" w:rsidP="003245C6">
            <w:r w:rsidRPr="003E341E">
              <w:t>Porannej Bryzy</w:t>
            </w:r>
            <w:r w:rsidRPr="00CB5EDB">
              <w:t xml:space="preserve"> </w:t>
            </w:r>
            <w:r w:rsidRPr="003E341E">
              <w:t>33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03-284</w:t>
            </w:r>
            <w:r w:rsidRPr="00CB5EDB">
              <w:t xml:space="preserve"> </w:t>
            </w:r>
            <w:r w:rsidRPr="003E341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295.20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Pracownia C&amp;C Sp. zo.o.</w:t>
            </w:r>
          </w:p>
          <w:p w:rsidR="003E341E" w:rsidRPr="00CB5EDB" w:rsidRDefault="003E341E" w:rsidP="003245C6">
            <w:r w:rsidRPr="003E341E">
              <w:t>Porannej Bryzy</w:t>
            </w:r>
            <w:r w:rsidRPr="00CB5EDB">
              <w:t xml:space="preserve"> </w:t>
            </w:r>
            <w:r w:rsidRPr="003E341E">
              <w:t>33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03-284</w:t>
            </w:r>
            <w:r w:rsidRPr="00CB5EDB">
              <w:t xml:space="preserve"> </w:t>
            </w:r>
            <w:r w:rsidRPr="003E341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295.20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Pracownia C&amp;C Sp. zo.o.</w:t>
            </w:r>
          </w:p>
          <w:p w:rsidR="003E341E" w:rsidRPr="00CB5EDB" w:rsidRDefault="003E341E" w:rsidP="003245C6">
            <w:r w:rsidRPr="003E341E">
              <w:t>Porannej Bryzy</w:t>
            </w:r>
            <w:r w:rsidRPr="00CB5EDB">
              <w:t xml:space="preserve"> </w:t>
            </w:r>
            <w:r w:rsidRPr="003E341E">
              <w:t>33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03-284</w:t>
            </w:r>
            <w:r w:rsidRPr="00CB5EDB">
              <w:t xml:space="preserve"> </w:t>
            </w:r>
            <w:r w:rsidRPr="003E341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295.20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COMSOFT Sp. z o.o.</w:t>
            </w:r>
          </w:p>
          <w:p w:rsidR="003E341E" w:rsidRPr="00CB5EDB" w:rsidRDefault="003E341E" w:rsidP="003245C6">
            <w:r w:rsidRPr="003E341E">
              <w:t>Fabryczna</w:t>
            </w:r>
            <w:r w:rsidRPr="00CB5EDB">
              <w:t xml:space="preserve"> </w:t>
            </w:r>
            <w:r w:rsidRPr="003E341E">
              <w:t>11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43-100</w:t>
            </w:r>
            <w:r w:rsidRPr="00CB5EDB">
              <w:t xml:space="preserve"> </w:t>
            </w:r>
            <w:r w:rsidRPr="003E341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116.85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COMSOFT Sp. z o.o.</w:t>
            </w:r>
          </w:p>
          <w:p w:rsidR="003E341E" w:rsidRPr="00CB5EDB" w:rsidRDefault="003E341E" w:rsidP="003245C6">
            <w:r w:rsidRPr="003E341E">
              <w:t>Fabryczna</w:t>
            </w:r>
            <w:r w:rsidRPr="00CB5EDB">
              <w:t xml:space="preserve"> </w:t>
            </w:r>
            <w:r w:rsidRPr="003E341E">
              <w:t>11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43-100</w:t>
            </w:r>
            <w:r w:rsidRPr="00CB5EDB">
              <w:t xml:space="preserve"> </w:t>
            </w:r>
            <w:r w:rsidRPr="003E341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116.85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COMSOFT Sp. z o.o.</w:t>
            </w:r>
          </w:p>
          <w:p w:rsidR="003E341E" w:rsidRPr="00CB5EDB" w:rsidRDefault="003E341E" w:rsidP="003245C6">
            <w:r w:rsidRPr="003E341E">
              <w:t>Fabryczna</w:t>
            </w:r>
            <w:r w:rsidRPr="00CB5EDB">
              <w:t xml:space="preserve"> </w:t>
            </w:r>
            <w:r w:rsidRPr="003E341E">
              <w:t>11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43-100</w:t>
            </w:r>
            <w:r w:rsidRPr="00CB5EDB">
              <w:t xml:space="preserve"> </w:t>
            </w:r>
            <w:r w:rsidRPr="003E341E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123.00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Firma Reklamowa GRAF MEDIA Beleć Monika</w:t>
            </w:r>
          </w:p>
          <w:p w:rsidR="003E341E" w:rsidRPr="00CB5EDB" w:rsidRDefault="003E341E" w:rsidP="003245C6">
            <w:r w:rsidRPr="003E341E">
              <w:t>Konstruktorów</w:t>
            </w:r>
            <w:r w:rsidRPr="00CB5EDB">
              <w:t xml:space="preserve"> </w:t>
            </w:r>
            <w:r w:rsidRPr="003E341E">
              <w:t>34/15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65-119</w:t>
            </w:r>
            <w:r w:rsidRPr="00CB5EDB">
              <w:t xml:space="preserve"> </w:t>
            </w:r>
            <w:r w:rsidRPr="003E341E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369.00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Firma Reklamowa GRAF MEDIA Beleć Monika</w:t>
            </w:r>
          </w:p>
          <w:p w:rsidR="003E341E" w:rsidRPr="00CB5EDB" w:rsidRDefault="003E341E" w:rsidP="003245C6">
            <w:r w:rsidRPr="003E341E">
              <w:t>Konstruktorów</w:t>
            </w:r>
            <w:r w:rsidRPr="00CB5EDB">
              <w:t xml:space="preserve"> </w:t>
            </w:r>
            <w:r w:rsidRPr="003E341E">
              <w:t>34/15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65-119</w:t>
            </w:r>
            <w:r w:rsidRPr="00CB5EDB">
              <w:t xml:space="preserve"> </w:t>
            </w:r>
            <w:r w:rsidRPr="003E341E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369.00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Firma Reklamowa GRAF MEDIA Beleć Monika</w:t>
            </w:r>
          </w:p>
          <w:p w:rsidR="003E341E" w:rsidRPr="00CB5EDB" w:rsidRDefault="003E341E" w:rsidP="003245C6">
            <w:r w:rsidRPr="003E341E">
              <w:t>Konstruktorów</w:t>
            </w:r>
            <w:r w:rsidRPr="00CB5EDB">
              <w:t xml:space="preserve"> </w:t>
            </w:r>
            <w:r w:rsidRPr="003E341E">
              <w:t>34/15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65-119</w:t>
            </w:r>
            <w:r w:rsidRPr="00CB5EDB">
              <w:t xml:space="preserve"> </w:t>
            </w:r>
            <w:r w:rsidRPr="003E341E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369.00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Wydawnictwo JAK Andrzej Choczewski</w:t>
            </w:r>
          </w:p>
          <w:p w:rsidR="003E341E" w:rsidRPr="00CB5EDB" w:rsidRDefault="003E341E" w:rsidP="003245C6">
            <w:r w:rsidRPr="003E341E">
              <w:t>os. Stalowe</w:t>
            </w:r>
            <w:r w:rsidRPr="00CB5EDB">
              <w:t xml:space="preserve"> </w:t>
            </w:r>
            <w:r w:rsidRPr="003E341E">
              <w:t>5/77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31-920</w:t>
            </w:r>
            <w:r w:rsidRPr="00CB5EDB">
              <w:t xml:space="preserve"> </w:t>
            </w:r>
            <w:r w:rsidRPr="003E34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103.94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Wydawnictwo JAK Andrzej Choczewski</w:t>
            </w:r>
          </w:p>
          <w:p w:rsidR="003E341E" w:rsidRPr="00CB5EDB" w:rsidRDefault="003E341E" w:rsidP="003245C6">
            <w:r w:rsidRPr="003E341E">
              <w:t>os. Stalowe</w:t>
            </w:r>
            <w:r w:rsidRPr="00CB5EDB">
              <w:t xml:space="preserve"> </w:t>
            </w:r>
            <w:r w:rsidRPr="003E341E">
              <w:t>5/77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31-920</w:t>
            </w:r>
            <w:r w:rsidRPr="00CB5EDB">
              <w:t xml:space="preserve"> </w:t>
            </w:r>
            <w:r w:rsidRPr="003E34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132.59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Wydawnictwo JAK Andrzej Choczewski</w:t>
            </w:r>
          </w:p>
          <w:p w:rsidR="003E341E" w:rsidRPr="00CB5EDB" w:rsidRDefault="003E341E" w:rsidP="003245C6">
            <w:r w:rsidRPr="003E341E">
              <w:t>os. Stalowe</w:t>
            </w:r>
            <w:r w:rsidRPr="00CB5EDB">
              <w:t xml:space="preserve"> </w:t>
            </w:r>
            <w:r w:rsidRPr="003E341E">
              <w:t>5/77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31-920</w:t>
            </w:r>
            <w:r w:rsidRPr="00CB5EDB">
              <w:t xml:space="preserve"> </w:t>
            </w:r>
            <w:r w:rsidRPr="003E34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158.30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MarDruk Marcin Herzog</w:t>
            </w:r>
          </w:p>
          <w:p w:rsidR="003E341E" w:rsidRPr="00CB5EDB" w:rsidRDefault="003E341E" w:rsidP="003245C6">
            <w:r w:rsidRPr="003E341E">
              <w:t>Na Polach</w:t>
            </w:r>
            <w:r w:rsidRPr="00CB5EDB">
              <w:t xml:space="preserve"> </w:t>
            </w:r>
            <w:r w:rsidRPr="003E341E">
              <w:t>35/12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31-344</w:t>
            </w:r>
            <w:r w:rsidRPr="00CB5EDB">
              <w:t xml:space="preserve"> </w:t>
            </w:r>
            <w:r w:rsidRPr="003E34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111.11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MarDruk Marcin Herzog</w:t>
            </w:r>
          </w:p>
          <w:p w:rsidR="003E341E" w:rsidRPr="00CB5EDB" w:rsidRDefault="003E341E" w:rsidP="003245C6">
            <w:r w:rsidRPr="003E341E">
              <w:t>Na Polach</w:t>
            </w:r>
            <w:r w:rsidRPr="00CB5EDB">
              <w:t xml:space="preserve"> </w:t>
            </w:r>
            <w:r w:rsidRPr="003E341E">
              <w:t>35/12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31-344</w:t>
            </w:r>
            <w:r w:rsidRPr="00CB5EDB">
              <w:t xml:space="preserve"> </w:t>
            </w:r>
            <w:r w:rsidRPr="003E341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113.33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Munda Maciej Torz</w:t>
            </w:r>
          </w:p>
          <w:p w:rsidR="003E341E" w:rsidRPr="00CB5EDB" w:rsidRDefault="003E341E" w:rsidP="003245C6">
            <w:r w:rsidRPr="003E341E">
              <w:t>Osiedle Orła Białego</w:t>
            </w:r>
            <w:r w:rsidRPr="00CB5EDB">
              <w:t xml:space="preserve"> </w:t>
            </w:r>
            <w:r w:rsidRPr="003E341E">
              <w:t>95/10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61-251</w:t>
            </w:r>
            <w:r w:rsidRPr="00CB5EDB">
              <w:t xml:space="preserve"> </w:t>
            </w:r>
            <w:r w:rsidRPr="003E341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92.25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2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Munda Maciej Torz</w:t>
            </w:r>
          </w:p>
          <w:p w:rsidR="003E341E" w:rsidRPr="00CB5EDB" w:rsidRDefault="003E341E" w:rsidP="003245C6">
            <w:r w:rsidRPr="003E341E">
              <w:t>Osiedle Orła Białego</w:t>
            </w:r>
            <w:r w:rsidRPr="00CB5EDB">
              <w:t xml:space="preserve"> </w:t>
            </w:r>
            <w:r w:rsidRPr="003E341E">
              <w:t>95/10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61-251</w:t>
            </w:r>
            <w:r w:rsidRPr="00CB5EDB">
              <w:t xml:space="preserve"> </w:t>
            </w:r>
            <w:r w:rsidRPr="003E341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110.70 zł</w:t>
            </w:r>
          </w:p>
        </w:tc>
      </w:tr>
      <w:tr w:rsidR="003E341E" w:rsidRPr="00075CD0" w:rsidTr="003245C6">
        <w:tc>
          <w:tcPr>
            <w:tcW w:w="993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3</w:t>
            </w:r>
          </w:p>
        </w:tc>
        <w:tc>
          <w:tcPr>
            <w:tcW w:w="4110" w:type="dxa"/>
            <w:shd w:val="clear" w:color="auto" w:fill="auto"/>
          </w:tcPr>
          <w:p w:rsidR="003E341E" w:rsidRPr="00C82837" w:rsidRDefault="003E341E" w:rsidP="003245C6">
            <w:pPr>
              <w:spacing w:before="40"/>
            </w:pPr>
            <w:r w:rsidRPr="003E341E">
              <w:t>Munda Maciej Torz</w:t>
            </w:r>
          </w:p>
          <w:p w:rsidR="003E341E" w:rsidRPr="00CB5EDB" w:rsidRDefault="003E341E" w:rsidP="003245C6">
            <w:r w:rsidRPr="003E341E">
              <w:t>Osiedle Orła Białego</w:t>
            </w:r>
            <w:r w:rsidRPr="00CB5EDB">
              <w:t xml:space="preserve"> </w:t>
            </w:r>
            <w:r w:rsidRPr="003E341E">
              <w:t>95/10</w:t>
            </w:r>
            <w:r w:rsidRPr="00CB5EDB">
              <w:t xml:space="preserve"> </w:t>
            </w:r>
          </w:p>
          <w:p w:rsidR="003E341E" w:rsidRPr="00CB5EDB" w:rsidRDefault="003E341E" w:rsidP="003245C6">
            <w:pPr>
              <w:spacing w:after="120"/>
              <w:jc w:val="both"/>
            </w:pPr>
            <w:r w:rsidRPr="003E341E">
              <w:t>61-251</w:t>
            </w:r>
            <w:r w:rsidRPr="00CB5EDB">
              <w:t xml:space="preserve"> </w:t>
            </w:r>
            <w:r w:rsidRPr="003E341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341E" w:rsidRPr="00CB5EDB" w:rsidRDefault="003E341E" w:rsidP="003245C6">
            <w:pPr>
              <w:spacing w:before="120" w:after="120"/>
              <w:jc w:val="center"/>
            </w:pPr>
            <w:r w:rsidRPr="003E341E">
              <w:t>123.00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2D83" w:rsidRDefault="00A22D83">
      <w:r>
        <w:separator/>
      </w:r>
    </w:p>
  </w:endnote>
  <w:endnote w:type="continuationSeparator" w:id="0">
    <w:p w:rsidR="00A22D83" w:rsidRDefault="00A2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2D83" w:rsidRDefault="00A22D83">
      <w:r>
        <w:separator/>
      </w:r>
    </w:p>
  </w:footnote>
  <w:footnote w:type="continuationSeparator" w:id="0">
    <w:p w:rsidR="00A22D83" w:rsidRDefault="00A22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341E" w:rsidRDefault="003E3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341E" w:rsidRDefault="003E3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341E" w:rsidRDefault="003E34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D83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3E341E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22D83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932633E-BA0B-409D-9360-C1DBE1D66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2025-05-30T10:32:00Z</dcterms:created>
  <dcterms:modified xsi:type="dcterms:W3CDTF">2025-05-30T10:32:00Z</dcterms:modified>
</cp:coreProperties>
</file>