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44FF" w14:textId="77777777" w:rsidR="00986737" w:rsidRPr="009432A1" w:rsidRDefault="005204F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204F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204FB">
        <w:rPr>
          <w:rFonts w:ascii="Arial" w:hAnsi="Arial" w:cs="Arial"/>
          <w:sz w:val="24"/>
          <w:szCs w:val="24"/>
        </w:rPr>
        <w:t>2025-05-30</w:t>
      </w:r>
    </w:p>
    <w:p w14:paraId="0D9CEF7D" w14:textId="77777777" w:rsidR="00986737" w:rsidRPr="009432A1" w:rsidRDefault="005204F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04F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89C43D5" w14:textId="77777777" w:rsidR="00986737" w:rsidRPr="009432A1" w:rsidRDefault="005204F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204FB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204FB">
        <w:rPr>
          <w:rFonts w:ascii="Arial" w:hAnsi="Arial" w:cs="Arial"/>
          <w:sz w:val="24"/>
          <w:szCs w:val="24"/>
        </w:rPr>
        <w:t>66</w:t>
      </w:r>
    </w:p>
    <w:p w14:paraId="7DE32FC5" w14:textId="77777777" w:rsidR="00986737" w:rsidRPr="009432A1" w:rsidRDefault="005204FB" w:rsidP="00986737">
      <w:pPr>
        <w:rPr>
          <w:rFonts w:ascii="Arial" w:hAnsi="Arial" w:cs="Arial"/>
          <w:sz w:val="24"/>
          <w:szCs w:val="24"/>
        </w:rPr>
      </w:pPr>
      <w:r w:rsidRPr="005204FB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204FB">
        <w:rPr>
          <w:rFonts w:ascii="Arial" w:hAnsi="Arial" w:cs="Arial"/>
          <w:sz w:val="24"/>
          <w:szCs w:val="24"/>
        </w:rPr>
        <w:t>Kraków</w:t>
      </w:r>
    </w:p>
    <w:p w14:paraId="0FACA04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8D0261" w14:textId="177439B9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0D71D1C" w14:textId="6A6E77B1" w:rsidR="001D3D38" w:rsidRPr="009432A1" w:rsidRDefault="001D3D38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SZP-271-18/25.468.EJK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A5ADDC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A12D7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FA7B7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65EBD0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54DB1FD" w14:textId="77777777" w:rsidTr="005A632E">
        <w:tc>
          <w:tcPr>
            <w:tcW w:w="2269" w:type="dxa"/>
            <w:shd w:val="clear" w:color="auto" w:fill="auto"/>
          </w:tcPr>
          <w:p w14:paraId="1B87604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858BB7" w14:textId="77777777" w:rsidR="00986737" w:rsidRPr="004E4B64" w:rsidRDefault="005204F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4FB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04FB" w:rsidRPr="004E4B64" w14:paraId="7A8751E2" w14:textId="77777777" w:rsidTr="00124D53">
        <w:tc>
          <w:tcPr>
            <w:tcW w:w="2269" w:type="dxa"/>
            <w:shd w:val="clear" w:color="auto" w:fill="auto"/>
          </w:tcPr>
          <w:p w14:paraId="30B20DD4" w14:textId="77777777" w:rsidR="005204FB" w:rsidRPr="004E4B64" w:rsidRDefault="005204FB" w:rsidP="00124D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C94C77" w14:textId="77777777" w:rsidR="005204FB" w:rsidRPr="004E4B64" w:rsidRDefault="005204FB" w:rsidP="00124D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4FB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7BF06C2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204FB" w:rsidRPr="005204FB">
        <w:rPr>
          <w:rFonts w:ascii="Arial" w:hAnsi="Arial" w:cs="Arial"/>
          <w:sz w:val="24"/>
          <w:szCs w:val="24"/>
        </w:rPr>
        <w:t>(</w:t>
      </w:r>
      <w:proofErr w:type="spellStart"/>
      <w:r w:rsidR="005204FB" w:rsidRPr="005204FB">
        <w:rPr>
          <w:rFonts w:ascii="Arial" w:hAnsi="Arial" w:cs="Arial"/>
          <w:sz w:val="24"/>
          <w:szCs w:val="24"/>
        </w:rPr>
        <w:t>t.j</w:t>
      </w:r>
      <w:proofErr w:type="spellEnd"/>
      <w:r w:rsidR="005204FB" w:rsidRPr="005204F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171254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204FB" w:rsidRPr="005204FB">
        <w:rPr>
          <w:rFonts w:ascii="Arial" w:hAnsi="Arial" w:cs="Arial"/>
          <w:sz w:val="24"/>
          <w:szCs w:val="24"/>
        </w:rPr>
        <w:t>30/05/2025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204FB" w:rsidRPr="005204F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C644E27" w14:textId="77777777" w:rsidTr="005A632E">
        <w:tc>
          <w:tcPr>
            <w:tcW w:w="1276" w:type="dxa"/>
            <w:shd w:val="clear" w:color="auto" w:fill="F2F2F2"/>
            <w:vAlign w:val="center"/>
          </w:tcPr>
          <w:p w14:paraId="7CAFCED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9FC55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F63229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9325E9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204FB" w:rsidRPr="00BB547B" w14:paraId="66DA49E6" w14:textId="77777777" w:rsidTr="00124D53">
        <w:tc>
          <w:tcPr>
            <w:tcW w:w="1276" w:type="dxa"/>
            <w:shd w:val="clear" w:color="auto" w:fill="auto"/>
            <w:vAlign w:val="center"/>
          </w:tcPr>
          <w:p w14:paraId="5F1712F2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EB398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77C9459" w14:textId="77777777" w:rsidR="005204FB" w:rsidRPr="00986737" w:rsidRDefault="005204FB" w:rsidP="00124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31541B23" w14:textId="77777777" w:rsidR="005204FB" w:rsidRPr="00986737" w:rsidRDefault="005204FB" w:rsidP="00124D53">
            <w:pPr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A1CA69" w14:textId="77777777" w:rsidR="005204FB" w:rsidRPr="00986737" w:rsidRDefault="005204FB" w:rsidP="00124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DED692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470 431.14 zł</w:t>
            </w:r>
          </w:p>
        </w:tc>
      </w:tr>
      <w:tr w:rsidR="005204FB" w:rsidRPr="00BB547B" w14:paraId="71276F91" w14:textId="77777777" w:rsidTr="00124D53">
        <w:tc>
          <w:tcPr>
            <w:tcW w:w="1276" w:type="dxa"/>
            <w:shd w:val="clear" w:color="auto" w:fill="auto"/>
            <w:vAlign w:val="center"/>
          </w:tcPr>
          <w:p w14:paraId="5F51E980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7B162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EDCED4B" w14:textId="77777777" w:rsidR="005204FB" w:rsidRPr="00986737" w:rsidRDefault="005204FB" w:rsidP="00124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04F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5204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204F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5204F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C883747" w14:textId="77777777" w:rsidR="005204FB" w:rsidRPr="00986737" w:rsidRDefault="005204FB" w:rsidP="00124D53">
            <w:pPr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BD813F" w14:textId="77777777" w:rsidR="005204FB" w:rsidRPr="00986737" w:rsidRDefault="005204FB" w:rsidP="00124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1441A7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51 484.68 zł</w:t>
            </w:r>
          </w:p>
        </w:tc>
      </w:tr>
      <w:tr w:rsidR="005204FB" w:rsidRPr="00BB547B" w14:paraId="5B84F35F" w14:textId="77777777" w:rsidTr="00124D53">
        <w:tc>
          <w:tcPr>
            <w:tcW w:w="1276" w:type="dxa"/>
            <w:shd w:val="clear" w:color="auto" w:fill="auto"/>
            <w:vAlign w:val="center"/>
          </w:tcPr>
          <w:p w14:paraId="10F00DF5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542247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AB3F96E" w14:textId="77777777" w:rsidR="005204FB" w:rsidRPr="00986737" w:rsidRDefault="005204FB" w:rsidP="00124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04FB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5204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204FB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5204FB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35749933" w14:textId="77777777" w:rsidR="005204FB" w:rsidRPr="00986737" w:rsidRDefault="005204FB" w:rsidP="00124D53">
            <w:pPr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2601C2" w14:textId="77777777" w:rsidR="005204FB" w:rsidRPr="00986737" w:rsidRDefault="005204FB" w:rsidP="00124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04F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1E4D37" w14:textId="77777777" w:rsidR="005204FB" w:rsidRPr="00986737" w:rsidRDefault="005204FB" w:rsidP="00124D5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4FB">
              <w:rPr>
                <w:rFonts w:ascii="Arial" w:hAnsi="Arial" w:cs="Arial"/>
                <w:sz w:val="24"/>
                <w:szCs w:val="24"/>
              </w:rPr>
              <w:t>781 139.52 zł</w:t>
            </w:r>
          </w:p>
        </w:tc>
      </w:tr>
    </w:tbl>
    <w:p w14:paraId="16796CCA" w14:textId="1BEDE540" w:rsidR="00A80738" w:rsidRPr="00BB547B" w:rsidRDefault="00A80738" w:rsidP="001D3D38">
      <w:pPr>
        <w:pStyle w:val="Tekstpodstawowy"/>
        <w:spacing w:before="600" w:after="480"/>
        <w:rPr>
          <w:rFonts w:ascii="Arial" w:hAnsi="Arial" w:cs="Arial"/>
          <w:i/>
          <w:szCs w:val="24"/>
        </w:rPr>
      </w:pP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59B2B" w14:textId="77777777" w:rsidR="007430C0" w:rsidRDefault="007430C0">
      <w:r>
        <w:separator/>
      </w:r>
    </w:p>
  </w:endnote>
  <w:endnote w:type="continuationSeparator" w:id="0">
    <w:p w14:paraId="6C1571B5" w14:textId="77777777" w:rsidR="007430C0" w:rsidRDefault="0074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285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0DF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324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5181E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2C966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384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00CD0" w14:textId="77777777" w:rsidR="009F189D" w:rsidRDefault="009F189D">
    <w:pPr>
      <w:pStyle w:val="Stopka"/>
      <w:tabs>
        <w:tab w:val="clear" w:pos="4536"/>
      </w:tabs>
      <w:jc w:val="center"/>
    </w:pPr>
  </w:p>
  <w:p w14:paraId="02C833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38F0" w14:textId="77777777" w:rsidR="007430C0" w:rsidRDefault="007430C0">
      <w:r>
        <w:separator/>
      </w:r>
    </w:p>
  </w:footnote>
  <w:footnote w:type="continuationSeparator" w:id="0">
    <w:p w14:paraId="6B6183E0" w14:textId="77777777" w:rsidR="007430C0" w:rsidRDefault="00743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5278A" w14:textId="77777777" w:rsidR="005204FB" w:rsidRDefault="00520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EC410" w14:textId="77777777" w:rsidR="005204FB" w:rsidRDefault="00520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4069D" w14:textId="77777777" w:rsidR="005204FB" w:rsidRDefault="00520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0C0"/>
    <w:rsid w:val="00007727"/>
    <w:rsid w:val="00017720"/>
    <w:rsid w:val="00035488"/>
    <w:rsid w:val="000D7F25"/>
    <w:rsid w:val="000E00E5"/>
    <w:rsid w:val="00173B20"/>
    <w:rsid w:val="001C69FF"/>
    <w:rsid w:val="001D3D38"/>
    <w:rsid w:val="0023318D"/>
    <w:rsid w:val="003D72FD"/>
    <w:rsid w:val="00423179"/>
    <w:rsid w:val="00490DC0"/>
    <w:rsid w:val="00493F8C"/>
    <w:rsid w:val="004C7E9B"/>
    <w:rsid w:val="005204FB"/>
    <w:rsid w:val="005614F2"/>
    <w:rsid w:val="00577BC6"/>
    <w:rsid w:val="005A632E"/>
    <w:rsid w:val="0069085C"/>
    <w:rsid w:val="006B27ED"/>
    <w:rsid w:val="007430C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A5CB4A"/>
  <w15:chartTrackingRefBased/>
  <w15:docId w15:val="{074BB96C-46FD-4483-AA02-598BF6BB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2025-05-30T09:28:00Z</cp:lastPrinted>
  <dcterms:created xsi:type="dcterms:W3CDTF">2025-05-30T09:19:00Z</dcterms:created>
  <dcterms:modified xsi:type="dcterms:W3CDTF">2025-05-30T09:28:00Z</dcterms:modified>
</cp:coreProperties>
</file>