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A1F5B" w14:textId="77777777" w:rsidR="00323ADB" w:rsidRDefault="00396DA0" w:rsidP="00323ADB">
      <w:pPr>
        <w:jc w:val="right"/>
        <w:rPr>
          <w:b/>
        </w:rPr>
      </w:pPr>
      <w:r>
        <w:rPr>
          <w:noProof/>
        </w:rPr>
        <w:pict w14:anchorId="0151A21F">
          <v:roundrect id="AutoShape 2" o:spid="_x0000_s1030" style="position:absolute;left:0;text-align:left;margin-left:0;margin-top:-18pt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323ADB">
        <w:rPr>
          <w:b/>
        </w:rPr>
        <w:t>Załącznik nr 4</w:t>
      </w:r>
    </w:p>
    <w:p w14:paraId="3A91E7F3" w14:textId="77777777" w:rsidR="00323ADB" w:rsidRDefault="00323ADB" w:rsidP="00323ADB">
      <w:pPr>
        <w:jc w:val="right"/>
        <w:rPr>
          <w:rFonts w:eastAsia="MS Mincho"/>
          <w:b/>
        </w:rPr>
      </w:pPr>
    </w:p>
    <w:p w14:paraId="0A7C1725" w14:textId="77777777" w:rsidR="00323ADB" w:rsidRDefault="00396DA0" w:rsidP="00323ADB">
      <w:pPr>
        <w:jc w:val="right"/>
        <w:rPr>
          <w:rFonts w:eastAsia="MS Mincho"/>
          <w:b/>
        </w:rPr>
      </w:pPr>
      <w:r>
        <w:rPr>
          <w:noProof/>
        </w:rPr>
        <w:pict w14:anchorId="33C52ACC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2E079C0B" w14:textId="77777777" w:rsidR="00323ADB" w:rsidRDefault="00323ADB" w:rsidP="00323ADB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55908CF4" w14:textId="77777777" w:rsidR="00323ADB" w:rsidRDefault="00323ADB" w:rsidP="00323ADB">
      <w:pPr>
        <w:jc w:val="right"/>
        <w:rPr>
          <w:rFonts w:eastAsia="MS Mincho"/>
          <w:b/>
        </w:rPr>
      </w:pPr>
    </w:p>
    <w:p w14:paraId="257C546B" w14:textId="77777777" w:rsidR="00323ADB" w:rsidRDefault="00323ADB" w:rsidP="00323ADB">
      <w:pPr>
        <w:jc w:val="center"/>
        <w:rPr>
          <w:b/>
        </w:rPr>
      </w:pPr>
      <w:r>
        <w:rPr>
          <w:b/>
        </w:rPr>
        <w:t>Kalkulacja Cenowa</w:t>
      </w:r>
    </w:p>
    <w:p w14:paraId="2DBF564D" w14:textId="77777777" w:rsidR="00323ADB" w:rsidRDefault="00323ADB" w:rsidP="00323AD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205EA21D" w14:textId="77777777" w:rsidR="00323ADB" w:rsidRDefault="00323ADB" w:rsidP="00323AD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697DF9B7" w14:textId="309C8C54" w:rsidR="00323ADB" w:rsidRDefault="00323ADB" w:rsidP="00323ADB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KC-zp.272-294/25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323ADB" w14:paraId="6CB4CC9A" w14:textId="77777777" w:rsidTr="00775DB5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0E1D0C0" w14:textId="77777777" w:rsidR="00323ADB" w:rsidRDefault="00323ADB" w:rsidP="00775D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212257A" w14:textId="77777777" w:rsidR="00323ADB" w:rsidRDefault="00323ADB" w:rsidP="00775DB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D3476FC" w14:textId="77777777" w:rsidR="00323ADB" w:rsidRDefault="00323ADB" w:rsidP="00775D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0C58E31" w14:textId="77777777" w:rsidR="00323ADB" w:rsidRDefault="00323ADB" w:rsidP="00775D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75ECD62C" w14:textId="77777777" w:rsidR="00323ADB" w:rsidRDefault="00323ADB" w:rsidP="00775D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9E1572A" w14:textId="77777777" w:rsidR="00323ADB" w:rsidRDefault="00323ADB" w:rsidP="00775D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74D99F6D" w14:textId="77777777" w:rsidR="00323ADB" w:rsidRDefault="00323ADB" w:rsidP="00775D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5BC60923" w14:textId="77777777" w:rsidR="00323ADB" w:rsidRDefault="00323ADB" w:rsidP="00775D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7597D53" w14:textId="77777777" w:rsidR="00323ADB" w:rsidRDefault="00323ADB" w:rsidP="00775D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1F29AB6D" w14:textId="77777777" w:rsidR="00323ADB" w:rsidRDefault="00323ADB" w:rsidP="00775D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1CA23902" w14:textId="77777777" w:rsidR="00323ADB" w:rsidRDefault="00323ADB" w:rsidP="00775D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671D559" w14:textId="77777777" w:rsidR="00323ADB" w:rsidRDefault="00323ADB" w:rsidP="00775D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28128615" w14:textId="77777777" w:rsidR="00323ADB" w:rsidRDefault="00323ADB" w:rsidP="00775D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69AEA9CB" w14:textId="77777777" w:rsidR="00323ADB" w:rsidRDefault="00323ADB" w:rsidP="00775D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323ADB" w14:paraId="1F2AD1C6" w14:textId="77777777" w:rsidTr="00775DB5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F1A1373" w14:textId="77777777" w:rsidR="00323ADB" w:rsidRDefault="00323ADB" w:rsidP="00775D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6690502" w14:textId="77777777" w:rsidR="00323ADB" w:rsidRDefault="00323ADB" w:rsidP="00775DB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5F1FCAA" w14:textId="77777777" w:rsidR="00323ADB" w:rsidRDefault="00323ADB" w:rsidP="00775D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F76BE8D" w14:textId="77777777" w:rsidR="00323ADB" w:rsidRDefault="00323ADB" w:rsidP="00775D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9791B4A" w14:textId="77777777" w:rsidR="00323ADB" w:rsidRDefault="00323ADB" w:rsidP="00775D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618A74D" w14:textId="77777777" w:rsidR="00323ADB" w:rsidRDefault="00323ADB" w:rsidP="00775D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AD6D809" w14:textId="77777777" w:rsidR="00323ADB" w:rsidRDefault="00323ADB" w:rsidP="00775D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323ADB" w14:paraId="62B5401C" w14:textId="77777777" w:rsidTr="00775DB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BE6030" w14:textId="77777777" w:rsidR="00323ADB" w:rsidRDefault="00323ADB" w:rsidP="00775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7CE150" w14:textId="77777777" w:rsidR="00323ADB" w:rsidRDefault="00323ADB" w:rsidP="00775DB5">
            <w:pPr>
              <w:rPr>
                <w:b/>
                <w:sz w:val="20"/>
                <w:szCs w:val="20"/>
              </w:rPr>
            </w:pPr>
          </w:p>
          <w:p w14:paraId="33DC85AB" w14:textId="77777777" w:rsidR="00323ADB" w:rsidRDefault="00323ADB" w:rsidP="00775DB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0AF2A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CA104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A1095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B2754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09D74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3ADB" w14:paraId="7CD02054" w14:textId="77777777" w:rsidTr="00775DB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94B43" w14:textId="77777777" w:rsidR="00323ADB" w:rsidRDefault="00323ADB" w:rsidP="00775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79220F" w14:textId="77777777" w:rsidR="00323ADB" w:rsidRDefault="00323ADB" w:rsidP="00775DB5">
            <w:pPr>
              <w:rPr>
                <w:b/>
                <w:sz w:val="20"/>
                <w:szCs w:val="20"/>
              </w:rPr>
            </w:pPr>
          </w:p>
          <w:p w14:paraId="2A1C4F53" w14:textId="77777777" w:rsidR="00323ADB" w:rsidRDefault="00323ADB" w:rsidP="00775DB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BEDA2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82876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4EAB8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D62FF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B956C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3ADB" w14:paraId="1EE6709B" w14:textId="77777777" w:rsidTr="00775DB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753D63" w14:textId="77777777" w:rsidR="00323ADB" w:rsidRDefault="00323ADB" w:rsidP="00775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C0D701" w14:textId="77777777" w:rsidR="00323ADB" w:rsidRDefault="00323ADB" w:rsidP="00775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052B9C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6EF3D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4E2C1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C0005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9AE09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3ADB" w14:paraId="34233F98" w14:textId="77777777" w:rsidTr="00775DB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A9BEA" w14:textId="77777777" w:rsidR="00323ADB" w:rsidRDefault="00323ADB" w:rsidP="00775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BC1CED" w14:textId="77777777" w:rsidR="00323ADB" w:rsidRDefault="00323ADB" w:rsidP="00775DB5">
            <w:pPr>
              <w:rPr>
                <w:sz w:val="20"/>
                <w:szCs w:val="20"/>
              </w:rPr>
            </w:pPr>
          </w:p>
          <w:p w14:paraId="2EAE7D6D" w14:textId="77777777" w:rsidR="00323ADB" w:rsidRDefault="00323ADB" w:rsidP="00775DB5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E8374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5F693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11B93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BBCC1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52D9B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3ADB" w14:paraId="0F42B6C2" w14:textId="77777777" w:rsidTr="00775DB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B6B1B" w14:textId="77777777" w:rsidR="00323ADB" w:rsidRDefault="00323ADB" w:rsidP="00775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58D030" w14:textId="77777777" w:rsidR="00323ADB" w:rsidRDefault="00323ADB" w:rsidP="00775DB5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7137920F" w14:textId="77777777" w:rsidR="00323ADB" w:rsidRDefault="00323ADB" w:rsidP="00775DB5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EB345E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50226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012FE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57409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16E56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3ADB" w14:paraId="47BD613A" w14:textId="77777777" w:rsidTr="00775DB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9D7F8" w14:textId="77777777" w:rsidR="00323ADB" w:rsidRDefault="00323ADB" w:rsidP="00775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8EEE02" w14:textId="77777777" w:rsidR="00323ADB" w:rsidRDefault="00323ADB" w:rsidP="00775DB5">
            <w:pPr>
              <w:rPr>
                <w:b/>
                <w:sz w:val="20"/>
                <w:szCs w:val="20"/>
              </w:rPr>
            </w:pPr>
          </w:p>
          <w:p w14:paraId="764D7CF1" w14:textId="77777777" w:rsidR="00323ADB" w:rsidRDefault="00323ADB" w:rsidP="00775DB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BF2EED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F9DC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95CDE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C725C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C18BA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3ADB" w14:paraId="6E0260B9" w14:textId="77777777" w:rsidTr="00775DB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7B6C0" w14:textId="77777777" w:rsidR="00323ADB" w:rsidRDefault="00323ADB" w:rsidP="00775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3AC4EF" w14:textId="77777777" w:rsidR="00323ADB" w:rsidRDefault="00323ADB" w:rsidP="00775DB5">
            <w:pPr>
              <w:rPr>
                <w:b/>
                <w:sz w:val="20"/>
                <w:szCs w:val="20"/>
              </w:rPr>
            </w:pPr>
          </w:p>
          <w:p w14:paraId="5AA1CEDA" w14:textId="77777777" w:rsidR="00323ADB" w:rsidRDefault="00323ADB" w:rsidP="00775DB5">
            <w:pPr>
              <w:rPr>
                <w:b/>
                <w:sz w:val="20"/>
                <w:szCs w:val="20"/>
              </w:rPr>
            </w:pPr>
          </w:p>
          <w:p w14:paraId="0C896CB9" w14:textId="77777777" w:rsidR="00323ADB" w:rsidRDefault="00323ADB" w:rsidP="00775DB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1C9B6C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34A23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FFAA1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ECB20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38642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3ADB" w14:paraId="0A561DC4" w14:textId="77777777" w:rsidTr="00775DB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595BC" w14:textId="77777777" w:rsidR="00323ADB" w:rsidRDefault="00323ADB" w:rsidP="00775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8E494E" w14:textId="77777777" w:rsidR="00323ADB" w:rsidRDefault="00323ADB" w:rsidP="00775DB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F007E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29C5D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59DA2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D47CF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8C90F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3ADB" w14:paraId="6AF1F874" w14:textId="77777777" w:rsidTr="00775DB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C0AF76" w14:textId="77777777" w:rsidR="00323ADB" w:rsidRDefault="00323ADB" w:rsidP="00775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811BE" w14:textId="77777777" w:rsidR="00323ADB" w:rsidRDefault="00323ADB" w:rsidP="00775DB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D71A1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CEB87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4832C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8DC63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BC504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3ADB" w14:paraId="6D9BEB88" w14:textId="77777777" w:rsidTr="00775DB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D5575A" w14:textId="77777777" w:rsidR="00323ADB" w:rsidRDefault="00323ADB" w:rsidP="00775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84F00A" w14:textId="77777777" w:rsidR="00323ADB" w:rsidRDefault="00323ADB" w:rsidP="00775DB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F96908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F10A0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DB738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ACB2A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0F2B6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3ADB" w14:paraId="10ADFC54" w14:textId="77777777" w:rsidTr="00775DB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A7C22F" w14:textId="77777777" w:rsidR="00323ADB" w:rsidRDefault="00323ADB" w:rsidP="00775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D14FA0" w14:textId="77777777" w:rsidR="00323ADB" w:rsidRDefault="00323ADB" w:rsidP="00775DB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E8A310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4730F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EBC8D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4263E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BFB21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3ADB" w14:paraId="467A5A5B" w14:textId="77777777" w:rsidTr="00775DB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B5E619" w14:textId="77777777" w:rsidR="00323ADB" w:rsidRDefault="00323ADB" w:rsidP="00775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494724" w14:textId="77777777" w:rsidR="00323ADB" w:rsidRDefault="00323ADB" w:rsidP="00775DB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B05E0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D1506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C7F49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C1A3F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786C7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3ADB" w14:paraId="28393F18" w14:textId="77777777" w:rsidTr="00775DB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93BA2" w14:textId="77777777" w:rsidR="00323ADB" w:rsidRDefault="00323ADB" w:rsidP="00775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A1A93E" w14:textId="77777777" w:rsidR="00323ADB" w:rsidRDefault="00323ADB" w:rsidP="00775DB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E67EE0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E188F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12734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9B61A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BF6D6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3ADB" w14:paraId="5D29F74E" w14:textId="77777777" w:rsidTr="00775DB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363CE8" w14:textId="77777777" w:rsidR="00323ADB" w:rsidRDefault="00323ADB" w:rsidP="00775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CB6B2C" w14:textId="77777777" w:rsidR="00323ADB" w:rsidRDefault="00323ADB" w:rsidP="00775DB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B3720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E8CAF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7E90B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4322C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5A077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3ADB" w14:paraId="1232F7EC" w14:textId="77777777" w:rsidTr="00775DB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0151C4" w14:textId="77777777" w:rsidR="00323ADB" w:rsidRDefault="00323ADB" w:rsidP="00775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AA8B4C" w14:textId="77777777" w:rsidR="00323ADB" w:rsidRDefault="00323ADB" w:rsidP="00775DB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E93D6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A5F8C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0396C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7F3F2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673BD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3ADB" w14:paraId="290B7E67" w14:textId="77777777" w:rsidTr="00775DB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5DDF8B" w14:textId="77777777" w:rsidR="00323ADB" w:rsidRDefault="00323ADB" w:rsidP="00775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55A3EC" w14:textId="77777777" w:rsidR="00323ADB" w:rsidRDefault="00323ADB" w:rsidP="00775DB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7E790F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73CF8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ACE22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2D89A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C5526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3ADB" w14:paraId="30430E48" w14:textId="77777777" w:rsidTr="00775DB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FD08F7" w14:textId="77777777" w:rsidR="00323ADB" w:rsidRDefault="00323ADB" w:rsidP="00775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4DB383" w14:textId="77777777" w:rsidR="00323ADB" w:rsidRDefault="00323ADB" w:rsidP="00775DB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C82E0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5C6DB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AA697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598F7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A18B7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1787A5EB" w14:textId="77777777" w:rsidR="00323ADB" w:rsidRDefault="00323ADB" w:rsidP="00323ADB"/>
    <w:p w14:paraId="49F4DFF8" w14:textId="77777777" w:rsidR="00323ADB" w:rsidRDefault="00323ADB" w:rsidP="00323ADB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323ADB" w14:paraId="379A83B3" w14:textId="77777777" w:rsidTr="00775DB5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240FE64" w14:textId="77777777" w:rsidR="00323ADB" w:rsidRDefault="00323ADB" w:rsidP="00775D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26C1F3E" w14:textId="77777777" w:rsidR="00323ADB" w:rsidRDefault="00323ADB" w:rsidP="00775DB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8F749FE" w14:textId="77777777" w:rsidR="00323ADB" w:rsidRDefault="00323ADB" w:rsidP="00775D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1DE5F27" w14:textId="77777777" w:rsidR="00323ADB" w:rsidRDefault="00323ADB" w:rsidP="00775D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3AF538C1" w14:textId="77777777" w:rsidR="00323ADB" w:rsidRDefault="00323ADB" w:rsidP="00775D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C8F18EE" w14:textId="77777777" w:rsidR="00323ADB" w:rsidRDefault="00323ADB" w:rsidP="00775D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48BC53FA" w14:textId="77777777" w:rsidR="00323ADB" w:rsidRDefault="00323ADB" w:rsidP="00775D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7BEE7ED9" w14:textId="77777777" w:rsidR="00323ADB" w:rsidRDefault="00323ADB" w:rsidP="00775D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78553A8" w14:textId="77777777" w:rsidR="00323ADB" w:rsidRDefault="00323ADB" w:rsidP="00775D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0E6FB39" w14:textId="77777777" w:rsidR="00323ADB" w:rsidRDefault="00323ADB" w:rsidP="00775D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58406D1B" w14:textId="77777777" w:rsidR="00323ADB" w:rsidRDefault="00323ADB" w:rsidP="00775D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AA695E0" w14:textId="77777777" w:rsidR="00323ADB" w:rsidRDefault="00323ADB" w:rsidP="00775D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23D08FE3" w14:textId="77777777" w:rsidR="00323ADB" w:rsidRDefault="00323ADB" w:rsidP="00775D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132CC552" w14:textId="77777777" w:rsidR="00323ADB" w:rsidRDefault="00323ADB" w:rsidP="00775D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323ADB" w14:paraId="14C10BC6" w14:textId="77777777" w:rsidTr="00775DB5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DBB4A9C" w14:textId="77777777" w:rsidR="00323ADB" w:rsidRDefault="00323ADB" w:rsidP="00775D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52A21AE" w14:textId="77777777" w:rsidR="00323ADB" w:rsidRDefault="00323ADB" w:rsidP="00775DB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C5AF656" w14:textId="77777777" w:rsidR="00323ADB" w:rsidRDefault="00323ADB" w:rsidP="00775D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8A9312F" w14:textId="77777777" w:rsidR="00323ADB" w:rsidRDefault="00323ADB" w:rsidP="00775D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DD0C026" w14:textId="77777777" w:rsidR="00323ADB" w:rsidRDefault="00323ADB" w:rsidP="00775D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C68571B" w14:textId="77777777" w:rsidR="00323ADB" w:rsidRDefault="00323ADB" w:rsidP="00775D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9E296D3" w14:textId="77777777" w:rsidR="00323ADB" w:rsidRDefault="00323ADB" w:rsidP="00775D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323ADB" w14:paraId="22C9DC2F" w14:textId="77777777" w:rsidTr="00775DB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ED6CB7" w14:textId="77777777" w:rsidR="00323ADB" w:rsidRDefault="00323ADB" w:rsidP="00775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7094C0" w14:textId="77777777" w:rsidR="00323ADB" w:rsidRDefault="00323ADB" w:rsidP="00775DB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0775A6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92A5B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AE916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A690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EDDA5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3ADB" w14:paraId="5B348006" w14:textId="77777777" w:rsidTr="00775DB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10B75D" w14:textId="77777777" w:rsidR="00323ADB" w:rsidRDefault="00323ADB" w:rsidP="00775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573EC7" w14:textId="77777777" w:rsidR="00323ADB" w:rsidRDefault="00323ADB" w:rsidP="00775DB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1049E2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F4B07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E22FB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0F669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A0452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3ADB" w14:paraId="751F0DFE" w14:textId="77777777" w:rsidTr="00775DB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2055E7" w14:textId="77777777" w:rsidR="00323ADB" w:rsidRDefault="00323ADB" w:rsidP="00775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8C3730" w14:textId="77777777" w:rsidR="00323ADB" w:rsidRDefault="00323ADB" w:rsidP="00775DB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E1616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2282D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C2C8D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5EDC5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F8286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3ADB" w14:paraId="619AB3A3" w14:textId="77777777" w:rsidTr="00775DB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68B5C5" w14:textId="77777777" w:rsidR="00323ADB" w:rsidRDefault="00323ADB" w:rsidP="00775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122102" w14:textId="77777777" w:rsidR="00323ADB" w:rsidRDefault="00323ADB" w:rsidP="00775DB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89066C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815A7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39F41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1568E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26C89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3ADB" w14:paraId="6F2F6C18" w14:textId="77777777" w:rsidTr="00775DB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EA5553" w14:textId="77777777" w:rsidR="00323ADB" w:rsidRDefault="00323ADB" w:rsidP="00775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81436" w14:textId="77777777" w:rsidR="00323ADB" w:rsidRDefault="00323ADB" w:rsidP="00775DB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C4B44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0158B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744EC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BD9E4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2D699" w14:textId="77777777" w:rsidR="00323ADB" w:rsidRDefault="00323ADB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55989" w14:paraId="0DF8E2F8" w14:textId="77777777" w:rsidTr="00775DB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547A08" w14:textId="59A10D96" w:rsidR="00955989" w:rsidRDefault="00955989" w:rsidP="00775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DA5E38" w14:textId="77777777" w:rsidR="00955989" w:rsidRDefault="00955989" w:rsidP="00775DB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5D77F6" w14:textId="77777777" w:rsidR="00955989" w:rsidRDefault="00955989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00EAD" w14:textId="77777777" w:rsidR="00955989" w:rsidRDefault="00955989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FFBC8" w14:textId="77777777" w:rsidR="00955989" w:rsidRDefault="00955989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B0818" w14:textId="77777777" w:rsidR="00955989" w:rsidRDefault="00955989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2B6E" w14:textId="77777777" w:rsidR="00955989" w:rsidRDefault="00955989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55989" w14:paraId="53852A23" w14:textId="77777777" w:rsidTr="00775DB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5D5DBF" w14:textId="2E004CBA" w:rsidR="00955989" w:rsidRDefault="00955989" w:rsidP="00775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E232DE" w14:textId="77777777" w:rsidR="00955989" w:rsidRDefault="00955989" w:rsidP="00775DB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C63742" w14:textId="77777777" w:rsidR="00955989" w:rsidRDefault="00955989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92D3" w14:textId="77777777" w:rsidR="00955989" w:rsidRDefault="00955989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79D2B" w14:textId="77777777" w:rsidR="00955989" w:rsidRDefault="00955989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53F7B" w14:textId="77777777" w:rsidR="00955989" w:rsidRDefault="00955989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128BF" w14:textId="77777777" w:rsidR="00955989" w:rsidRDefault="00955989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96DA0" w14:paraId="6B5C117E" w14:textId="77777777" w:rsidTr="00775DB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5E1F65" w14:textId="63BD6F05" w:rsidR="00396DA0" w:rsidRDefault="00396DA0" w:rsidP="00775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E74C91" w14:textId="77777777" w:rsidR="00396DA0" w:rsidRDefault="00396DA0" w:rsidP="00775DB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713F93" w14:textId="77777777" w:rsidR="00396DA0" w:rsidRDefault="00396DA0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0CFA1" w14:textId="77777777" w:rsidR="00396DA0" w:rsidRDefault="00396DA0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A3C9D" w14:textId="77777777" w:rsidR="00396DA0" w:rsidRDefault="00396DA0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26E1" w14:textId="77777777" w:rsidR="00396DA0" w:rsidRDefault="00396DA0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46965" w14:textId="77777777" w:rsidR="00396DA0" w:rsidRDefault="00396DA0" w:rsidP="00775DB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3ADB" w14:paraId="5EFA0818" w14:textId="77777777" w:rsidTr="00775DB5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F0BA8A0" w14:textId="77777777" w:rsidR="00323ADB" w:rsidRDefault="00323ADB" w:rsidP="00775DB5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50C749" w14:textId="77777777" w:rsidR="00323ADB" w:rsidRDefault="00323ADB" w:rsidP="00775DB5">
            <w:pPr>
              <w:rPr>
                <w:rFonts w:ascii="Calibri" w:hAnsi="Calibri"/>
              </w:rPr>
            </w:pPr>
          </w:p>
        </w:tc>
      </w:tr>
    </w:tbl>
    <w:p w14:paraId="391572FC" w14:textId="77777777" w:rsidR="00323ADB" w:rsidRPr="00932BBB" w:rsidRDefault="00323ADB" w:rsidP="00323ADB">
      <w:pPr>
        <w:rPr>
          <w:b/>
          <w:bCs/>
          <w:sz w:val="22"/>
          <w:szCs w:val="22"/>
        </w:rPr>
      </w:pPr>
      <w:r w:rsidRPr="00932BBB"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06E90777" w14:textId="77777777" w:rsidR="00323ADB" w:rsidRDefault="00323ADB" w:rsidP="00323ADB">
      <w:pPr>
        <w:jc w:val="both"/>
        <w:rPr>
          <w:sz w:val="22"/>
          <w:szCs w:val="22"/>
        </w:rPr>
      </w:pPr>
      <w:r w:rsidRPr="00932BBB">
        <w:rPr>
          <w:sz w:val="22"/>
          <w:szCs w:val="22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34D01282" w14:textId="77777777" w:rsidR="00323ADB" w:rsidRPr="00932BBB" w:rsidRDefault="00323ADB" w:rsidP="00323ADB">
      <w:pPr>
        <w:jc w:val="center"/>
        <w:rPr>
          <w:bCs/>
          <w:i/>
          <w:iCs/>
          <w:color w:val="FF0000"/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2D62DA7F" w14:textId="77777777" w:rsidR="00323ADB" w:rsidRPr="007108D6" w:rsidRDefault="00323ADB" w:rsidP="00323ADB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932BBB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526CFBD5" w14:textId="397CA259" w:rsidR="0014437C" w:rsidRPr="00323ADB" w:rsidRDefault="0014437C" w:rsidP="00323ADB"/>
    <w:sectPr w:rsidR="0014437C" w:rsidRPr="00323A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488A0" w14:textId="77777777" w:rsidR="00B64619" w:rsidRDefault="00B64619">
      <w:r>
        <w:separator/>
      </w:r>
    </w:p>
  </w:endnote>
  <w:endnote w:type="continuationSeparator" w:id="0">
    <w:p w14:paraId="3CDB9FAD" w14:textId="77777777" w:rsidR="00B64619" w:rsidRDefault="00B64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C27D3" w14:textId="77777777" w:rsidR="002F01BB" w:rsidRDefault="002F01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CE09C" w14:textId="77777777" w:rsidR="00323ADB" w:rsidRPr="00CC4E7C" w:rsidRDefault="00323ADB" w:rsidP="00323ADB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706C1B5F" w14:textId="77777777" w:rsidR="002F01BB" w:rsidRDefault="002F01B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0566C" w14:textId="77777777" w:rsidR="002F01BB" w:rsidRDefault="002F01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939D3C" w14:textId="77777777" w:rsidR="00B64619" w:rsidRDefault="00B64619">
      <w:r>
        <w:separator/>
      </w:r>
    </w:p>
  </w:footnote>
  <w:footnote w:type="continuationSeparator" w:id="0">
    <w:p w14:paraId="5ECA9381" w14:textId="77777777" w:rsidR="00B64619" w:rsidRDefault="00B646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75903" w14:textId="77777777" w:rsidR="002F01BB" w:rsidRDefault="002F01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3161A" w14:textId="77777777" w:rsidR="002F01BB" w:rsidRDefault="002F01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B0332" w14:textId="77777777" w:rsidR="002F01BB" w:rsidRDefault="002F01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18094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619"/>
    <w:rsid w:val="00017122"/>
    <w:rsid w:val="00021E1F"/>
    <w:rsid w:val="0011188B"/>
    <w:rsid w:val="00142162"/>
    <w:rsid w:val="0014437C"/>
    <w:rsid w:val="001946D8"/>
    <w:rsid w:val="001F6B73"/>
    <w:rsid w:val="002F01BB"/>
    <w:rsid w:val="00303635"/>
    <w:rsid w:val="00323ADB"/>
    <w:rsid w:val="00347293"/>
    <w:rsid w:val="00396DA0"/>
    <w:rsid w:val="00505EB1"/>
    <w:rsid w:val="00516B1B"/>
    <w:rsid w:val="005955BF"/>
    <w:rsid w:val="007054E7"/>
    <w:rsid w:val="007220EB"/>
    <w:rsid w:val="007F25C7"/>
    <w:rsid w:val="0086523D"/>
    <w:rsid w:val="008909FE"/>
    <w:rsid w:val="008F4EAF"/>
    <w:rsid w:val="008F7315"/>
    <w:rsid w:val="0091125A"/>
    <w:rsid w:val="009508B9"/>
    <w:rsid w:val="00955989"/>
    <w:rsid w:val="00B64619"/>
    <w:rsid w:val="00DD422F"/>
    <w:rsid w:val="00E3779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4:docId w14:val="293AC1E4"/>
  <w15:chartTrackingRefBased/>
  <w15:docId w15:val="{3F5BAAB1-D63E-4806-869D-3349AED9B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3AD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23AD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F01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F01BB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F01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F01BB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23ADB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183</Words>
  <Characters>1296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1899-12-31T23:00:00Z</cp:lastPrinted>
  <dcterms:created xsi:type="dcterms:W3CDTF">2025-05-28T08:36:00Z</dcterms:created>
  <dcterms:modified xsi:type="dcterms:W3CDTF">2025-05-28T11:54:00Z</dcterms:modified>
</cp:coreProperties>
</file>