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9417BB" w14:textId="77777777" w:rsidR="00081D13" w:rsidRPr="00353FDC" w:rsidRDefault="00941BC2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941BC2">
        <w:rPr>
          <w:rFonts w:ascii="Arial" w:hAnsi="Arial" w:cs="Arial"/>
        </w:rPr>
        <w:t>Kraków</w:t>
      </w:r>
      <w:r w:rsidR="00081D13" w:rsidRPr="00353FDC">
        <w:rPr>
          <w:rFonts w:ascii="Arial" w:hAnsi="Arial" w:cs="Arial"/>
        </w:rPr>
        <w:t xml:space="preserve"> dnia: </w:t>
      </w:r>
      <w:r w:rsidRPr="00941BC2">
        <w:rPr>
          <w:rFonts w:ascii="Arial" w:hAnsi="Arial" w:cs="Arial"/>
        </w:rPr>
        <w:t>2025-05-30</w:t>
      </w:r>
    </w:p>
    <w:p w14:paraId="165F4232" w14:textId="77777777" w:rsidR="00081D13" w:rsidRPr="00353FDC" w:rsidRDefault="00941BC2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941BC2">
        <w:rPr>
          <w:rFonts w:ascii="Arial" w:hAnsi="Arial" w:cs="Arial"/>
          <w:b/>
          <w:bCs/>
        </w:rPr>
        <w:t>Szpital Specjalistyczny im. Stefana Żeromskiego SP ZOZ w Krakowie</w:t>
      </w:r>
    </w:p>
    <w:p w14:paraId="5F7B22CC" w14:textId="77777777" w:rsidR="00081D13" w:rsidRPr="00353FDC" w:rsidRDefault="00941BC2" w:rsidP="00081D13">
      <w:pPr>
        <w:spacing w:line="360" w:lineRule="auto"/>
        <w:ind w:right="3969"/>
        <w:rPr>
          <w:rFonts w:ascii="Arial" w:hAnsi="Arial" w:cs="Arial"/>
        </w:rPr>
      </w:pPr>
      <w:r w:rsidRPr="00941BC2">
        <w:rPr>
          <w:rFonts w:ascii="Arial" w:hAnsi="Arial" w:cs="Arial"/>
        </w:rPr>
        <w:t>os. Na Skarpie</w:t>
      </w:r>
      <w:r w:rsidR="00081D13" w:rsidRPr="00353FDC">
        <w:rPr>
          <w:rFonts w:ascii="Arial" w:hAnsi="Arial" w:cs="Arial"/>
        </w:rPr>
        <w:t xml:space="preserve"> </w:t>
      </w:r>
      <w:r w:rsidRPr="00941BC2">
        <w:rPr>
          <w:rFonts w:ascii="Arial" w:hAnsi="Arial" w:cs="Arial"/>
        </w:rPr>
        <w:t>66</w:t>
      </w:r>
    </w:p>
    <w:p w14:paraId="11F2D383" w14:textId="77777777" w:rsidR="00081D13" w:rsidRPr="00353FDC" w:rsidRDefault="00941BC2" w:rsidP="00081D13">
      <w:pPr>
        <w:ind w:right="3969"/>
        <w:rPr>
          <w:rFonts w:ascii="Arial" w:hAnsi="Arial" w:cs="Arial"/>
        </w:rPr>
      </w:pPr>
      <w:r w:rsidRPr="00941BC2">
        <w:rPr>
          <w:rFonts w:ascii="Arial" w:hAnsi="Arial" w:cs="Arial"/>
        </w:rPr>
        <w:t>31-913</w:t>
      </w:r>
      <w:r w:rsidR="00081D13" w:rsidRPr="00353FDC">
        <w:rPr>
          <w:rFonts w:ascii="Arial" w:hAnsi="Arial" w:cs="Arial"/>
        </w:rPr>
        <w:t xml:space="preserve"> </w:t>
      </w:r>
      <w:r w:rsidRPr="00941BC2">
        <w:rPr>
          <w:rFonts w:ascii="Arial" w:hAnsi="Arial" w:cs="Arial"/>
        </w:rPr>
        <w:t>Kraków</w:t>
      </w:r>
    </w:p>
    <w:p w14:paraId="2BA9158B" w14:textId="77777777"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0AC3DE1" w14:textId="236D75F0" w:rsidR="00081D13" w:rsidRDefault="00081D13" w:rsidP="00CD306F">
      <w:pPr>
        <w:tabs>
          <w:tab w:val="right" w:pos="9072"/>
        </w:tabs>
        <w:spacing w:after="36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39523734" w14:textId="52B27288" w:rsidR="00CD306F" w:rsidRPr="00524B34" w:rsidRDefault="00CD306F" w:rsidP="00CD306F">
      <w:pPr>
        <w:tabs>
          <w:tab w:val="right" w:pos="9072"/>
        </w:tabs>
        <w:spacing w:after="36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SZP-271-22/25 – 467.MM</w:t>
      </w:r>
    </w:p>
    <w:p w14:paraId="3ACEA60C" w14:textId="77777777"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081D13" w:rsidRPr="00353FDC" w14:paraId="2E48A8EF" w14:textId="77777777" w:rsidTr="00C13EA9">
        <w:tc>
          <w:tcPr>
            <w:tcW w:w="10065" w:type="dxa"/>
            <w:shd w:val="clear" w:color="auto" w:fill="F2F2F2"/>
            <w:hideMark/>
          </w:tcPr>
          <w:p w14:paraId="24C4F4E0" w14:textId="77777777"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32F2F909" w14:textId="77777777"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3485AA6C" w14:textId="77777777"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14:paraId="06E7C3A9" w14:textId="77777777"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14:paraId="0D8106E7" w14:textId="77777777" w:rsidTr="00081D13">
        <w:tc>
          <w:tcPr>
            <w:tcW w:w="2269" w:type="dxa"/>
            <w:shd w:val="clear" w:color="auto" w:fill="auto"/>
          </w:tcPr>
          <w:p w14:paraId="0449D662" w14:textId="77777777"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1FB2129E" w14:textId="77777777" w:rsidR="00081D13" w:rsidRPr="00353FDC" w:rsidRDefault="00941BC2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41BC2">
              <w:rPr>
                <w:rFonts w:ascii="Arial" w:hAnsi="Arial" w:cs="Arial"/>
                <w:bCs/>
              </w:rPr>
              <w:t xml:space="preserve">Kompleksowa obsługa serwisowa tomografu komputerowego SOMATOM </w:t>
            </w:r>
            <w:proofErr w:type="spellStart"/>
            <w:r w:rsidRPr="00941BC2">
              <w:rPr>
                <w:rFonts w:ascii="Arial" w:hAnsi="Arial" w:cs="Arial"/>
                <w:bCs/>
              </w:rPr>
              <w:t>go.Top</w:t>
            </w:r>
            <w:proofErr w:type="spellEnd"/>
            <w:r w:rsidRPr="00941BC2">
              <w:rPr>
                <w:rFonts w:ascii="Arial" w:hAnsi="Arial" w:cs="Arial"/>
                <w:bCs/>
              </w:rPr>
              <w:t xml:space="preserve"> wraz z wymianą komponentów specjalnych (lampa RTG, detektor).</w:t>
            </w:r>
          </w:p>
        </w:tc>
      </w:tr>
      <w:tr w:rsidR="00941BC2" w:rsidRPr="00353FDC" w14:paraId="394DFDCF" w14:textId="77777777" w:rsidTr="00266D60">
        <w:tc>
          <w:tcPr>
            <w:tcW w:w="2269" w:type="dxa"/>
            <w:shd w:val="clear" w:color="auto" w:fill="auto"/>
          </w:tcPr>
          <w:p w14:paraId="29F274AE" w14:textId="77777777" w:rsidR="00941BC2" w:rsidRPr="00353FDC" w:rsidRDefault="00941BC2" w:rsidP="00266D6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557309DB" w14:textId="77777777" w:rsidR="00941BC2" w:rsidRPr="00353FDC" w:rsidRDefault="00941BC2" w:rsidP="00266D6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41BC2">
              <w:rPr>
                <w:rFonts w:ascii="Arial" w:hAnsi="Arial" w:cs="Arial"/>
                <w:bCs/>
              </w:rPr>
              <w:t>SZP-271-22/25</w:t>
            </w:r>
          </w:p>
        </w:tc>
      </w:tr>
    </w:tbl>
    <w:p w14:paraId="000ED395" w14:textId="77777777"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14:paraId="53D7A563" w14:textId="77777777"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941BC2" w:rsidRPr="00941BC2">
        <w:rPr>
          <w:rFonts w:ascii="Arial" w:hAnsi="Arial" w:cs="Arial"/>
          <w:b/>
        </w:rPr>
        <w:t>Szpital Specjalistyczny im. Stefana Żeromskiego SP ZOZ w Krakowie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941BC2" w:rsidRPr="00941BC2">
        <w:rPr>
          <w:rFonts w:ascii="Arial" w:hAnsi="Arial" w:cs="Arial"/>
        </w:rPr>
        <w:t>(</w:t>
      </w:r>
      <w:proofErr w:type="spellStart"/>
      <w:r w:rsidR="00941BC2" w:rsidRPr="00941BC2">
        <w:rPr>
          <w:rFonts w:ascii="Arial" w:hAnsi="Arial" w:cs="Arial"/>
        </w:rPr>
        <w:t>t.j</w:t>
      </w:r>
      <w:proofErr w:type="spellEnd"/>
      <w:r w:rsidR="00941BC2" w:rsidRPr="00941BC2">
        <w:rPr>
          <w:rFonts w:ascii="Arial" w:hAnsi="Arial" w:cs="Arial"/>
        </w:rPr>
        <w:t>. Dz. U. z 2024 poz. 1320)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941BC2" w:rsidRPr="00E1738E" w14:paraId="522ED08D" w14:textId="77777777" w:rsidTr="00266D6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12F0B1E4" w14:textId="77777777" w:rsidR="00941BC2" w:rsidRDefault="00941BC2" w:rsidP="00266D60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941BC2">
              <w:rPr>
                <w:rFonts w:ascii="Arial" w:hAnsi="Arial" w:cs="Arial"/>
                <w:b/>
              </w:rPr>
              <w:t>Siemens Healthcare Sp. z o.o.</w:t>
            </w:r>
          </w:p>
          <w:p w14:paraId="36E540A9" w14:textId="77777777" w:rsidR="00941BC2" w:rsidRPr="00AC1F4A" w:rsidRDefault="00941BC2" w:rsidP="00266D60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941BC2">
              <w:rPr>
                <w:rFonts w:ascii="Arial" w:hAnsi="Arial" w:cs="Arial"/>
                <w:bCs/>
              </w:rPr>
              <w:t>Polna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941BC2">
              <w:rPr>
                <w:rFonts w:ascii="Arial" w:hAnsi="Arial" w:cs="Arial"/>
                <w:bCs/>
              </w:rPr>
              <w:t>11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14:paraId="13EE5C27" w14:textId="77777777" w:rsidR="00941BC2" w:rsidRPr="00E1738E" w:rsidRDefault="00941BC2" w:rsidP="00266D60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941BC2">
              <w:rPr>
                <w:rFonts w:ascii="Arial" w:hAnsi="Arial" w:cs="Arial"/>
                <w:bCs/>
              </w:rPr>
              <w:t>00-633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941BC2">
              <w:rPr>
                <w:rFonts w:ascii="Arial" w:hAnsi="Arial" w:cs="Arial"/>
                <w:bCs/>
              </w:rPr>
              <w:t>Warszawa</w:t>
            </w:r>
          </w:p>
          <w:p w14:paraId="3A5205F5" w14:textId="77777777" w:rsidR="00941BC2" w:rsidRPr="00BC506C" w:rsidRDefault="00941BC2" w:rsidP="00266D60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941BC2">
              <w:rPr>
                <w:rFonts w:ascii="Arial" w:hAnsi="Arial" w:cs="Arial"/>
                <w:b/>
              </w:rPr>
              <w:t>777 600.00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77BB4DE9" w14:textId="77777777" w:rsidR="00941BC2" w:rsidRPr="00E1738E" w:rsidRDefault="00941BC2" w:rsidP="00266D60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67A8CF8A" w14:textId="77777777" w:rsidR="00941BC2" w:rsidRPr="00E1738E" w:rsidRDefault="00941BC2" w:rsidP="00266D6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941BC2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</w:tbl>
    <w:p w14:paraId="69038EE1" w14:textId="77777777"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lastRenderedPageBreak/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134"/>
        <w:gridCol w:w="1701"/>
        <w:gridCol w:w="1842"/>
        <w:gridCol w:w="1701"/>
      </w:tblGrid>
      <w:tr w:rsidR="00CD306F" w:rsidRPr="008567C7" w14:paraId="524ABAA4" w14:textId="77777777" w:rsidTr="00CD306F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488D4FE3" w14:textId="77777777" w:rsidR="00CD306F" w:rsidRPr="00553EDC" w:rsidRDefault="00CD306F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703EA4DC" w14:textId="77777777" w:rsidR="00CD306F" w:rsidRPr="00553EDC" w:rsidRDefault="00CD306F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2E476D41" w14:textId="77777777" w:rsidR="00CD306F" w:rsidRPr="00553EDC" w:rsidRDefault="00CD306F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941BC2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05372EA8" w14:textId="77777777" w:rsidR="00CD306F" w:rsidRPr="00553EDC" w:rsidRDefault="00CD306F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941BC2">
              <w:rPr>
                <w:rFonts w:ascii="Arial" w:hAnsi="Arial" w:cs="Arial"/>
                <w:bCs/>
                <w:sz w:val="24"/>
                <w:szCs w:val="24"/>
              </w:rPr>
              <w:t>Autoryzacja producenta</w:t>
            </w:r>
          </w:p>
        </w:tc>
        <w:tc>
          <w:tcPr>
            <w:tcW w:w="1842" w:type="dxa"/>
            <w:shd w:val="clear" w:color="auto" w:fill="F2F2F2"/>
            <w:vAlign w:val="center"/>
          </w:tcPr>
          <w:p w14:paraId="3105A6EB" w14:textId="77777777" w:rsidR="00CD306F" w:rsidRPr="00553EDC" w:rsidRDefault="00CD306F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941BC2">
              <w:rPr>
                <w:rFonts w:ascii="Arial" w:hAnsi="Arial" w:cs="Arial"/>
                <w:bCs/>
                <w:sz w:val="24"/>
                <w:szCs w:val="24"/>
              </w:rPr>
              <w:t>Doświadczenie osób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204D588C" w14:textId="77777777" w:rsidR="00CD306F" w:rsidRPr="00553EDC" w:rsidRDefault="00CD306F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CD306F" w:rsidRPr="008567C7" w14:paraId="7E90B4C2" w14:textId="77777777" w:rsidTr="00CD306F">
        <w:tc>
          <w:tcPr>
            <w:tcW w:w="851" w:type="dxa"/>
            <w:vAlign w:val="center"/>
          </w:tcPr>
          <w:p w14:paraId="17E6FFDF" w14:textId="77777777" w:rsidR="00CD306F" w:rsidRPr="00553EDC" w:rsidRDefault="00CD306F" w:rsidP="00266D6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41BC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14:paraId="13F2BCC5" w14:textId="77777777" w:rsidR="00CD306F" w:rsidRPr="00553EDC" w:rsidRDefault="00CD306F" w:rsidP="00266D60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941BC2">
              <w:rPr>
                <w:rFonts w:ascii="Arial" w:hAnsi="Arial" w:cs="Arial"/>
                <w:b/>
                <w:sz w:val="22"/>
                <w:szCs w:val="22"/>
              </w:rPr>
              <w:t>Siemens Healthcare Sp. z o.o.</w:t>
            </w:r>
          </w:p>
          <w:p w14:paraId="6240923A" w14:textId="77777777" w:rsidR="00CD306F" w:rsidRPr="00553EDC" w:rsidRDefault="00CD306F" w:rsidP="00266D60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941BC2">
              <w:rPr>
                <w:rFonts w:ascii="Arial" w:hAnsi="Arial" w:cs="Arial"/>
                <w:bCs/>
                <w:sz w:val="22"/>
                <w:szCs w:val="22"/>
              </w:rPr>
              <w:t>Polna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941BC2">
              <w:rPr>
                <w:rFonts w:ascii="Arial" w:hAnsi="Arial" w:cs="Arial"/>
                <w:bCs/>
                <w:sz w:val="22"/>
                <w:szCs w:val="22"/>
              </w:rPr>
              <w:t>11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6236B1E8" w14:textId="77777777" w:rsidR="00CD306F" w:rsidRPr="00553EDC" w:rsidRDefault="00CD306F" w:rsidP="00266D60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941BC2">
              <w:rPr>
                <w:rFonts w:ascii="Arial" w:hAnsi="Arial" w:cs="Arial"/>
                <w:bCs/>
                <w:sz w:val="22"/>
                <w:szCs w:val="22"/>
              </w:rPr>
              <w:t>00-633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941BC2">
              <w:rPr>
                <w:rFonts w:ascii="Arial" w:hAnsi="Arial" w:cs="Arial"/>
                <w:bCs/>
                <w:sz w:val="22"/>
                <w:szCs w:val="22"/>
              </w:rPr>
              <w:t>Warszawa</w:t>
            </w:r>
          </w:p>
        </w:tc>
        <w:tc>
          <w:tcPr>
            <w:tcW w:w="1134" w:type="dxa"/>
            <w:vAlign w:val="center"/>
          </w:tcPr>
          <w:p w14:paraId="6753EE44" w14:textId="77777777" w:rsidR="00CD306F" w:rsidRPr="00553EDC" w:rsidRDefault="00CD306F" w:rsidP="00266D6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41BC2">
              <w:rPr>
                <w:rFonts w:ascii="Arial" w:hAnsi="Arial" w:cs="Arial"/>
                <w:sz w:val="22"/>
                <w:szCs w:val="22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14:paraId="19E89081" w14:textId="32450FB0" w:rsidR="00CD306F" w:rsidRPr="00553EDC" w:rsidRDefault="00CD306F" w:rsidP="00266D6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41BC2">
              <w:rPr>
                <w:rFonts w:ascii="Arial" w:hAnsi="Arial" w:cs="Arial"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Pr="00941BC2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842" w:type="dxa"/>
            <w:vAlign w:val="center"/>
          </w:tcPr>
          <w:p w14:paraId="09FC6AA0" w14:textId="77777777" w:rsidR="00CD306F" w:rsidRPr="00553EDC" w:rsidRDefault="00CD306F" w:rsidP="00266D6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41BC2">
              <w:rPr>
                <w:rFonts w:ascii="Arial" w:hAnsi="Arial" w:cs="Arial"/>
                <w:sz w:val="22"/>
                <w:szCs w:val="22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14:paraId="35905EC6" w14:textId="6D4C4112" w:rsidR="00CD306F" w:rsidRPr="00553EDC" w:rsidRDefault="00CD306F" w:rsidP="00266D6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41BC2">
              <w:rPr>
                <w:rFonts w:ascii="Arial" w:hAnsi="Arial" w:cs="Arial"/>
                <w:sz w:val="22"/>
                <w:szCs w:val="22"/>
              </w:rPr>
              <w:t xml:space="preserve">  1</w:t>
            </w:r>
            <w:r>
              <w:rPr>
                <w:rFonts w:ascii="Arial" w:hAnsi="Arial" w:cs="Arial"/>
                <w:sz w:val="22"/>
                <w:szCs w:val="22"/>
              </w:rPr>
              <w:t>0</w:t>
            </w:r>
            <w:r w:rsidRPr="00941BC2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</w:tbl>
    <w:p w14:paraId="107366B9" w14:textId="77777777"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14:paraId="36387E94" w14:textId="77777777"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p w14:paraId="305CD686" w14:textId="3F6CDAD8" w:rsidR="00B464D3" w:rsidRDefault="00B464D3" w:rsidP="00CD306F">
      <w:pPr>
        <w:spacing w:line="360" w:lineRule="auto"/>
        <w:ind w:left="3119" w:firstLine="425"/>
        <w:jc w:val="right"/>
        <w:rPr>
          <w:rFonts w:ascii="Arial" w:hAnsi="Arial" w:cs="Arial"/>
          <w:i/>
        </w:rPr>
      </w:pPr>
      <w:r w:rsidRPr="00081D13">
        <w:rPr>
          <w:rFonts w:ascii="Arial" w:hAnsi="Arial" w:cs="Arial"/>
          <w:i/>
        </w:rPr>
        <w:t>Zamawiający</w:t>
      </w:r>
    </w:p>
    <w:p w14:paraId="4E146E81" w14:textId="29D3DF4B" w:rsidR="00CD306F" w:rsidRDefault="00CD306F" w:rsidP="00CD306F">
      <w:pPr>
        <w:spacing w:line="360" w:lineRule="auto"/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Z-ca Dyrektora ds. Finansowych</w:t>
      </w:r>
    </w:p>
    <w:p w14:paraId="402A0149" w14:textId="37ED83AA" w:rsidR="00CD306F" w:rsidRPr="00081D13" w:rsidRDefault="00CD306F" w:rsidP="00CD306F">
      <w:pPr>
        <w:spacing w:line="360" w:lineRule="auto"/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mgr Dorota Góral</w:t>
      </w:r>
    </w:p>
    <w:bookmarkEnd w:id="0"/>
    <w:sectPr w:rsidR="00CD306F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13317A" w14:textId="77777777" w:rsidR="00C811B8" w:rsidRDefault="00C811B8">
      <w:r>
        <w:separator/>
      </w:r>
    </w:p>
  </w:endnote>
  <w:endnote w:type="continuationSeparator" w:id="0">
    <w:p w14:paraId="77558875" w14:textId="77777777" w:rsidR="00C811B8" w:rsidRDefault="00C81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2552E7" w14:textId="77777777" w:rsidR="00941BC2" w:rsidRDefault="00941B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C06969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1A98AF13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05681" w14:textId="77777777" w:rsidR="00941BC2" w:rsidRDefault="00941B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0CF6CC" w14:textId="77777777" w:rsidR="00C811B8" w:rsidRDefault="00C811B8">
      <w:r>
        <w:separator/>
      </w:r>
    </w:p>
  </w:footnote>
  <w:footnote w:type="continuationSeparator" w:id="0">
    <w:p w14:paraId="01E0475E" w14:textId="77777777" w:rsidR="00C811B8" w:rsidRDefault="00C811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2A3FA3" w14:textId="77777777" w:rsidR="00941BC2" w:rsidRDefault="00941B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53DDF5" w14:textId="77777777" w:rsidR="00941BC2" w:rsidRDefault="00941B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3A41E" w14:textId="77777777" w:rsidR="00941BC2" w:rsidRDefault="00941BC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11B8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2D0CD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41BC2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77A52"/>
    <w:rsid w:val="00C811B8"/>
    <w:rsid w:val="00CA0B33"/>
    <w:rsid w:val="00CA3511"/>
    <w:rsid w:val="00CD306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92C8DD"/>
  <w15:chartTrackingRefBased/>
  <w15:docId w15:val="{0DCEE6FF-AC17-4D44-BB00-9E8C1E57E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219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2</cp:revision>
  <cp:lastPrinted>2025-05-30T06:36:00Z</cp:lastPrinted>
  <dcterms:created xsi:type="dcterms:W3CDTF">2025-05-30T06:37:00Z</dcterms:created>
  <dcterms:modified xsi:type="dcterms:W3CDTF">2025-05-30T06:37:00Z</dcterms:modified>
</cp:coreProperties>
</file>