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8EDF6" w14:textId="77777777" w:rsidR="006C3A56" w:rsidRPr="006C3A56" w:rsidRDefault="006C3A56" w:rsidP="006C3A56"/>
    <w:tbl>
      <w:tblPr>
        <w:tblpPr w:leftFromText="141" w:rightFromText="141" w:vertAnchor="page" w:horzAnchor="margin" w:tblpY="656"/>
        <w:tblW w:w="1020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00"/>
      </w:tblGrid>
      <w:tr w:rsidR="006C3A56" w:rsidRPr="006C3A56" w14:paraId="16C85E6C" w14:textId="77777777" w:rsidTr="003A6E42">
        <w:trPr>
          <w:trHeight w:val="790"/>
        </w:trPr>
        <w:tc>
          <w:tcPr>
            <w:tcW w:w="10121" w:type="dxa"/>
            <w:vAlign w:val="center"/>
            <w:hideMark/>
          </w:tcPr>
          <w:p w14:paraId="264DEEA1" w14:textId="77777777" w:rsidR="006C3A56" w:rsidRPr="006C3A56" w:rsidRDefault="00C15B08" w:rsidP="006C3A56">
            <w:pPr>
              <w:spacing w:after="480"/>
              <w:jc w:val="right"/>
            </w:pPr>
            <w:r>
              <w:pict w14:anchorId="636CB56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3.25pt;height:43.5pt;visibility:visible">
                  <v:imagedata r:id="rId7" o:title=""/>
                </v:shape>
              </w:pict>
            </w:r>
          </w:p>
        </w:tc>
      </w:tr>
    </w:tbl>
    <w:p w14:paraId="5944DF7D" w14:textId="0B1090FF" w:rsidR="00035DEC" w:rsidRPr="006C3A56" w:rsidRDefault="00C53329" w:rsidP="006C3A56">
      <w:pPr>
        <w:spacing w:after="480"/>
        <w:jc w:val="right"/>
      </w:pPr>
      <w:r w:rsidRPr="006C3A56">
        <w:t>Niepołomice</w:t>
      </w:r>
      <w:r w:rsidR="00035DEC" w:rsidRPr="006C3A56">
        <w:t xml:space="preserve"> dnia: </w:t>
      </w:r>
      <w:r w:rsidRPr="006C3A56">
        <w:t>2025-05-</w:t>
      </w:r>
      <w:r w:rsidR="002B6A66" w:rsidRPr="006C3A56">
        <w:t>30</w:t>
      </w:r>
    </w:p>
    <w:p w14:paraId="423E94A7" w14:textId="77777777" w:rsidR="00035DEC" w:rsidRPr="006C3A56" w:rsidRDefault="00C53329" w:rsidP="006C3A56">
      <w:pPr>
        <w:rPr>
          <w:b/>
          <w:bCs/>
        </w:rPr>
      </w:pPr>
      <w:r w:rsidRPr="006C3A56">
        <w:rPr>
          <w:b/>
          <w:bCs/>
        </w:rPr>
        <w:t>GMINA NIEPOŁOMICE</w:t>
      </w:r>
    </w:p>
    <w:p w14:paraId="75D9A720" w14:textId="77777777" w:rsidR="00035DEC" w:rsidRPr="006C3A56" w:rsidRDefault="00C53329" w:rsidP="006C3A56">
      <w:r w:rsidRPr="006C3A56">
        <w:t>Pl. Zwycięstwa</w:t>
      </w:r>
      <w:r w:rsidR="00035DEC" w:rsidRPr="006C3A56">
        <w:t xml:space="preserve"> </w:t>
      </w:r>
      <w:r w:rsidRPr="006C3A56">
        <w:t>13</w:t>
      </w:r>
    </w:p>
    <w:p w14:paraId="39ED7C5F" w14:textId="77777777" w:rsidR="00035DEC" w:rsidRPr="006C3A56" w:rsidRDefault="00C53329" w:rsidP="006C3A56">
      <w:r w:rsidRPr="006C3A56">
        <w:t>32-005</w:t>
      </w:r>
      <w:r w:rsidR="00035DEC" w:rsidRPr="006C3A56">
        <w:t xml:space="preserve"> </w:t>
      </w:r>
      <w:r w:rsidRPr="006C3A56">
        <w:t>Niepołomice</w:t>
      </w:r>
    </w:p>
    <w:p w14:paraId="4E8AD91B" w14:textId="604901D4" w:rsidR="00035DEC" w:rsidRPr="006C3A56" w:rsidRDefault="002B6A66" w:rsidP="006C3A56">
      <w:pPr>
        <w:spacing w:after="480"/>
        <w:jc w:val="both"/>
        <w:rPr>
          <w:bCs/>
        </w:rPr>
      </w:pPr>
      <w:r w:rsidRPr="006C3A56">
        <w:rPr>
          <w:bCs/>
        </w:rPr>
        <w:t>Pismo: ZP.271.11.2025.4</w:t>
      </w:r>
    </w:p>
    <w:p w14:paraId="3FB7C6A3" w14:textId="77777777" w:rsidR="00035DEC" w:rsidRPr="006C3A56" w:rsidRDefault="00035DEC" w:rsidP="006C3A56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</w:rPr>
      </w:pPr>
      <w:r w:rsidRPr="006C3A56">
        <w:rPr>
          <w:b/>
        </w:rPr>
        <w:t>WYKONAWCY</w:t>
      </w:r>
    </w:p>
    <w:p w14:paraId="084C2F4A" w14:textId="77777777" w:rsidR="00035DEC" w:rsidRPr="006C3A56" w:rsidRDefault="00035DEC" w:rsidP="006C3A56">
      <w:pPr>
        <w:tabs>
          <w:tab w:val="left" w:pos="708"/>
          <w:tab w:val="center" w:pos="4536"/>
          <w:tab w:val="right" w:pos="9072"/>
        </w:tabs>
        <w:spacing w:after="480"/>
        <w:ind w:left="5103"/>
      </w:pPr>
      <w:r w:rsidRPr="006C3A56">
        <w:t>ubiegający się o zamówienie</w:t>
      </w:r>
    </w:p>
    <w:p w14:paraId="6DBED5B7" w14:textId="77777777" w:rsidR="00035DEC" w:rsidRPr="006C3A56" w:rsidRDefault="00035DEC" w:rsidP="006C3A56">
      <w:pPr>
        <w:spacing w:after="120"/>
        <w:jc w:val="both"/>
        <w:rPr>
          <w:rFonts w:eastAsia="Calibri"/>
          <w:lang w:eastAsia="en-US"/>
        </w:rPr>
      </w:pPr>
      <w:r w:rsidRPr="006C3A56">
        <w:rPr>
          <w:rFonts w:eastAsia="Calibri"/>
          <w:lang w:eastAsia="en-US"/>
        </w:rPr>
        <w:t xml:space="preserve">Dotyczy: </w:t>
      </w:r>
      <w:r w:rsidRPr="006C3A56">
        <w:t>postępowania o udzielenie zamówienia publicznego</w:t>
      </w:r>
      <w:r w:rsidRPr="006C3A5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6C3A56" w14:paraId="0A4379B8" w14:textId="77777777" w:rsidTr="00B32FF9">
        <w:tc>
          <w:tcPr>
            <w:tcW w:w="2269" w:type="dxa"/>
            <w:shd w:val="clear" w:color="auto" w:fill="auto"/>
          </w:tcPr>
          <w:p w14:paraId="4D19B149" w14:textId="77777777" w:rsidR="00035DEC" w:rsidRPr="006C3A56" w:rsidRDefault="00035DEC" w:rsidP="006C3A56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6C3A56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B31542" w14:textId="77777777" w:rsidR="00035DEC" w:rsidRPr="006C3A56" w:rsidRDefault="00C53329" w:rsidP="006C3A56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6C3A56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035DEC" w:rsidRPr="006C3A56">
              <w:rPr>
                <w:bCs/>
              </w:rPr>
              <w:t>.</w:t>
            </w:r>
          </w:p>
        </w:tc>
      </w:tr>
      <w:tr w:rsidR="00C53329" w:rsidRPr="006C3A56" w14:paraId="1A65AA42" w14:textId="77777777" w:rsidTr="003A6E42">
        <w:tc>
          <w:tcPr>
            <w:tcW w:w="2269" w:type="dxa"/>
            <w:shd w:val="clear" w:color="auto" w:fill="auto"/>
          </w:tcPr>
          <w:p w14:paraId="59A13B51" w14:textId="77777777" w:rsidR="00C53329" w:rsidRPr="006C3A56" w:rsidRDefault="00C53329" w:rsidP="006C3A56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6C3A5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6D8A77" w14:textId="77777777" w:rsidR="00C53329" w:rsidRPr="006C3A56" w:rsidRDefault="00C53329" w:rsidP="006C3A56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6C3A56">
              <w:rPr>
                <w:bCs/>
              </w:rPr>
              <w:t>ZP.271.11.2025</w:t>
            </w:r>
          </w:p>
        </w:tc>
      </w:tr>
    </w:tbl>
    <w:p w14:paraId="49417434" w14:textId="77777777" w:rsidR="00035DEC" w:rsidRPr="006C3A56" w:rsidRDefault="00035DEC" w:rsidP="006C3A56">
      <w:pPr>
        <w:tabs>
          <w:tab w:val="left" w:pos="708"/>
          <w:tab w:val="center" w:pos="4536"/>
          <w:tab w:val="right" w:pos="9072"/>
        </w:tabs>
        <w:spacing w:after="1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6C3A56" w14:paraId="62EC17EB" w14:textId="77777777" w:rsidTr="00B32FF9">
        <w:tc>
          <w:tcPr>
            <w:tcW w:w="9330" w:type="dxa"/>
            <w:shd w:val="clear" w:color="auto" w:fill="F2F2F2"/>
            <w:hideMark/>
          </w:tcPr>
          <w:p w14:paraId="6F13BAA4" w14:textId="77777777" w:rsidR="00035DEC" w:rsidRPr="006C3A56" w:rsidRDefault="00035DEC" w:rsidP="006C3A56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6C3A56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165E7368" w14:textId="77777777" w:rsidR="0012774F" w:rsidRPr="006C3A56" w:rsidRDefault="00520165" w:rsidP="006C3A56">
      <w:pPr>
        <w:spacing w:before="600" w:after="240"/>
        <w:jc w:val="both"/>
      </w:pPr>
      <w:r w:rsidRPr="006C3A56">
        <w:t xml:space="preserve">Zamawiający, </w:t>
      </w:r>
      <w:r w:rsidR="00C53329" w:rsidRPr="006C3A56">
        <w:rPr>
          <w:b/>
        </w:rPr>
        <w:t>GMINA NIEPOŁOMICE</w:t>
      </w:r>
      <w:r w:rsidRPr="006C3A56">
        <w:t xml:space="preserve">, działając na podstawie art. </w:t>
      </w:r>
      <w:r w:rsidR="0029606A" w:rsidRPr="006C3A56">
        <w:t>1</w:t>
      </w:r>
      <w:r w:rsidRPr="006C3A56">
        <w:t>3</w:t>
      </w:r>
      <w:r w:rsidR="0029606A" w:rsidRPr="006C3A56">
        <w:t>5</w:t>
      </w:r>
      <w:r w:rsidRPr="006C3A56">
        <w:t xml:space="preserve"> ust</w:t>
      </w:r>
      <w:r w:rsidR="00D9049C" w:rsidRPr="006C3A56">
        <w:t xml:space="preserve">. </w:t>
      </w:r>
      <w:r w:rsidR="0029606A" w:rsidRPr="006C3A56">
        <w:t>6</w:t>
      </w:r>
      <w:r w:rsidRPr="006C3A56">
        <w:t xml:space="preserve"> ustawy z dnia </w:t>
      </w:r>
      <w:r w:rsidR="0029606A" w:rsidRPr="006C3A56">
        <w:t>11</w:t>
      </w:r>
      <w:r w:rsidRPr="006C3A56">
        <w:t xml:space="preserve"> </w:t>
      </w:r>
      <w:r w:rsidR="0029606A" w:rsidRPr="006C3A56">
        <w:t xml:space="preserve">września </w:t>
      </w:r>
      <w:r w:rsidRPr="006C3A56">
        <w:t>20</w:t>
      </w:r>
      <w:r w:rsidR="0029606A" w:rsidRPr="006C3A56">
        <w:t>19</w:t>
      </w:r>
      <w:r w:rsidRPr="006C3A56">
        <w:t xml:space="preserve"> r</w:t>
      </w:r>
      <w:r w:rsidR="0029606A" w:rsidRPr="006C3A56">
        <w:t>.</w:t>
      </w:r>
      <w:r w:rsidRPr="006C3A56">
        <w:t xml:space="preserve"> Prawo </w:t>
      </w:r>
      <w:r w:rsidR="0029606A" w:rsidRPr="006C3A56">
        <w:t>z</w:t>
      </w:r>
      <w:r w:rsidRPr="006C3A56">
        <w:t xml:space="preserve">amówień </w:t>
      </w:r>
      <w:r w:rsidR="0029606A" w:rsidRPr="006C3A56">
        <w:t>p</w:t>
      </w:r>
      <w:r w:rsidRPr="006C3A56">
        <w:t xml:space="preserve">ublicznych </w:t>
      </w:r>
      <w:r w:rsidR="00C53329" w:rsidRPr="006C3A56">
        <w:t>(</w:t>
      </w:r>
      <w:proofErr w:type="spellStart"/>
      <w:r w:rsidR="00C53329" w:rsidRPr="006C3A56">
        <w:t>t.j</w:t>
      </w:r>
      <w:proofErr w:type="spellEnd"/>
      <w:r w:rsidR="00C53329" w:rsidRPr="006C3A56">
        <w:t>. Dz. U. z 2024 poz. 1320)</w:t>
      </w:r>
      <w:r w:rsidR="00BE7BFD" w:rsidRPr="006C3A56">
        <w:t xml:space="preserve">, </w:t>
      </w:r>
      <w:r w:rsidR="00D9049C" w:rsidRPr="006C3A56">
        <w:t>udostępnia</w:t>
      </w:r>
      <w:r w:rsidR="00BE7BFD" w:rsidRPr="006C3A56">
        <w:t xml:space="preserve"> poniżej treść zapytań do S</w:t>
      </w:r>
      <w:r w:rsidR="0012774F" w:rsidRPr="006C3A56">
        <w:t>pecyfikacji Warunków Zamówienia (</w:t>
      </w:r>
      <w:r w:rsidR="0012774F" w:rsidRPr="006C3A56">
        <w:rPr>
          <w:lang w:eastAsia="ar-SA"/>
        </w:rPr>
        <w:t>zwanej dalej</w:t>
      </w:r>
      <w:r w:rsidR="0012774F" w:rsidRPr="006C3A56">
        <w:rPr>
          <w:b/>
          <w:lang w:eastAsia="ar-SA"/>
        </w:rPr>
        <w:t xml:space="preserve"> </w:t>
      </w:r>
      <w:r w:rsidR="0012774F" w:rsidRPr="006C3A56">
        <w:rPr>
          <w:bCs/>
          <w:lang w:eastAsia="ar-SA"/>
        </w:rPr>
        <w:t>”SWZ”)</w:t>
      </w:r>
      <w:r w:rsidR="00D9049C" w:rsidRPr="006C3A56">
        <w:rPr>
          <w:bCs/>
          <w:lang w:eastAsia="ar-SA"/>
        </w:rPr>
        <w:t xml:space="preserve"> </w:t>
      </w:r>
      <w:r w:rsidR="00D9049C" w:rsidRPr="006C3A56">
        <w:t>wraz z wyjaśnieniami</w:t>
      </w:r>
      <w:r w:rsidR="0012774F" w:rsidRPr="006C3A5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53329" w:rsidRPr="006C3A56" w14:paraId="152AF0D0" w14:textId="77777777" w:rsidTr="003A6E42">
        <w:tc>
          <w:tcPr>
            <w:tcW w:w="9356" w:type="dxa"/>
            <w:shd w:val="clear" w:color="auto" w:fill="auto"/>
          </w:tcPr>
          <w:p w14:paraId="407E18E0" w14:textId="5F83AA0B" w:rsidR="00C53329" w:rsidRPr="006C3A56" w:rsidRDefault="00C53329" w:rsidP="006C3A56">
            <w:pPr>
              <w:spacing w:before="60" w:after="60"/>
              <w:ind w:left="30" w:right="-72"/>
              <w:rPr>
                <w:b/>
                <w:bCs/>
              </w:rPr>
            </w:pPr>
            <w:r w:rsidRPr="006C3A56">
              <w:rPr>
                <w:b/>
                <w:bCs/>
              </w:rPr>
              <w:t xml:space="preserve">Pytanie </w:t>
            </w:r>
          </w:p>
          <w:p w14:paraId="534AE217" w14:textId="3A854A79" w:rsidR="00C53329" w:rsidRPr="006C3A56" w:rsidRDefault="00C53329" w:rsidP="006C3A56">
            <w:pPr>
              <w:spacing w:after="120"/>
              <w:ind w:left="30" w:right="-72"/>
              <w:jc w:val="both"/>
            </w:pPr>
            <w:r w:rsidRPr="006C3A56">
              <w:t>zwracam się z pytaniem do postępowania ZP.271.11.2025 "Dostawa wyposażenia warsztatów szkolnych na potrzeby kształcenia zawodowego w ramach projektu pod nazwą: Rozbudowa infrastruktury i doposażenie pracowni kształcenia zawodowego w Gminie Niepołomice."</w:t>
            </w:r>
          </w:p>
          <w:p w14:paraId="7AD06837" w14:textId="77777777" w:rsidR="00C53329" w:rsidRPr="006C3A56" w:rsidRDefault="00C53329" w:rsidP="006C3A56">
            <w:pPr>
              <w:spacing w:after="120"/>
              <w:ind w:left="30" w:right="-72"/>
              <w:jc w:val="both"/>
            </w:pPr>
            <w:r w:rsidRPr="006C3A56">
              <w:t>Opis Przedmiotu Zamówienia dla wszystkich części</w:t>
            </w:r>
          </w:p>
          <w:p w14:paraId="283AFA59" w14:textId="77777777" w:rsidR="00C53329" w:rsidRPr="006C3A56" w:rsidRDefault="00C53329" w:rsidP="006C3A56">
            <w:pPr>
              <w:spacing w:after="120"/>
              <w:ind w:left="30" w:right="-72"/>
              <w:jc w:val="both"/>
            </w:pPr>
            <w:r w:rsidRPr="006C3A56">
              <w:t>Załącznik nr 6 do wniosku przetargowego w ramach projektu nr FEMP.05.03-IP.01-1382/24 - ” Rozbudowa infrastruktury i doposażenie pracowni kształcenia zawodowego w Gminie Niepołomice”</w:t>
            </w:r>
          </w:p>
          <w:p w14:paraId="79A2DF40" w14:textId="77777777" w:rsidR="00C53329" w:rsidRPr="006C3A56" w:rsidRDefault="00C53329" w:rsidP="006C3A56">
            <w:pPr>
              <w:spacing w:after="120"/>
              <w:ind w:left="30" w:right="-72"/>
              <w:jc w:val="both"/>
            </w:pPr>
            <w:r w:rsidRPr="006C3A56">
              <w:t>Dostawa: Zespół Szkół im. Ojca Świętego Jana Pawła II w Niepołomicach</w:t>
            </w:r>
          </w:p>
          <w:p w14:paraId="6E12FC5F" w14:textId="08525DE9" w:rsidR="00C53329" w:rsidRPr="006C3A56" w:rsidRDefault="00C53329" w:rsidP="006C3A56">
            <w:pPr>
              <w:spacing w:after="120"/>
              <w:ind w:left="30" w:right="-72"/>
              <w:jc w:val="both"/>
            </w:pPr>
            <w:r w:rsidRPr="006C3A56">
              <w:t>Zadanie 6 – Zakup serwera</w:t>
            </w:r>
          </w:p>
          <w:p w14:paraId="6968A80B" w14:textId="77777777" w:rsidR="00C53329" w:rsidRPr="006C3A56" w:rsidRDefault="00C53329" w:rsidP="006C3A56">
            <w:pPr>
              <w:spacing w:after="120"/>
              <w:ind w:left="30" w:right="-72"/>
              <w:jc w:val="both"/>
            </w:pPr>
            <w:r w:rsidRPr="006C3A56">
              <w:t xml:space="preserve">Czy zamawiający dopuści rozwiązanie, które nie gwarantuje możliwości zainstalowania dedykowanego wewnętrznego napędu </w:t>
            </w:r>
            <w:proofErr w:type="spellStart"/>
            <w:r w:rsidRPr="006C3A56">
              <w:t>blu-ray</w:t>
            </w:r>
            <w:proofErr w:type="spellEnd"/>
            <w:r w:rsidRPr="006C3A56">
              <w:t>?</w:t>
            </w:r>
          </w:p>
          <w:p w14:paraId="6F039E9C" w14:textId="77777777" w:rsidR="00C53329" w:rsidRDefault="00C53329" w:rsidP="006C3A56">
            <w:pPr>
              <w:spacing w:after="40"/>
              <w:ind w:left="30" w:right="-72"/>
              <w:rPr>
                <w:b/>
                <w:bCs/>
              </w:rPr>
            </w:pPr>
            <w:r w:rsidRPr="006C3A56">
              <w:rPr>
                <w:b/>
                <w:bCs/>
              </w:rPr>
              <w:t>Stanowisko (wyjaśnienie) Zamawiającego:</w:t>
            </w:r>
          </w:p>
          <w:p w14:paraId="1CCD9E8B" w14:textId="77777777" w:rsidR="00C15B08" w:rsidRDefault="00C15B08" w:rsidP="006C3A56">
            <w:pPr>
              <w:spacing w:after="40"/>
              <w:ind w:left="30" w:right="-72"/>
              <w:rPr>
                <w:b/>
                <w:bCs/>
              </w:rPr>
            </w:pPr>
          </w:p>
          <w:p w14:paraId="3D4A9D96" w14:textId="4C482D1F" w:rsidR="00C15B08" w:rsidRPr="00C15B08" w:rsidRDefault="00C15B08" w:rsidP="006C3A56">
            <w:pPr>
              <w:spacing w:after="40"/>
              <w:ind w:left="30" w:right="-72"/>
            </w:pPr>
            <w:r w:rsidRPr="00C15B08">
              <w:t>Tak, Zamawiający dopuszcza takie rozwiązanie.</w:t>
            </w:r>
          </w:p>
          <w:p w14:paraId="78E8C719" w14:textId="37693E0A" w:rsidR="00C53329" w:rsidRPr="006C3A56" w:rsidRDefault="00C53329" w:rsidP="006C3A56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2B65103D" w14:textId="77777777" w:rsidR="00BE7BFD" w:rsidRPr="006C3A56" w:rsidRDefault="00BE7BFD" w:rsidP="006C3A56">
      <w:pPr>
        <w:jc w:val="both"/>
      </w:pPr>
    </w:p>
    <w:p w14:paraId="53245BFA" w14:textId="3F33C6BF" w:rsidR="006D4AB3" w:rsidRPr="006C3A56" w:rsidRDefault="006D4AB3" w:rsidP="006C3A56">
      <w:pPr>
        <w:spacing w:before="120" w:after="120"/>
        <w:ind w:left="567"/>
        <w:jc w:val="right"/>
      </w:pPr>
    </w:p>
    <w:sectPr w:rsidR="006D4AB3" w:rsidRPr="006C3A56" w:rsidSect="00035DEC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613BC" w14:textId="77777777" w:rsidR="00953984" w:rsidRDefault="00953984">
      <w:r>
        <w:separator/>
      </w:r>
    </w:p>
  </w:endnote>
  <w:endnote w:type="continuationSeparator" w:id="0">
    <w:p w14:paraId="316F9B6C" w14:textId="77777777" w:rsidR="00953984" w:rsidRDefault="00953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5E7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99E1E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669A1" w14:textId="435F7949"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9328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243AE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F4DCA2" w14:textId="77777777" w:rsidR="006D4AB3" w:rsidRDefault="006D4AB3">
    <w:pPr>
      <w:pStyle w:val="Stopka"/>
      <w:tabs>
        <w:tab w:val="clear" w:pos="4536"/>
        <w:tab w:val="left" w:pos="6237"/>
      </w:tabs>
    </w:pPr>
  </w:p>
  <w:p w14:paraId="6EC0DA1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CF25E" w14:textId="77777777" w:rsidR="00953984" w:rsidRDefault="00953984">
      <w:r>
        <w:separator/>
      </w:r>
    </w:p>
  </w:footnote>
  <w:footnote w:type="continuationSeparator" w:id="0">
    <w:p w14:paraId="2B22C788" w14:textId="77777777" w:rsidR="00953984" w:rsidRDefault="00953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55937277">
    <w:abstractNumId w:val="3"/>
  </w:num>
  <w:num w:numId="2" w16cid:durableId="1494056904">
    <w:abstractNumId w:val="6"/>
  </w:num>
  <w:num w:numId="3" w16cid:durableId="1679114983">
    <w:abstractNumId w:val="2"/>
  </w:num>
  <w:num w:numId="4" w16cid:durableId="1737969383">
    <w:abstractNumId w:val="5"/>
  </w:num>
  <w:num w:numId="5" w16cid:durableId="930352707">
    <w:abstractNumId w:val="0"/>
  </w:num>
  <w:num w:numId="6" w16cid:durableId="1176192277">
    <w:abstractNumId w:val="1"/>
  </w:num>
  <w:num w:numId="7" w16cid:durableId="17970261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3984"/>
    <w:rsid w:val="00031374"/>
    <w:rsid w:val="00035DEC"/>
    <w:rsid w:val="000A1097"/>
    <w:rsid w:val="000E2A8F"/>
    <w:rsid w:val="0012774F"/>
    <w:rsid w:val="00144B7A"/>
    <w:rsid w:val="00180C6E"/>
    <w:rsid w:val="0029606A"/>
    <w:rsid w:val="002B6A6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3A56"/>
    <w:rsid w:val="006D4AB3"/>
    <w:rsid w:val="006F3B81"/>
    <w:rsid w:val="007D7198"/>
    <w:rsid w:val="00870F9F"/>
    <w:rsid w:val="008804B6"/>
    <w:rsid w:val="00897AB0"/>
    <w:rsid w:val="008A3553"/>
    <w:rsid w:val="008D1639"/>
    <w:rsid w:val="009003D1"/>
    <w:rsid w:val="00947A50"/>
    <w:rsid w:val="00953984"/>
    <w:rsid w:val="00A905AC"/>
    <w:rsid w:val="00B1255C"/>
    <w:rsid w:val="00B32FF9"/>
    <w:rsid w:val="00BA6584"/>
    <w:rsid w:val="00BE7BFD"/>
    <w:rsid w:val="00C15B08"/>
    <w:rsid w:val="00C370F2"/>
    <w:rsid w:val="00C44EEC"/>
    <w:rsid w:val="00C5332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3D8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B6EFEBB"/>
  <w15:chartTrackingRefBased/>
  <w15:docId w15:val="{647E1B9F-C1E3-4968-B9E8-C4742719C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2025-05-30T07:00:00Z</cp:lastPrinted>
  <dcterms:created xsi:type="dcterms:W3CDTF">2025-05-30T07:01:00Z</dcterms:created>
  <dcterms:modified xsi:type="dcterms:W3CDTF">2025-05-30T07:01:00Z</dcterms:modified>
</cp:coreProperties>
</file>