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004C3" w14:textId="77777777" w:rsidR="006676AE" w:rsidRPr="007D36BE" w:rsidRDefault="006676AE" w:rsidP="006676AE">
      <w:pPr>
        <w:pStyle w:val="Nagwek4"/>
        <w:rPr>
          <w:bCs/>
          <w:i w:val="0"/>
          <w:sz w:val="20"/>
        </w:rPr>
      </w:pPr>
      <w:r w:rsidRPr="007D36BE">
        <w:rPr>
          <w:bCs/>
          <w:i w:val="0"/>
          <w:sz w:val="20"/>
        </w:rPr>
        <w:t xml:space="preserve">Załącznik </w:t>
      </w:r>
      <w:r w:rsidRPr="00DC1DB6">
        <w:rPr>
          <w:bCs/>
          <w:i w:val="0"/>
          <w:sz w:val="20"/>
        </w:rPr>
        <w:t xml:space="preserve">nr </w:t>
      </w:r>
      <w:r w:rsidR="007D36BE" w:rsidRPr="00DC1DB6">
        <w:rPr>
          <w:bCs/>
          <w:i w:val="0"/>
          <w:sz w:val="20"/>
        </w:rPr>
        <w:t>5</w:t>
      </w:r>
      <w:r w:rsidR="00B36ABD" w:rsidRPr="00DC1DB6">
        <w:rPr>
          <w:bCs/>
          <w:i w:val="0"/>
          <w:sz w:val="20"/>
        </w:rPr>
        <w:t xml:space="preserve"> do</w:t>
      </w:r>
      <w:r w:rsidR="00B36ABD" w:rsidRPr="007D36BE">
        <w:rPr>
          <w:bCs/>
          <w:i w:val="0"/>
          <w:sz w:val="20"/>
        </w:rPr>
        <w:t xml:space="preserve"> SWZ</w:t>
      </w:r>
    </w:p>
    <w:p w14:paraId="03E398BE" w14:textId="77777777" w:rsidR="005103B9" w:rsidRPr="007D36BE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4D6753B7" w14:textId="77777777" w:rsidR="00C4103F" w:rsidRPr="007D36BE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7D36BE">
        <w:rPr>
          <w:rFonts w:ascii="Times New Roman" w:hAnsi="Times New Roman"/>
          <w:b/>
          <w:sz w:val="20"/>
          <w:szCs w:val="20"/>
        </w:rPr>
        <w:t>Zamawiający</w:t>
      </w:r>
      <w:r w:rsidR="007936D6" w:rsidRPr="007D36BE">
        <w:rPr>
          <w:rFonts w:ascii="Times New Roman" w:hAnsi="Times New Roman"/>
          <w:b/>
          <w:sz w:val="20"/>
          <w:szCs w:val="20"/>
        </w:rPr>
        <w:t>:</w:t>
      </w:r>
    </w:p>
    <w:p w14:paraId="10037125" w14:textId="77777777" w:rsidR="006676AE" w:rsidRPr="007D36BE" w:rsidRDefault="000E5B0F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D36BE">
        <w:rPr>
          <w:sz w:val="20"/>
          <w:szCs w:val="20"/>
        </w:rPr>
        <w:t>GMINA NIEPOŁOMICE</w:t>
      </w:r>
    </w:p>
    <w:p w14:paraId="6F184DDD" w14:textId="77777777" w:rsidR="006676AE" w:rsidRPr="007D36BE" w:rsidRDefault="000E5B0F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D36BE">
        <w:rPr>
          <w:sz w:val="20"/>
          <w:szCs w:val="20"/>
        </w:rPr>
        <w:t>Pl. Zwycięstwa</w:t>
      </w:r>
      <w:r w:rsidR="006676AE" w:rsidRPr="007D36BE">
        <w:rPr>
          <w:sz w:val="20"/>
          <w:szCs w:val="20"/>
        </w:rPr>
        <w:t xml:space="preserve"> </w:t>
      </w:r>
      <w:r w:rsidRPr="007D36BE">
        <w:rPr>
          <w:sz w:val="20"/>
          <w:szCs w:val="20"/>
        </w:rPr>
        <w:t>13</w:t>
      </w:r>
      <w:r w:rsidR="006676AE" w:rsidRPr="007D36BE">
        <w:rPr>
          <w:sz w:val="20"/>
          <w:szCs w:val="20"/>
        </w:rPr>
        <w:t xml:space="preserve"> </w:t>
      </w:r>
    </w:p>
    <w:p w14:paraId="127004AF" w14:textId="77777777" w:rsidR="00F90CD1" w:rsidRPr="007D36BE" w:rsidRDefault="000E5B0F" w:rsidP="006C4CCD">
      <w:pPr>
        <w:pStyle w:val="Tekstpodstawowy"/>
        <w:spacing w:after="0"/>
        <w:ind w:left="4111"/>
        <w:rPr>
          <w:sz w:val="20"/>
          <w:szCs w:val="20"/>
        </w:rPr>
      </w:pPr>
      <w:r w:rsidRPr="007D36BE">
        <w:rPr>
          <w:sz w:val="20"/>
          <w:szCs w:val="20"/>
        </w:rPr>
        <w:t>32-005</w:t>
      </w:r>
      <w:r w:rsidR="006676AE" w:rsidRPr="007D36BE">
        <w:rPr>
          <w:sz w:val="20"/>
          <w:szCs w:val="20"/>
        </w:rPr>
        <w:t xml:space="preserve"> </w:t>
      </w:r>
      <w:r w:rsidRPr="007D36BE">
        <w:rPr>
          <w:sz w:val="20"/>
          <w:szCs w:val="20"/>
        </w:rPr>
        <w:t>Niepołomice</w:t>
      </w:r>
    </w:p>
    <w:p w14:paraId="6E70688A" w14:textId="77777777" w:rsidR="00C4103F" w:rsidRPr="007D36BE" w:rsidRDefault="00C4103F" w:rsidP="006F0A84">
      <w:pPr>
        <w:pStyle w:val="Tekstpodstawowy"/>
        <w:spacing w:after="480" w:line="360" w:lineRule="auto"/>
        <w:ind w:left="4111"/>
        <w:rPr>
          <w:iCs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7D36BE" w14:paraId="350C1D17" w14:textId="77777777" w:rsidTr="00252642">
        <w:tc>
          <w:tcPr>
            <w:tcW w:w="2800" w:type="dxa"/>
            <w:shd w:val="clear" w:color="auto" w:fill="auto"/>
          </w:tcPr>
          <w:p w14:paraId="69677476" w14:textId="77777777" w:rsidR="006F0A84" w:rsidRPr="007D36B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7D36BE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0EBB64C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DBD5CE0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54A0B9FE" w14:textId="77777777" w:rsidR="006F0A84" w:rsidRPr="007D36BE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D3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7D36BE" w14:paraId="405B0061" w14:textId="77777777" w:rsidTr="00252642">
        <w:tc>
          <w:tcPr>
            <w:tcW w:w="2800" w:type="dxa"/>
            <w:shd w:val="clear" w:color="auto" w:fill="auto"/>
          </w:tcPr>
          <w:p w14:paraId="2CC4D0B3" w14:textId="77777777" w:rsidR="006F0A84" w:rsidRPr="007D36B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D36BE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5873899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F9309B0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46E7A969" w14:textId="77777777" w:rsidR="006F0A84" w:rsidRPr="007D36B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D36BE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E2A5DE7" w14:textId="77777777" w:rsidR="006F0A84" w:rsidRPr="007D36BE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E5B0F" w:rsidRPr="007D36BE" w14:paraId="20389B75" w14:textId="77777777" w:rsidTr="00763C01">
        <w:tc>
          <w:tcPr>
            <w:tcW w:w="9104" w:type="dxa"/>
            <w:shd w:val="clear" w:color="auto" w:fill="D9D9D9"/>
          </w:tcPr>
          <w:p w14:paraId="3A6170DD" w14:textId="77777777" w:rsidR="000E5B0F" w:rsidRPr="007D36BE" w:rsidRDefault="000E5B0F" w:rsidP="00763C0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47339132" w14:textId="05A5448C" w:rsidR="000E5B0F" w:rsidRPr="007D36BE" w:rsidRDefault="000E5B0F" w:rsidP="00763C01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7D36B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D36BE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BD02B9">
              <w:rPr>
                <w:rFonts w:ascii="Times New Roman" w:hAnsi="Times New Roman"/>
                <w:sz w:val="20"/>
                <w:szCs w:val="20"/>
              </w:rPr>
              <w:t>4</w:t>
            </w:r>
            <w:r w:rsidRPr="007D36BE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BD02B9">
              <w:rPr>
                <w:rFonts w:ascii="Times New Roman" w:hAnsi="Times New Roman"/>
                <w:sz w:val="20"/>
                <w:szCs w:val="20"/>
              </w:rPr>
              <w:t>320</w:t>
            </w:r>
            <w:r w:rsidRPr="007D36BE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7D36BE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7D36BE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20560CDF" w14:textId="77777777" w:rsidR="000E5B0F" w:rsidRPr="007D36BE" w:rsidRDefault="000E5B0F" w:rsidP="00763C01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7D36BE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D36BE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7D36BE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36B0A62E" w14:textId="77777777" w:rsidR="00766D1F" w:rsidRPr="007D36BE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Na potrzeby postę</w:t>
      </w:r>
      <w:r w:rsidR="008D0487" w:rsidRPr="007D36B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D36BE">
        <w:rPr>
          <w:rFonts w:ascii="Times New Roman" w:hAnsi="Times New Roman"/>
          <w:sz w:val="20"/>
          <w:szCs w:val="20"/>
        </w:rPr>
        <w:t>zamówienia publiczn</w:t>
      </w:r>
      <w:r w:rsidR="00FB403C" w:rsidRPr="007D36BE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7D36BE" w14:paraId="524AC41B" w14:textId="77777777" w:rsidTr="00252642">
        <w:tc>
          <w:tcPr>
            <w:tcW w:w="2269" w:type="dxa"/>
            <w:shd w:val="clear" w:color="auto" w:fill="auto"/>
          </w:tcPr>
          <w:p w14:paraId="31E401E9" w14:textId="77777777" w:rsidR="00FB403C" w:rsidRPr="007D36B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2A2143" w14:textId="7C65283C" w:rsidR="00FB403C" w:rsidRPr="007D36BE" w:rsidRDefault="00E450A0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450A0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>Przebudowa sali gimnastycznej w szkole podstawowej Zakrzowie</w:t>
            </w:r>
            <w:r w:rsidR="00FB403C"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0E5B0F" w:rsidRPr="007D36BE" w14:paraId="32D002D4" w14:textId="77777777" w:rsidTr="00763C01">
        <w:tc>
          <w:tcPr>
            <w:tcW w:w="2269" w:type="dxa"/>
            <w:shd w:val="clear" w:color="auto" w:fill="auto"/>
          </w:tcPr>
          <w:p w14:paraId="19522590" w14:textId="77777777" w:rsidR="000E5B0F" w:rsidRPr="007D36BE" w:rsidRDefault="000E5B0F" w:rsidP="00763C0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77D269" w14:textId="2E86D7C2" w:rsidR="000E5B0F" w:rsidRPr="007D36BE" w:rsidRDefault="000E5B0F" w:rsidP="00763C0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E450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14.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202</w:t>
            </w:r>
            <w:r w:rsidR="00BD02B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71093C14" w14:textId="77777777" w:rsidR="00FB403C" w:rsidRPr="007D36BE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A52CCE5" w14:textId="77777777" w:rsidR="00F90CD1" w:rsidRPr="007D36BE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 xml:space="preserve">prowadzonego przez </w:t>
      </w:r>
      <w:r w:rsidR="000E5B0F" w:rsidRPr="007D36BE">
        <w:rPr>
          <w:rFonts w:ascii="Times New Roman" w:hAnsi="Times New Roman"/>
          <w:b/>
          <w:sz w:val="20"/>
          <w:szCs w:val="20"/>
        </w:rPr>
        <w:t>GMINA NIEPOŁOMICE</w:t>
      </w:r>
      <w:r w:rsidRPr="007D36BE">
        <w:rPr>
          <w:rFonts w:ascii="Times New Roman" w:hAnsi="Times New Roman"/>
          <w:b/>
          <w:sz w:val="20"/>
          <w:szCs w:val="20"/>
        </w:rPr>
        <w:t>,</w:t>
      </w:r>
      <w:r w:rsidR="002B2AD9" w:rsidRPr="007D36BE">
        <w:rPr>
          <w:rFonts w:ascii="Times New Roman" w:hAnsi="Times New Roman"/>
          <w:sz w:val="20"/>
          <w:szCs w:val="20"/>
        </w:rPr>
        <w:t xml:space="preserve"> </w:t>
      </w:r>
      <w:r w:rsidR="00E65685" w:rsidRPr="007D36BE">
        <w:rPr>
          <w:rFonts w:ascii="Times New Roman" w:hAnsi="Times New Roman"/>
          <w:sz w:val="20"/>
          <w:szCs w:val="20"/>
        </w:rPr>
        <w:t>oświa</w:t>
      </w:r>
      <w:r w:rsidR="00825A09" w:rsidRPr="007D36BE">
        <w:rPr>
          <w:rFonts w:ascii="Times New Roman" w:hAnsi="Times New Roman"/>
          <w:sz w:val="20"/>
          <w:szCs w:val="20"/>
        </w:rPr>
        <w:t>dczam</w:t>
      </w:r>
      <w:r w:rsidR="00E65685" w:rsidRPr="007D36BE">
        <w:rPr>
          <w:rFonts w:ascii="Times New Roman" w:hAnsi="Times New Roman"/>
          <w:sz w:val="20"/>
          <w:szCs w:val="20"/>
        </w:rPr>
        <w:t>,</w:t>
      </w:r>
      <w:r w:rsidR="002B2AD9" w:rsidRPr="007D36BE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D36BE" w14:paraId="66D581C1" w14:textId="77777777" w:rsidTr="00650D6C">
        <w:tc>
          <w:tcPr>
            <w:tcW w:w="9104" w:type="dxa"/>
            <w:shd w:val="clear" w:color="auto" w:fill="D9D9D9"/>
          </w:tcPr>
          <w:p w14:paraId="258B29F6" w14:textId="77777777" w:rsidR="00E50194" w:rsidRPr="007D36BE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7DFBC94" w14:textId="77777777" w:rsidR="00C113BF" w:rsidRPr="007D36BE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7D36BE">
        <w:rPr>
          <w:rFonts w:ascii="Times New Roman" w:hAnsi="Times New Roman"/>
          <w:sz w:val="20"/>
          <w:szCs w:val="20"/>
        </w:rPr>
        <w:t xml:space="preserve">dstawie </w:t>
      </w:r>
      <w:r w:rsidR="002C4137" w:rsidRPr="007D36B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7D36BE">
        <w:rPr>
          <w:rFonts w:ascii="Times New Roman" w:hAnsi="Times New Roman"/>
          <w:sz w:val="20"/>
          <w:szCs w:val="20"/>
        </w:rPr>
        <w:t>108</w:t>
      </w:r>
      <w:r w:rsidR="002C4137" w:rsidRPr="007D36BE">
        <w:rPr>
          <w:rFonts w:ascii="Times New Roman" w:hAnsi="Times New Roman"/>
          <w:sz w:val="20"/>
          <w:szCs w:val="20"/>
        </w:rPr>
        <w:t xml:space="preserve"> ust 1 </w:t>
      </w:r>
      <w:r w:rsidRPr="007D36BE">
        <w:rPr>
          <w:rFonts w:ascii="Times New Roman" w:hAnsi="Times New Roman"/>
          <w:sz w:val="20"/>
          <w:szCs w:val="20"/>
        </w:rPr>
        <w:t>ustawy Pzp</w:t>
      </w:r>
      <w:r w:rsidR="00641874" w:rsidRPr="007D36BE">
        <w:rPr>
          <w:rFonts w:ascii="Times New Roman" w:hAnsi="Times New Roman"/>
          <w:sz w:val="20"/>
          <w:szCs w:val="20"/>
        </w:rPr>
        <w:t>.</w:t>
      </w:r>
    </w:p>
    <w:p w14:paraId="4D525015" w14:textId="77777777" w:rsidR="002426FF" w:rsidRPr="007D36BE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14:paraId="69D7190E" w14:textId="77777777" w:rsidR="00023477" w:rsidRPr="007D36BE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7BE92FB5" w14:textId="77777777" w:rsidR="0011306C" w:rsidRPr="007D36BE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7D36BE">
        <w:rPr>
          <w:rFonts w:ascii="Times New Roman" w:hAnsi="Times New Roman"/>
          <w:sz w:val="20"/>
          <w:szCs w:val="20"/>
        </w:rPr>
        <w:t>t.j. Dz. U. z 2023r. poz. 1</w:t>
      </w:r>
      <w:r w:rsidR="000221FF" w:rsidRPr="007D36BE">
        <w:rPr>
          <w:rFonts w:ascii="Times New Roman" w:hAnsi="Times New Roman"/>
          <w:sz w:val="20"/>
          <w:szCs w:val="20"/>
        </w:rPr>
        <w:t>497</w:t>
      </w:r>
      <w:r w:rsidRPr="007D36BE">
        <w:rPr>
          <w:rFonts w:ascii="Times New Roman" w:hAnsi="Times New Roman"/>
          <w:sz w:val="20"/>
          <w:szCs w:val="20"/>
        </w:rPr>
        <w:t>)</w:t>
      </w:r>
      <w:r w:rsidR="0011306C" w:rsidRPr="007D36BE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7D36BE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D36BE" w14:paraId="718662F8" w14:textId="77777777" w:rsidTr="00CD4DD1">
        <w:tc>
          <w:tcPr>
            <w:tcW w:w="9104" w:type="dxa"/>
            <w:shd w:val="clear" w:color="auto" w:fill="D9D9D9"/>
          </w:tcPr>
          <w:p w14:paraId="3BD83C19" w14:textId="77777777" w:rsidR="0011306C" w:rsidRPr="007D36BE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7D36B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B8FC6C5" w14:textId="77777777" w:rsidR="00D2702A" w:rsidRPr="007D36BE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</w:t>
      </w:r>
      <w:r w:rsidR="00313417" w:rsidRPr="007D36BE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7D36BE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7D36BE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7D36BE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D36BE" w14:paraId="68D1C7C6" w14:textId="77777777" w:rsidTr="00EE6A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94503" w14:textId="77777777" w:rsidR="00D2702A" w:rsidRPr="007D36B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96EEF" w14:textId="77777777" w:rsidR="00D2702A" w:rsidRPr="007D36BE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486723" w:rsidRPr="007D36BE" w14:paraId="063429E2" w14:textId="77777777" w:rsidTr="00EE6A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9E7FF" w14:textId="739E2979" w:rsidR="00486723" w:rsidRPr="00486723" w:rsidRDefault="00486723" w:rsidP="0048672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8043B" w14:textId="77777777" w:rsidR="00486723" w:rsidRPr="00486723" w:rsidRDefault="00486723" w:rsidP="00486723">
            <w:pPr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6723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1585BA01" w14:textId="77777777" w:rsidR="00E450A0" w:rsidRPr="00E450A0" w:rsidRDefault="00E450A0" w:rsidP="00E450A0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450A0">
              <w:rPr>
                <w:rFonts w:ascii="Times New Roman" w:hAnsi="Times New Roman"/>
                <w:sz w:val="20"/>
                <w:szCs w:val="20"/>
              </w:rPr>
              <w:t>O udzielenie zamówienia  publicznego mogą ubiegać się wykonawcy, którzy spełniają warunki dotyczące zdolności technicznej lub zawodowej.</w:t>
            </w:r>
          </w:p>
          <w:p w14:paraId="463D8158" w14:textId="77777777" w:rsidR="00E450A0" w:rsidRPr="00E450A0" w:rsidRDefault="00E450A0" w:rsidP="00E450A0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450A0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14:paraId="4097E3A9" w14:textId="230FDC1E" w:rsidR="00E450A0" w:rsidRPr="00E450A0" w:rsidRDefault="00E450A0" w:rsidP="00E450A0">
            <w:pPr>
              <w:pStyle w:val="Akapitzlist"/>
              <w:numPr>
                <w:ilvl w:val="0"/>
                <w:numId w:val="19"/>
              </w:num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450A0">
              <w:rPr>
                <w:rFonts w:ascii="Times New Roman" w:hAnsi="Times New Roman"/>
                <w:sz w:val="20"/>
                <w:szCs w:val="20"/>
              </w:rPr>
              <w:t>w okresie ostatnich pięciu lat przed upływem terminu składania ofert, a jeżeli okres prowadzenia działalności jest krótszy, w tym okresie wykonał, co najmniej jedno zamówienie polegające na budowie/rozbudowie/modernizacji/przebudowie w branży budowlanej, w zakres którego wchodziła budowa/rozbudowie/modernizacji/przebudowa budynku o wartości zamówienia minimum 500 000 zł brutto. W przypadku wykazania kilku robót o mniejszej wartości, wartość robót nie będzie sumowana.</w:t>
            </w:r>
          </w:p>
          <w:p w14:paraId="1E05AA4E" w14:textId="2B735FB9" w:rsidR="00E450A0" w:rsidRPr="00E450A0" w:rsidRDefault="00E450A0" w:rsidP="00E450A0">
            <w:pPr>
              <w:pStyle w:val="Akapitzlist"/>
              <w:numPr>
                <w:ilvl w:val="0"/>
                <w:numId w:val="19"/>
              </w:num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450A0">
              <w:rPr>
                <w:rFonts w:ascii="Times New Roman" w:hAnsi="Times New Roman"/>
                <w:sz w:val="20"/>
                <w:szCs w:val="20"/>
              </w:rPr>
              <w:t xml:space="preserve">dysponuje następującymi osobami skierowanymi przez wykonawcę do realizacji zamówienia publicznego, to jest co najmniej: </w:t>
            </w:r>
          </w:p>
          <w:p w14:paraId="2B8E4D21" w14:textId="1ACAF965" w:rsidR="00E450A0" w:rsidRDefault="00E450A0" w:rsidP="00E450A0">
            <w:pPr>
              <w:pStyle w:val="Akapitzlist"/>
              <w:numPr>
                <w:ilvl w:val="0"/>
                <w:numId w:val="20"/>
              </w:num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450A0">
              <w:rPr>
                <w:rFonts w:ascii="Times New Roman" w:hAnsi="Times New Roman"/>
                <w:sz w:val="20"/>
                <w:szCs w:val="20"/>
              </w:rPr>
              <w:t>jedną osobą posiadającą uprawnienia do kierowania robotami (kierownik budowy) w specjalności konstrukcyjno-budowlanej bez ograniczeń;</w:t>
            </w:r>
          </w:p>
          <w:p w14:paraId="4667AC92" w14:textId="7C60C1DC" w:rsidR="00E450A0" w:rsidRDefault="00E450A0" w:rsidP="00E450A0">
            <w:pPr>
              <w:pStyle w:val="Akapitzlist"/>
              <w:numPr>
                <w:ilvl w:val="0"/>
                <w:numId w:val="20"/>
              </w:num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450A0">
              <w:rPr>
                <w:rFonts w:ascii="Times New Roman" w:hAnsi="Times New Roman"/>
                <w:sz w:val="20"/>
                <w:szCs w:val="20"/>
              </w:rPr>
              <w:t>jedną osobą posiadającą uprawnienia do kierowania robotami instalacyjnymi (kierownik robót) w specjalności instalacyjnej w zakresie sieci, instalacji i urządzeń: elektrycznych i elektroenergetycznych;</w:t>
            </w:r>
          </w:p>
          <w:p w14:paraId="3F143B4F" w14:textId="12543BFA" w:rsidR="00486723" w:rsidRPr="00E450A0" w:rsidRDefault="00E450A0" w:rsidP="00E450A0">
            <w:pPr>
              <w:pStyle w:val="Akapitzlist"/>
              <w:numPr>
                <w:ilvl w:val="0"/>
                <w:numId w:val="20"/>
              </w:num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450A0">
              <w:rPr>
                <w:rFonts w:ascii="Times New Roman" w:hAnsi="Times New Roman"/>
                <w:sz w:val="20"/>
                <w:szCs w:val="20"/>
              </w:rPr>
              <w:t>jedną osobą posiadającą uprawnienia do kierowania robotami instalacyjnymi (kierownik robót) w specjalności instalacyjnej w zakresie sieci, instalacji i urządzeń: cieplnych, wentylacyjnych gazowych, wodociągowych i kanalizacyjnych</w:t>
            </w:r>
          </w:p>
        </w:tc>
      </w:tr>
    </w:tbl>
    <w:p w14:paraId="63B290ED" w14:textId="77777777" w:rsidR="00C62F57" w:rsidRPr="007D36BE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D36BE" w14:paraId="35ABFB02" w14:textId="77777777" w:rsidTr="00CD4DD1">
        <w:tc>
          <w:tcPr>
            <w:tcW w:w="9104" w:type="dxa"/>
            <w:shd w:val="clear" w:color="auto" w:fill="D9D9D9"/>
          </w:tcPr>
          <w:p w14:paraId="546EB1E8" w14:textId="77777777" w:rsidR="00BE6F04" w:rsidRPr="007D36BE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21C93A85" w14:textId="77777777" w:rsidR="00FE4E2B" w:rsidRPr="007D36BE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D36B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D36BE" w14:paraId="2BF87632" w14:textId="77777777" w:rsidTr="00847232">
        <w:tc>
          <w:tcPr>
            <w:tcW w:w="9104" w:type="dxa"/>
            <w:shd w:val="clear" w:color="auto" w:fill="D9D9D9"/>
          </w:tcPr>
          <w:p w14:paraId="3FD6BC09" w14:textId="77777777" w:rsidR="00E426EB" w:rsidRPr="007D36BE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5DB163B" w14:textId="77777777" w:rsidR="00E426EB" w:rsidRPr="007D36BE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0F0CCDE" w14:textId="77777777" w:rsidR="00E426EB" w:rsidRPr="007D36BE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0F04F2A" w14:textId="77777777" w:rsidR="00E426EB" w:rsidRPr="007D36B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E19FB76" w14:textId="77777777" w:rsidR="00E426EB" w:rsidRPr="007D36BE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D36B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5D0CBB6" w14:textId="77777777" w:rsidR="00E426EB" w:rsidRPr="007D36B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623EA0B" w14:textId="77777777" w:rsidR="00E426EB" w:rsidRPr="007D36BE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D36B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AD69B89" w14:textId="77777777" w:rsidR="00FE4E2B" w:rsidRPr="007D36BE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619B434" w14:textId="77777777" w:rsidR="0012157F" w:rsidRPr="007D36BE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231C23" w14:textId="77777777" w:rsidR="007D36BE" w:rsidRPr="0011572F" w:rsidRDefault="007D36BE" w:rsidP="007D36B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72626"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04FB3E44" w14:textId="77777777" w:rsidR="00524951" w:rsidRPr="007D36B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</w:p>
    <w:p w14:paraId="3590581F" w14:textId="77777777" w:rsidR="00484F88" w:rsidRPr="007D36BE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7D36B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FE184" w14:textId="77777777" w:rsidR="00D84BF0" w:rsidRDefault="00D84BF0" w:rsidP="0038231F">
      <w:pPr>
        <w:spacing w:after="0" w:line="240" w:lineRule="auto"/>
      </w:pPr>
      <w:r>
        <w:separator/>
      </w:r>
    </w:p>
  </w:endnote>
  <w:endnote w:type="continuationSeparator" w:id="0">
    <w:p w14:paraId="03FE0615" w14:textId="77777777" w:rsidR="00D84BF0" w:rsidRDefault="00D84B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CFB8F" w14:textId="77777777" w:rsidR="000E5B0F" w:rsidRDefault="000E5B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3EDC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D36B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D36B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0934F27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D3BD7" w14:textId="77777777" w:rsidR="000E5B0F" w:rsidRDefault="000E5B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43157" w14:textId="77777777" w:rsidR="00D84BF0" w:rsidRDefault="00D84BF0" w:rsidP="0038231F">
      <w:pPr>
        <w:spacing w:after="0" w:line="240" w:lineRule="auto"/>
      </w:pPr>
      <w:r>
        <w:separator/>
      </w:r>
    </w:p>
  </w:footnote>
  <w:footnote w:type="continuationSeparator" w:id="0">
    <w:p w14:paraId="6548C053" w14:textId="77777777" w:rsidR="00D84BF0" w:rsidRDefault="00D84BF0" w:rsidP="0038231F">
      <w:pPr>
        <w:spacing w:after="0" w:line="240" w:lineRule="auto"/>
      </w:pPr>
      <w:r>
        <w:continuationSeparator/>
      </w:r>
    </w:p>
  </w:footnote>
  <w:footnote w:id="1">
    <w:p w14:paraId="35FF636E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1963F51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C07BD6D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FFABE82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1B739" w14:textId="77777777" w:rsidR="000E5B0F" w:rsidRDefault="000E5B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BC017" w14:textId="77777777" w:rsidR="000E5B0F" w:rsidRDefault="000E5B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14A07" w14:textId="77777777" w:rsidR="000E5B0F" w:rsidRDefault="000E5B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FFFFFFFF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ascii="Times New Roman" w:eastAsia="Times New Roman" w:hAnsi="Times New Roman" w:cs="Calibri"/>
        <w:bCs/>
        <w:iCs/>
        <w:sz w:val="20"/>
        <w:szCs w:val="20"/>
      </w:r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1C1913"/>
    <w:multiLevelType w:val="hybridMultilevel"/>
    <w:tmpl w:val="9A7C0B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2872D6"/>
    <w:multiLevelType w:val="hybridMultilevel"/>
    <w:tmpl w:val="5BBEF2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E94C9E"/>
    <w:multiLevelType w:val="hybridMultilevel"/>
    <w:tmpl w:val="FFFFFFFF"/>
    <w:lvl w:ilvl="0" w:tplc="2D40482E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D87EDF"/>
    <w:multiLevelType w:val="hybridMultilevel"/>
    <w:tmpl w:val="C1405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9D5B89"/>
    <w:multiLevelType w:val="hybridMultilevel"/>
    <w:tmpl w:val="083C4C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534288">
    <w:abstractNumId w:val="14"/>
  </w:num>
  <w:num w:numId="2" w16cid:durableId="1092623008">
    <w:abstractNumId w:val="1"/>
  </w:num>
  <w:num w:numId="3" w16cid:durableId="702754633">
    <w:abstractNumId w:val="13"/>
  </w:num>
  <w:num w:numId="4" w16cid:durableId="320083255">
    <w:abstractNumId w:val="17"/>
  </w:num>
  <w:num w:numId="5" w16cid:durableId="1433278672">
    <w:abstractNumId w:val="15"/>
  </w:num>
  <w:num w:numId="6" w16cid:durableId="1555772066">
    <w:abstractNumId w:val="12"/>
  </w:num>
  <w:num w:numId="7" w16cid:durableId="1229070364">
    <w:abstractNumId w:val="3"/>
  </w:num>
  <w:num w:numId="8" w16cid:durableId="2088576526">
    <w:abstractNumId w:val="8"/>
  </w:num>
  <w:num w:numId="9" w16cid:durableId="669023464">
    <w:abstractNumId w:val="6"/>
  </w:num>
  <w:num w:numId="10" w16cid:durableId="318466975">
    <w:abstractNumId w:val="9"/>
  </w:num>
  <w:num w:numId="11" w16cid:durableId="1933317935">
    <w:abstractNumId w:val="7"/>
  </w:num>
  <w:num w:numId="12" w16cid:durableId="1098793547">
    <w:abstractNumId w:val="10"/>
  </w:num>
  <w:num w:numId="13" w16cid:durableId="1895040524">
    <w:abstractNumId w:val="5"/>
  </w:num>
  <w:num w:numId="14" w16cid:durableId="1643002692">
    <w:abstractNumId w:val="4"/>
  </w:num>
  <w:num w:numId="15" w16cid:durableId="347029161">
    <w:abstractNumId w:val="0"/>
  </w:num>
  <w:num w:numId="16" w16cid:durableId="379717759">
    <w:abstractNumId w:val="16"/>
  </w:num>
  <w:num w:numId="17" w16cid:durableId="2097708422">
    <w:abstractNumId w:val="18"/>
  </w:num>
  <w:num w:numId="18" w16cid:durableId="1825511264">
    <w:abstractNumId w:val="19"/>
  </w:num>
  <w:num w:numId="19" w16cid:durableId="84887747">
    <w:abstractNumId w:val="11"/>
  </w:num>
  <w:num w:numId="20" w16cid:durableId="6178385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B0F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5B0F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B5B5F"/>
    <w:rsid w:val="002C1C7B"/>
    <w:rsid w:val="002C4137"/>
    <w:rsid w:val="002C4948"/>
    <w:rsid w:val="002E641A"/>
    <w:rsid w:val="00313417"/>
    <w:rsid w:val="00313911"/>
    <w:rsid w:val="0032014C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86723"/>
    <w:rsid w:val="004C4854"/>
    <w:rsid w:val="004C7B25"/>
    <w:rsid w:val="004D7E48"/>
    <w:rsid w:val="004E0EEE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21B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1B2A"/>
    <w:rsid w:val="00766D1F"/>
    <w:rsid w:val="007840F2"/>
    <w:rsid w:val="00790DE2"/>
    <w:rsid w:val="007936D6"/>
    <w:rsid w:val="00794B1B"/>
    <w:rsid w:val="007961C8"/>
    <w:rsid w:val="007A2BCB"/>
    <w:rsid w:val="007B01C8"/>
    <w:rsid w:val="007C3B14"/>
    <w:rsid w:val="007D36BE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C56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9F6D8D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0A61"/>
    <w:rsid w:val="00B0752B"/>
    <w:rsid w:val="00B15219"/>
    <w:rsid w:val="00B15FD3"/>
    <w:rsid w:val="00B34079"/>
    <w:rsid w:val="00B36ABD"/>
    <w:rsid w:val="00B8005E"/>
    <w:rsid w:val="00B90E42"/>
    <w:rsid w:val="00BB0C3C"/>
    <w:rsid w:val="00BD02B9"/>
    <w:rsid w:val="00BE3E65"/>
    <w:rsid w:val="00BE6F04"/>
    <w:rsid w:val="00BE7B7B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C4777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4BF0"/>
    <w:rsid w:val="00DA6EC7"/>
    <w:rsid w:val="00DC1DB6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37FBC"/>
    <w:rsid w:val="00E426EB"/>
    <w:rsid w:val="00E450A0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6A68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68FA2"/>
  <w15:docId w15:val="{0D66E1E2-7977-48F4-B385-62329805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CD38C-6F3D-4E8F-9BCC-169FD614A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616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2025-04-01T09:51:00Z</cp:lastPrinted>
  <dcterms:created xsi:type="dcterms:W3CDTF">2025-05-29T10:34:00Z</dcterms:created>
  <dcterms:modified xsi:type="dcterms:W3CDTF">2025-05-29T10:34:00Z</dcterms:modified>
</cp:coreProperties>
</file>