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7777777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  <w:shd w:val="clear" w:color="auto" w:fill="auto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7DD67" w14:textId="7FA00B67" w:rsidR="00D520D3" w:rsidRPr="00F04B1C" w:rsidRDefault="00892E1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92E1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Przebudowa sali gimnastycznej w szkole podstawowej Zakrzowie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  <w:shd w:val="clear" w:color="auto" w:fill="auto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7DB83" w14:textId="7785BE24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892E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14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3234B443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</w:t>
      </w:r>
      <w:r w:rsidR="008631E6">
        <w:rPr>
          <w:rFonts w:ascii="Times New Roman" w:eastAsia="Times New Roman" w:hAnsi="Times New Roman"/>
          <w:sz w:val="20"/>
          <w:szCs w:val="20"/>
          <w:lang w:eastAsia="pl-PL"/>
        </w:rPr>
        <w:t>………….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6E6D827B" w14:textId="77777777" w:rsidR="00F04B1C" w:rsidRPr="000B2860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C2314"/>
    <w:rsid w:val="00213980"/>
    <w:rsid w:val="002B5B5F"/>
    <w:rsid w:val="004374F2"/>
    <w:rsid w:val="00460705"/>
    <w:rsid w:val="00460E4A"/>
    <w:rsid w:val="00467CA2"/>
    <w:rsid w:val="00485239"/>
    <w:rsid w:val="004960DA"/>
    <w:rsid w:val="004E0EEE"/>
    <w:rsid w:val="004E27D7"/>
    <w:rsid w:val="0053421C"/>
    <w:rsid w:val="00537A60"/>
    <w:rsid w:val="0055145C"/>
    <w:rsid w:val="005624D8"/>
    <w:rsid w:val="00567E91"/>
    <w:rsid w:val="005924E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31E6"/>
    <w:rsid w:val="008833CF"/>
    <w:rsid w:val="00892E11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7B7B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27ABB"/>
    <w:rsid w:val="00E37FBC"/>
    <w:rsid w:val="00E661A5"/>
    <w:rsid w:val="00E67109"/>
    <w:rsid w:val="00E86D3B"/>
    <w:rsid w:val="00EA288F"/>
    <w:rsid w:val="00EC10EE"/>
    <w:rsid w:val="00ED2631"/>
    <w:rsid w:val="00EF3368"/>
    <w:rsid w:val="00F04B1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2025-04-01T09:07:00Z</cp:lastPrinted>
  <dcterms:created xsi:type="dcterms:W3CDTF">2025-05-29T10:35:00Z</dcterms:created>
  <dcterms:modified xsi:type="dcterms:W3CDTF">2025-05-29T10:35:00Z</dcterms:modified>
</cp:coreProperties>
</file>