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A6A92" w:rsidRDefault="0010502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A6A92">
        <w:rPr>
          <w:rFonts w:ascii="Verdana" w:hAnsi="Verdana"/>
          <w:sz w:val="18"/>
          <w:szCs w:val="18"/>
        </w:rPr>
        <w:t>Kraków</w:t>
      </w:r>
      <w:r w:rsidR="00FB7F50" w:rsidRPr="001A6A92">
        <w:rPr>
          <w:rFonts w:ascii="Verdana" w:hAnsi="Verdana"/>
          <w:sz w:val="18"/>
          <w:szCs w:val="18"/>
        </w:rPr>
        <w:t xml:space="preserve"> dnia: </w:t>
      </w:r>
      <w:r w:rsidRPr="001A6A92">
        <w:rPr>
          <w:rFonts w:ascii="Verdana" w:hAnsi="Verdana"/>
          <w:sz w:val="18"/>
          <w:szCs w:val="18"/>
        </w:rPr>
        <w:t>2025-05-29</w:t>
      </w:r>
    </w:p>
    <w:p w:rsidR="00FB7F50" w:rsidRPr="001A6A92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10502B" w:rsidRPr="001A6A92" w:rsidRDefault="001050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A6A9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0502B" w:rsidRPr="001A6A92" w:rsidRDefault="001050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A6A9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1A6A92" w:rsidRDefault="001050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A6A9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1A6A92" w:rsidRDefault="0010502B" w:rsidP="00FB7F50">
      <w:pPr>
        <w:rPr>
          <w:rFonts w:ascii="Verdana" w:hAnsi="Verdana"/>
          <w:sz w:val="18"/>
          <w:szCs w:val="18"/>
        </w:rPr>
      </w:pPr>
      <w:r w:rsidRPr="001A6A92">
        <w:rPr>
          <w:rFonts w:ascii="Verdana" w:hAnsi="Verdana"/>
          <w:sz w:val="18"/>
          <w:szCs w:val="18"/>
        </w:rPr>
        <w:t>Al. Mickiewicza</w:t>
      </w:r>
      <w:r w:rsidR="00FB7F50" w:rsidRPr="001A6A92">
        <w:rPr>
          <w:rFonts w:ascii="Verdana" w:hAnsi="Verdana"/>
          <w:sz w:val="18"/>
          <w:szCs w:val="18"/>
        </w:rPr>
        <w:t xml:space="preserve"> </w:t>
      </w:r>
      <w:r w:rsidRPr="001A6A92">
        <w:rPr>
          <w:rFonts w:ascii="Verdana" w:hAnsi="Verdana"/>
          <w:sz w:val="18"/>
          <w:szCs w:val="18"/>
        </w:rPr>
        <w:t>30</w:t>
      </w:r>
    </w:p>
    <w:p w:rsidR="00FB7F50" w:rsidRPr="001A6A92" w:rsidRDefault="0010502B" w:rsidP="00FB7F50">
      <w:pPr>
        <w:rPr>
          <w:rFonts w:ascii="Verdana" w:hAnsi="Verdana"/>
          <w:sz w:val="18"/>
          <w:szCs w:val="18"/>
        </w:rPr>
      </w:pPr>
      <w:r w:rsidRPr="001A6A92">
        <w:rPr>
          <w:rFonts w:ascii="Verdana" w:hAnsi="Verdana"/>
          <w:sz w:val="18"/>
          <w:szCs w:val="18"/>
        </w:rPr>
        <w:t>30-059</w:t>
      </w:r>
      <w:r w:rsidR="00FB7F50" w:rsidRPr="001A6A92">
        <w:rPr>
          <w:rFonts w:ascii="Verdana" w:hAnsi="Verdana"/>
          <w:sz w:val="18"/>
          <w:szCs w:val="18"/>
        </w:rPr>
        <w:t xml:space="preserve"> </w:t>
      </w:r>
      <w:r w:rsidRPr="001A6A92">
        <w:rPr>
          <w:rFonts w:ascii="Verdana" w:hAnsi="Verdana"/>
          <w:sz w:val="18"/>
          <w:szCs w:val="18"/>
        </w:rPr>
        <w:t>Kraków</w:t>
      </w:r>
    </w:p>
    <w:p w:rsidR="008642B3" w:rsidRPr="001A6A92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A6A92">
        <w:rPr>
          <w:rFonts w:ascii="Verdana" w:hAnsi="Verdana"/>
          <w:sz w:val="18"/>
          <w:szCs w:val="18"/>
        </w:rPr>
        <w:t>OGŁOSZENIE</w:t>
      </w:r>
    </w:p>
    <w:p w:rsidR="008642B3" w:rsidRPr="001A6A9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A6A92">
        <w:rPr>
          <w:rFonts w:ascii="Verdana" w:hAnsi="Verdana"/>
          <w:b/>
          <w:sz w:val="18"/>
          <w:szCs w:val="18"/>
        </w:rPr>
        <w:t xml:space="preserve">o </w:t>
      </w:r>
      <w:r w:rsidR="0054734E" w:rsidRPr="001A6A9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10502B" w:rsidRPr="001A6A92" w:rsidTr="00F361BB">
        <w:trPr>
          <w:trHeight w:val="638"/>
        </w:trPr>
        <w:tc>
          <w:tcPr>
            <w:tcW w:w="959" w:type="dxa"/>
            <w:shd w:val="clear" w:color="auto" w:fill="auto"/>
          </w:tcPr>
          <w:p w:rsidR="0010502B" w:rsidRPr="001A6A92" w:rsidRDefault="0010502B" w:rsidP="00F361B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A6A9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502B" w:rsidRPr="001A6A92" w:rsidRDefault="0010502B" w:rsidP="00F361B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A6A92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1A6A9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A6A92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1A6A9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A6A9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A6A92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laptopów dla </w:t>
            </w:r>
            <w:proofErr w:type="spellStart"/>
            <w:r w:rsidRPr="001A6A92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1A6A92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DE-dzp.272-124/25</w:t>
            </w:r>
            <w:r w:rsidRPr="001A6A9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A6A9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A6A9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A6A92">
              <w:rPr>
                <w:rFonts w:ascii="Verdana" w:hAnsi="Verdana"/>
                <w:b/>
                <w:sz w:val="18"/>
                <w:szCs w:val="18"/>
              </w:rPr>
              <w:t xml:space="preserve"> DE-dzp.272-124/25</w:t>
            </w:r>
            <w:r w:rsidRPr="001A6A9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1A6A92" w:rsidRPr="001A6A92" w:rsidRDefault="00C65E53" w:rsidP="001A6A9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A6A92">
        <w:rPr>
          <w:rFonts w:ascii="Verdana" w:hAnsi="Verdana"/>
          <w:sz w:val="18"/>
          <w:szCs w:val="18"/>
        </w:rPr>
        <w:t>Zamawiający,</w:t>
      </w:r>
      <w:r w:rsidRPr="001A6A92">
        <w:rPr>
          <w:rFonts w:ascii="Verdana" w:hAnsi="Verdana"/>
          <w:b/>
          <w:sz w:val="18"/>
          <w:szCs w:val="18"/>
        </w:rPr>
        <w:t xml:space="preserve"> </w:t>
      </w:r>
      <w:r w:rsidR="00F17110" w:rsidRPr="001A6A9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A6A92">
        <w:rPr>
          <w:rFonts w:ascii="Verdana" w:hAnsi="Verdana"/>
          <w:b/>
          <w:sz w:val="18"/>
          <w:szCs w:val="18"/>
        </w:rPr>
        <w:t xml:space="preserve">, </w:t>
      </w:r>
      <w:r w:rsidRPr="001A6A92">
        <w:rPr>
          <w:rFonts w:ascii="Verdana" w:hAnsi="Verdana"/>
          <w:sz w:val="18"/>
          <w:szCs w:val="18"/>
        </w:rPr>
        <w:t>działając na podstawie art. 253 ust. 1</w:t>
      </w:r>
      <w:r w:rsidR="00836DAF" w:rsidRPr="001A6A92">
        <w:rPr>
          <w:rFonts w:ascii="Verdana" w:hAnsi="Verdana"/>
          <w:sz w:val="18"/>
          <w:szCs w:val="18"/>
        </w:rPr>
        <w:t xml:space="preserve"> pkt. 1 i ust. 2</w:t>
      </w:r>
      <w:r w:rsidRPr="001A6A9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1A6A92">
        <w:rPr>
          <w:rFonts w:ascii="Verdana" w:hAnsi="Verdana"/>
          <w:sz w:val="18"/>
          <w:szCs w:val="18"/>
        </w:rPr>
        <w:t xml:space="preserve"> (Dz.U.2024.1320 t</w:t>
      </w:r>
      <w:bookmarkStart w:id="1" w:name="_GoBack"/>
      <w:bookmarkEnd w:id="1"/>
      <w:r w:rsidR="004E28B8" w:rsidRPr="001A6A92">
        <w:rPr>
          <w:rFonts w:ascii="Verdana" w:hAnsi="Verdana"/>
          <w:sz w:val="18"/>
          <w:szCs w:val="18"/>
        </w:rPr>
        <w:t xml:space="preserve">j. ze zm.) </w:t>
      </w:r>
      <w:r w:rsidRPr="001A6A9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A6A92">
        <w:rPr>
          <w:rFonts w:ascii="Verdana" w:hAnsi="Verdana"/>
          <w:sz w:val="18"/>
          <w:szCs w:val="18"/>
        </w:rPr>
        <w:t>Pzp</w:t>
      </w:r>
      <w:proofErr w:type="spellEnd"/>
      <w:r w:rsidRPr="001A6A92">
        <w:rPr>
          <w:rFonts w:ascii="Verdana" w:hAnsi="Verdana"/>
          <w:sz w:val="18"/>
          <w:szCs w:val="18"/>
        </w:rPr>
        <w:t>”</w:t>
      </w:r>
      <w:r w:rsidR="00D26ED6" w:rsidRPr="001A6A92">
        <w:rPr>
          <w:rFonts w:ascii="Verdana" w:hAnsi="Verdana"/>
          <w:sz w:val="18"/>
          <w:szCs w:val="18"/>
        </w:rPr>
        <w:t xml:space="preserve">, </w:t>
      </w:r>
      <w:r w:rsidRPr="001A6A92">
        <w:rPr>
          <w:rFonts w:ascii="Verdana" w:hAnsi="Verdana"/>
          <w:sz w:val="18"/>
          <w:szCs w:val="18"/>
        </w:rPr>
        <w:t>informuje</w:t>
      </w:r>
      <w:r w:rsidR="00D26ED6" w:rsidRPr="001A6A9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A6A92">
        <w:rPr>
          <w:rFonts w:ascii="Verdana" w:hAnsi="Verdana"/>
          <w:sz w:val="18"/>
          <w:szCs w:val="18"/>
        </w:rPr>
        <w:t>najkorzystniejsz</w:t>
      </w:r>
      <w:r w:rsidR="00D26ED6" w:rsidRPr="001A6A92">
        <w:rPr>
          <w:rFonts w:ascii="Verdana" w:hAnsi="Verdana"/>
          <w:sz w:val="18"/>
          <w:szCs w:val="18"/>
        </w:rPr>
        <w:t xml:space="preserve">a wybrana została </w:t>
      </w:r>
      <w:r w:rsidR="00756CDA" w:rsidRPr="001A6A92">
        <w:rPr>
          <w:rFonts w:ascii="Verdana" w:hAnsi="Verdana"/>
          <w:sz w:val="18"/>
          <w:szCs w:val="18"/>
        </w:rPr>
        <w:t>ofer</w:t>
      </w:r>
      <w:r w:rsidR="00D26ED6" w:rsidRPr="001A6A92">
        <w:rPr>
          <w:rFonts w:ascii="Verdana" w:hAnsi="Verdana"/>
          <w:sz w:val="18"/>
          <w:szCs w:val="18"/>
        </w:rPr>
        <w:t>t</w:t>
      </w:r>
      <w:r w:rsidR="009F0E5C" w:rsidRPr="001A6A92">
        <w:rPr>
          <w:rFonts w:ascii="Verdana" w:hAnsi="Verdana"/>
          <w:sz w:val="18"/>
          <w:szCs w:val="18"/>
        </w:rPr>
        <w:t>a</w:t>
      </w:r>
      <w:r w:rsidR="00D26ED6" w:rsidRPr="001A6A92">
        <w:rPr>
          <w:rFonts w:ascii="Verdana" w:hAnsi="Verdana"/>
          <w:sz w:val="18"/>
          <w:szCs w:val="18"/>
        </w:rPr>
        <w:t>:</w:t>
      </w:r>
      <w:r w:rsidR="001A6A92" w:rsidRPr="001A6A92">
        <w:rPr>
          <w:rFonts w:ascii="Verdana" w:hAnsi="Verdana"/>
          <w:bCs/>
          <w:sz w:val="18"/>
          <w:szCs w:val="18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A6A92" w:rsidRPr="00D93765" w:rsidTr="00F361BB">
        <w:trPr>
          <w:cantSplit/>
        </w:trPr>
        <w:tc>
          <w:tcPr>
            <w:tcW w:w="9498" w:type="dxa"/>
          </w:tcPr>
          <w:p w:rsidR="001A6A92" w:rsidRPr="00D93765" w:rsidRDefault="001A6A92" w:rsidP="00F361B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NKK SYSTEM Spółka z ograniczoną odpowiedzialnością</w:t>
            </w:r>
          </w:p>
          <w:p w:rsidR="001A6A92" w:rsidRPr="00D93765" w:rsidRDefault="001A6A92" w:rsidP="00F361B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93765">
              <w:rPr>
                <w:rFonts w:ascii="Verdana" w:hAnsi="Verdana"/>
                <w:bCs/>
                <w:sz w:val="18"/>
                <w:szCs w:val="18"/>
              </w:rPr>
              <w:t xml:space="preserve">Tatarska 5 </w:t>
            </w:r>
          </w:p>
          <w:p w:rsidR="001A6A92" w:rsidRPr="00D93765" w:rsidRDefault="001A6A92" w:rsidP="00F361B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93765">
              <w:rPr>
                <w:rFonts w:ascii="Verdana" w:hAnsi="Verdana"/>
                <w:bCs/>
                <w:sz w:val="18"/>
                <w:szCs w:val="18"/>
              </w:rPr>
              <w:t>30-103 Kraków</w:t>
            </w:r>
          </w:p>
          <w:p w:rsidR="001A6A92" w:rsidRPr="00D93765" w:rsidRDefault="001A6A92" w:rsidP="00F361B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sz w:val="18"/>
                <w:szCs w:val="18"/>
              </w:rPr>
              <w:t>na:</w:t>
            </w:r>
          </w:p>
          <w:p w:rsidR="001A6A92" w:rsidRPr="00D93765" w:rsidRDefault="001A6A92" w:rsidP="00F361B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Zadanie nr 1</w:t>
            </w:r>
            <w:r w:rsidRPr="00D93765">
              <w:rPr>
                <w:rFonts w:ascii="Verdana" w:hAnsi="Verdana"/>
                <w:sz w:val="18"/>
                <w:szCs w:val="18"/>
              </w:rPr>
              <w:t xml:space="preserve">: dostawa laptopa I dla </w:t>
            </w:r>
            <w:proofErr w:type="spellStart"/>
            <w:r w:rsidRPr="00D93765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D93765">
              <w:rPr>
                <w:rFonts w:ascii="Verdana" w:hAnsi="Verdana"/>
                <w:sz w:val="18"/>
                <w:szCs w:val="18"/>
              </w:rPr>
              <w:t xml:space="preserve"> za cenę brutto </w:t>
            </w:r>
            <w:r w:rsidRPr="00D93765">
              <w:rPr>
                <w:rFonts w:ascii="Verdana" w:hAnsi="Verdana"/>
                <w:b/>
                <w:sz w:val="18"/>
                <w:szCs w:val="18"/>
              </w:rPr>
              <w:t>25 301.10 zł</w:t>
            </w:r>
            <w:r w:rsidRPr="00D9376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A6A92" w:rsidRPr="00D93765" w:rsidRDefault="001A6A92" w:rsidP="00F361B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937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376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  <w:tr w:rsidR="001A6A92" w:rsidRPr="00D93765" w:rsidTr="00F361BB">
        <w:trPr>
          <w:cantSplit/>
        </w:trPr>
        <w:tc>
          <w:tcPr>
            <w:tcW w:w="9498" w:type="dxa"/>
          </w:tcPr>
          <w:p w:rsidR="001A6A92" w:rsidRPr="00D93765" w:rsidRDefault="001A6A92" w:rsidP="00F361B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:rsidR="001A6A92" w:rsidRPr="00D93765" w:rsidRDefault="001A6A92" w:rsidP="00F361B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93765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:rsidR="001A6A92" w:rsidRPr="00D93765" w:rsidRDefault="001A6A92" w:rsidP="00F361B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93765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:rsidR="001A6A92" w:rsidRPr="00D93765" w:rsidRDefault="001A6A92" w:rsidP="00F361B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sz w:val="18"/>
                <w:szCs w:val="18"/>
              </w:rPr>
              <w:t>na:</w:t>
            </w:r>
          </w:p>
          <w:p w:rsidR="001A6A92" w:rsidRPr="00D93765" w:rsidRDefault="001A6A92" w:rsidP="00F361B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Zadanie nr 2</w:t>
            </w:r>
            <w:r w:rsidRPr="00D93765">
              <w:rPr>
                <w:rFonts w:ascii="Verdana" w:hAnsi="Verdana"/>
                <w:sz w:val="18"/>
                <w:szCs w:val="18"/>
              </w:rPr>
              <w:t xml:space="preserve">: dostawa laptopa II dla </w:t>
            </w:r>
            <w:proofErr w:type="spellStart"/>
            <w:r w:rsidRPr="00D93765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D93765">
              <w:rPr>
                <w:rFonts w:ascii="Verdana" w:hAnsi="Verdana"/>
                <w:sz w:val="18"/>
                <w:szCs w:val="18"/>
              </w:rPr>
              <w:t xml:space="preserve"> za cenę brutto </w:t>
            </w:r>
            <w:r w:rsidRPr="00D93765">
              <w:rPr>
                <w:rFonts w:ascii="Verdana" w:hAnsi="Verdana"/>
                <w:b/>
                <w:sz w:val="18"/>
                <w:szCs w:val="18"/>
              </w:rPr>
              <w:t>5 602.90 zł</w:t>
            </w:r>
            <w:r w:rsidRPr="00D9376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A6A92" w:rsidRPr="00D93765" w:rsidRDefault="001A6A92" w:rsidP="00F361B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937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376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  <w:tr w:rsidR="001A6A92" w:rsidRPr="00D93765" w:rsidTr="00F361BB">
        <w:trPr>
          <w:cantSplit/>
        </w:trPr>
        <w:tc>
          <w:tcPr>
            <w:tcW w:w="9498" w:type="dxa"/>
          </w:tcPr>
          <w:p w:rsidR="001A6A92" w:rsidRPr="00D93765" w:rsidRDefault="001A6A92" w:rsidP="00F361B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:rsidR="001A6A92" w:rsidRPr="00D93765" w:rsidRDefault="001A6A92" w:rsidP="00F361B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93765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:rsidR="001A6A92" w:rsidRPr="00D93765" w:rsidRDefault="001A6A92" w:rsidP="00F361B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93765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:rsidR="001A6A92" w:rsidRPr="00D93765" w:rsidRDefault="001A6A92" w:rsidP="00F361B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sz w:val="18"/>
                <w:szCs w:val="18"/>
              </w:rPr>
              <w:t>na:</w:t>
            </w:r>
          </w:p>
          <w:p w:rsidR="001A6A92" w:rsidRPr="00D93765" w:rsidRDefault="001A6A92" w:rsidP="00F361B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Zadanie nr 3</w:t>
            </w:r>
            <w:r w:rsidRPr="00D93765">
              <w:rPr>
                <w:rFonts w:ascii="Verdana" w:hAnsi="Verdana"/>
                <w:sz w:val="18"/>
                <w:szCs w:val="18"/>
              </w:rPr>
              <w:t xml:space="preserve">: dostawa laptopa III dla </w:t>
            </w:r>
            <w:proofErr w:type="spellStart"/>
            <w:r w:rsidRPr="00D93765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D93765">
              <w:rPr>
                <w:rFonts w:ascii="Verdana" w:hAnsi="Verdana"/>
                <w:sz w:val="18"/>
                <w:szCs w:val="18"/>
              </w:rPr>
              <w:t xml:space="preserve"> za cenę brutto </w:t>
            </w:r>
            <w:r w:rsidRPr="00D93765">
              <w:rPr>
                <w:rFonts w:ascii="Verdana" w:hAnsi="Verdana"/>
                <w:b/>
                <w:sz w:val="18"/>
                <w:szCs w:val="18"/>
              </w:rPr>
              <w:t>5 250.00 zł</w:t>
            </w:r>
            <w:r w:rsidRPr="00D9376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A6A92" w:rsidRPr="00D93765" w:rsidRDefault="001A6A92" w:rsidP="00F361B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D9376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937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376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:rsidR="001A6A92" w:rsidRPr="00D93765" w:rsidRDefault="001A6A92" w:rsidP="001A6A92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9376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1A6A92" w:rsidRPr="00D93765" w:rsidTr="00F361BB">
        <w:tc>
          <w:tcPr>
            <w:tcW w:w="2169" w:type="dxa"/>
            <w:shd w:val="clear" w:color="auto" w:fill="F3F3F3"/>
          </w:tcPr>
          <w:p w:rsidR="001A6A92" w:rsidRPr="00D93765" w:rsidRDefault="001A6A92" w:rsidP="00F361BB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1A6A92" w:rsidRPr="00D93765" w:rsidRDefault="001A6A92" w:rsidP="00F361BB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1A6A92" w:rsidRPr="00D93765" w:rsidRDefault="001A6A92" w:rsidP="00F361BB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1A6A92" w:rsidRPr="00D93765" w:rsidRDefault="001A6A92" w:rsidP="00F361BB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93765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1 - dostawa laptopa 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Syriana</w:t>
            </w:r>
            <w:proofErr w:type="spellEnd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 xml:space="preserve"> Joanna Fisher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Porębskiego 28/17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80-180 GDANSK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- 56.88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96,88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1 - dostawa laptopa 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NKK SYSTEM Spółka z ograniczoną odpowiedzialnością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Tatarska 5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30-103 Kraków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lastRenderedPageBreak/>
              <w:t xml:space="preserve">1 - dostawa laptopa 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PROGRESS Systemy Komputerowe Sp. z o.o.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Al. Mickiewicza 27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- 57.05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97,05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2 - dostawa laptopa 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Syriana</w:t>
            </w:r>
            <w:proofErr w:type="spellEnd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 xml:space="preserve"> Joanna Fisher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Porębskiego 28/17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80-180 GDANSK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- 54.77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94,77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2 - dostawa laptopa 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PROGRESS Systemy Komputerowe Sp. z o.o.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Al. Mickiewicza 27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2 - dostawa laptopa 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Zycom</w:t>
            </w:r>
            <w:proofErr w:type="spellEnd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 xml:space="preserve"> Polska sp. z o.o.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Puszczyka 9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02-785 Warszawa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- 55.70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95,70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2 - dostawa laptopa 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NKK SYSTEM Spółka z ograniczoną odpowiedzialnością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Tatarska 5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30-103 Kraków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- 45.18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58,51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2 - dostawa laptopa 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EUROTEL SA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Myśliwska 21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80-126 Gdańsk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*)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*)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3 - dostawa laptopa III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Syriana</w:t>
            </w:r>
            <w:proofErr w:type="spellEnd"/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 xml:space="preserve"> Joanna Fisher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Porębskiego 28/17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80-180 GDANSK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- 57.04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97,04</w:t>
            </w:r>
          </w:p>
        </w:tc>
      </w:tr>
      <w:tr w:rsidR="001A6A92" w:rsidRPr="00D93765" w:rsidTr="00F361BB">
        <w:tc>
          <w:tcPr>
            <w:tcW w:w="2169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3 - dostawa laptopa III dla </w:t>
            </w:r>
            <w:proofErr w:type="spellStart"/>
            <w:r w:rsidRPr="00D93765">
              <w:rPr>
                <w:rFonts w:ascii="Verdana" w:hAnsi="Verdana"/>
                <w:sz w:val="16"/>
                <w:szCs w:val="16"/>
              </w:rPr>
              <w:t>WEiP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93765">
              <w:rPr>
                <w:rFonts w:ascii="Verdana" w:hAnsi="Verdana"/>
                <w:b/>
                <w:bCs/>
                <w:sz w:val="16"/>
                <w:szCs w:val="16"/>
              </w:rPr>
              <w:t>PROGRESS Systemy Komputerowe Sp. z o.o.</w:t>
            </w:r>
          </w:p>
          <w:p w:rsidR="001A6A92" w:rsidRPr="00D93765" w:rsidRDefault="001A6A92" w:rsidP="00F361BB">
            <w:pPr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Al. Mickiewicza 27</w:t>
            </w:r>
          </w:p>
          <w:p w:rsidR="001A6A92" w:rsidRPr="00D93765" w:rsidRDefault="001A6A92" w:rsidP="00F361BB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1A6A92" w:rsidRPr="00D93765" w:rsidRDefault="001A6A92" w:rsidP="00F361BB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6A92" w:rsidRPr="00D93765" w:rsidRDefault="001A6A92" w:rsidP="00F361BB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9376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</w:tbl>
    <w:p w:rsidR="001A6A92" w:rsidRPr="00D93765" w:rsidRDefault="001A6A92" w:rsidP="001A6A92">
      <w:pPr>
        <w:spacing w:before="120"/>
        <w:ind w:left="720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*) oferta została odrzucona, Zamawiający nie przyznawał punktów</w:t>
      </w:r>
    </w:p>
    <w:p w:rsidR="001A6A92" w:rsidRPr="00D93765" w:rsidRDefault="001A6A92" w:rsidP="001A6A92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</w:p>
    <w:p w:rsidR="001A6A92" w:rsidRPr="00D93765" w:rsidRDefault="001A6A92" w:rsidP="001A6A92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p w:rsidR="008642B3" w:rsidRDefault="008642B3" w:rsidP="00F17110">
      <w:pPr>
        <w:pStyle w:val="Nagwek"/>
        <w:spacing w:before="480" w:after="120" w:line="276" w:lineRule="auto"/>
        <w:jc w:val="both"/>
        <w:rPr>
          <w:bCs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691" w:rsidRDefault="003D3691">
      <w:r>
        <w:separator/>
      </w:r>
    </w:p>
  </w:endnote>
  <w:endnote w:type="continuationSeparator" w:id="0">
    <w:p w:rsidR="003D3691" w:rsidRDefault="003D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691" w:rsidRDefault="003D3691">
      <w:r>
        <w:separator/>
      </w:r>
    </w:p>
  </w:footnote>
  <w:footnote w:type="continuationSeparator" w:id="0">
    <w:p w:rsidR="003D3691" w:rsidRDefault="003D3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691"/>
    <w:rsid w:val="00022322"/>
    <w:rsid w:val="00042497"/>
    <w:rsid w:val="000C1E6F"/>
    <w:rsid w:val="000E4E56"/>
    <w:rsid w:val="0010502B"/>
    <w:rsid w:val="001A1468"/>
    <w:rsid w:val="001A6A92"/>
    <w:rsid w:val="001B7815"/>
    <w:rsid w:val="00211A34"/>
    <w:rsid w:val="002B1E4F"/>
    <w:rsid w:val="002B6761"/>
    <w:rsid w:val="003445A0"/>
    <w:rsid w:val="003A0AFC"/>
    <w:rsid w:val="003D3691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6C3B59"/>
  <w15:chartTrackingRefBased/>
  <w15:docId w15:val="{C0DC36E3-D4C4-48E2-85B3-0390C625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A6A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514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1899-12-31T23:00:00Z</cp:lastPrinted>
  <dcterms:created xsi:type="dcterms:W3CDTF">2025-05-29T10:33:00Z</dcterms:created>
  <dcterms:modified xsi:type="dcterms:W3CDTF">2025-05-29T10:39:00Z</dcterms:modified>
</cp:coreProperties>
</file>