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A4427" w14:textId="77777777" w:rsidR="00FB7F50" w:rsidRPr="007113BE" w:rsidRDefault="006722A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113BE">
        <w:rPr>
          <w:rFonts w:ascii="Verdana" w:hAnsi="Verdana"/>
          <w:sz w:val="18"/>
          <w:szCs w:val="18"/>
        </w:rPr>
        <w:t>Kraków</w:t>
      </w:r>
      <w:r w:rsidR="00FB7F50" w:rsidRPr="007113BE">
        <w:rPr>
          <w:rFonts w:ascii="Verdana" w:hAnsi="Verdana"/>
          <w:sz w:val="18"/>
          <w:szCs w:val="18"/>
        </w:rPr>
        <w:t xml:space="preserve"> dnia: </w:t>
      </w:r>
      <w:r w:rsidRPr="007113BE">
        <w:rPr>
          <w:rFonts w:ascii="Verdana" w:hAnsi="Verdana"/>
          <w:sz w:val="18"/>
          <w:szCs w:val="18"/>
        </w:rPr>
        <w:t>2025-05-29</w:t>
      </w:r>
    </w:p>
    <w:p w14:paraId="211557C6" w14:textId="77777777" w:rsidR="00FB7F50" w:rsidRPr="007113B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AD504F8" w14:textId="77777777" w:rsidR="006722A2" w:rsidRPr="007113BE" w:rsidRDefault="006722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13B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92C8737" w14:textId="77777777" w:rsidR="006722A2" w:rsidRPr="007113BE" w:rsidRDefault="006722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13B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C4C431C" w14:textId="77777777" w:rsidR="00FB7F50" w:rsidRPr="007113BE" w:rsidRDefault="006722A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113B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B78C39" w14:textId="77777777" w:rsidR="00FB7F50" w:rsidRPr="007113BE" w:rsidRDefault="006722A2" w:rsidP="00FB7F50">
      <w:pPr>
        <w:rPr>
          <w:rFonts w:ascii="Verdana" w:hAnsi="Verdana"/>
          <w:sz w:val="18"/>
          <w:szCs w:val="18"/>
        </w:rPr>
      </w:pPr>
      <w:r w:rsidRPr="007113BE">
        <w:rPr>
          <w:rFonts w:ascii="Verdana" w:hAnsi="Verdana"/>
          <w:sz w:val="18"/>
          <w:szCs w:val="18"/>
        </w:rPr>
        <w:t>Al. Mickiewicza</w:t>
      </w:r>
      <w:r w:rsidR="00FB7F50" w:rsidRPr="007113BE">
        <w:rPr>
          <w:rFonts w:ascii="Verdana" w:hAnsi="Verdana"/>
          <w:sz w:val="18"/>
          <w:szCs w:val="18"/>
        </w:rPr>
        <w:t xml:space="preserve"> </w:t>
      </w:r>
      <w:r w:rsidRPr="007113BE">
        <w:rPr>
          <w:rFonts w:ascii="Verdana" w:hAnsi="Verdana"/>
          <w:sz w:val="18"/>
          <w:szCs w:val="18"/>
        </w:rPr>
        <w:t>30</w:t>
      </w:r>
    </w:p>
    <w:p w14:paraId="508B34B5" w14:textId="77777777" w:rsidR="00FB7F50" w:rsidRPr="007113BE" w:rsidRDefault="006722A2" w:rsidP="00FB7F50">
      <w:pPr>
        <w:rPr>
          <w:rFonts w:ascii="Verdana" w:hAnsi="Verdana"/>
          <w:sz w:val="18"/>
          <w:szCs w:val="18"/>
        </w:rPr>
      </w:pPr>
      <w:r w:rsidRPr="007113BE">
        <w:rPr>
          <w:rFonts w:ascii="Verdana" w:hAnsi="Verdana"/>
          <w:sz w:val="18"/>
          <w:szCs w:val="18"/>
        </w:rPr>
        <w:t>30-059</w:t>
      </w:r>
      <w:r w:rsidR="00FB7F50" w:rsidRPr="007113BE">
        <w:rPr>
          <w:rFonts w:ascii="Verdana" w:hAnsi="Verdana"/>
          <w:sz w:val="18"/>
          <w:szCs w:val="18"/>
        </w:rPr>
        <w:t xml:space="preserve"> </w:t>
      </w:r>
      <w:r w:rsidRPr="007113BE">
        <w:rPr>
          <w:rFonts w:ascii="Verdana" w:hAnsi="Verdana"/>
          <w:sz w:val="18"/>
          <w:szCs w:val="18"/>
        </w:rPr>
        <w:t>Kraków</w:t>
      </w:r>
    </w:p>
    <w:p w14:paraId="0771E0F8" w14:textId="77777777" w:rsidR="008642B3" w:rsidRPr="007113B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113BE">
        <w:rPr>
          <w:rFonts w:ascii="Verdana" w:hAnsi="Verdana"/>
          <w:sz w:val="18"/>
          <w:szCs w:val="18"/>
        </w:rPr>
        <w:t>OGŁOSZENIE</w:t>
      </w:r>
    </w:p>
    <w:p w14:paraId="36D03C12" w14:textId="77777777" w:rsidR="008642B3" w:rsidRPr="007113B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113BE">
        <w:rPr>
          <w:rFonts w:ascii="Verdana" w:hAnsi="Verdana"/>
          <w:b/>
          <w:sz w:val="18"/>
          <w:szCs w:val="18"/>
        </w:rPr>
        <w:t xml:space="preserve">o </w:t>
      </w:r>
      <w:r w:rsidR="0054734E" w:rsidRPr="007113B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722A2" w:rsidRPr="007113BE" w14:paraId="6DB83B78" w14:textId="77777777" w:rsidTr="00EC5D10">
        <w:trPr>
          <w:trHeight w:val="638"/>
        </w:trPr>
        <w:tc>
          <w:tcPr>
            <w:tcW w:w="959" w:type="dxa"/>
            <w:shd w:val="clear" w:color="auto" w:fill="auto"/>
          </w:tcPr>
          <w:p w14:paraId="6D9D5E4C" w14:textId="77777777" w:rsidR="006722A2" w:rsidRPr="007113BE" w:rsidRDefault="006722A2" w:rsidP="00EC5D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13B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3768B1" w14:textId="77777777" w:rsidR="006722A2" w:rsidRPr="007113BE" w:rsidRDefault="006722A2" w:rsidP="00EC5D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13B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113B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7113B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113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sz w:val="18"/>
                <w:szCs w:val="18"/>
              </w:rPr>
              <w:t>pn.</w:t>
            </w:r>
            <w:r w:rsidRPr="007113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13BE">
              <w:rPr>
                <w:rFonts w:ascii="Verdana" w:hAnsi="Verdana"/>
                <w:b/>
                <w:bCs/>
                <w:sz w:val="18"/>
                <w:szCs w:val="18"/>
              </w:rPr>
              <w:t>druk zeszytów z matematyki dla uczestników kursów Roku Zerowego dla Centrum Rekrutacji AGH - DE-dzp.272-189/25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113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113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b/>
                <w:sz w:val="18"/>
                <w:szCs w:val="18"/>
              </w:rPr>
              <w:t>DE-dzp.272-189/25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FCE5D62" w14:textId="77777777" w:rsidR="008642B3" w:rsidRPr="007113B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113BE">
        <w:rPr>
          <w:rFonts w:ascii="Verdana" w:hAnsi="Verdana"/>
          <w:sz w:val="18"/>
          <w:szCs w:val="18"/>
        </w:rPr>
        <w:t xml:space="preserve">Zamawiający, </w:t>
      </w:r>
      <w:r w:rsidR="00CC324B" w:rsidRPr="007113B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113B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113BE">
        <w:rPr>
          <w:rFonts w:ascii="Verdana" w:hAnsi="Verdana"/>
          <w:sz w:val="18"/>
          <w:szCs w:val="18"/>
        </w:rPr>
        <w:t xml:space="preserve">ust. 1 pkt. 1 i </w:t>
      </w:r>
      <w:r w:rsidRPr="007113BE">
        <w:rPr>
          <w:rFonts w:ascii="Verdana" w:hAnsi="Verdana"/>
          <w:sz w:val="18"/>
          <w:szCs w:val="18"/>
        </w:rPr>
        <w:t xml:space="preserve">ust. </w:t>
      </w:r>
      <w:r w:rsidR="00A17CDB" w:rsidRPr="007113BE">
        <w:rPr>
          <w:rFonts w:ascii="Verdana" w:hAnsi="Verdana"/>
          <w:sz w:val="18"/>
          <w:szCs w:val="18"/>
        </w:rPr>
        <w:t>2</w:t>
      </w:r>
      <w:r w:rsidRPr="007113B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113BE">
        <w:rPr>
          <w:rFonts w:ascii="Verdana" w:hAnsi="Verdana"/>
          <w:sz w:val="18"/>
          <w:szCs w:val="18"/>
        </w:rPr>
        <w:t xml:space="preserve"> </w:t>
      </w:r>
      <w:r w:rsidR="00CC1A8E" w:rsidRPr="007113B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113BE">
        <w:rPr>
          <w:rFonts w:ascii="Verdana" w:hAnsi="Verdana"/>
          <w:sz w:val="18"/>
          <w:szCs w:val="18"/>
        </w:rPr>
        <w:t>t.j</w:t>
      </w:r>
      <w:proofErr w:type="spellEnd"/>
      <w:r w:rsidR="00CC1A8E" w:rsidRPr="007113BE">
        <w:rPr>
          <w:rFonts w:ascii="Verdana" w:hAnsi="Verdana"/>
          <w:sz w:val="18"/>
          <w:szCs w:val="18"/>
        </w:rPr>
        <w:t xml:space="preserve">. ze zm.) </w:t>
      </w:r>
      <w:r w:rsidRPr="007113B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113BE">
        <w:rPr>
          <w:rFonts w:ascii="Verdana" w:hAnsi="Verdana"/>
          <w:sz w:val="18"/>
          <w:szCs w:val="18"/>
        </w:rPr>
        <w:t>Pzp</w:t>
      </w:r>
      <w:proofErr w:type="spellEnd"/>
      <w:r w:rsidRPr="007113BE">
        <w:rPr>
          <w:rFonts w:ascii="Verdana" w:hAnsi="Verdana"/>
          <w:sz w:val="18"/>
          <w:szCs w:val="18"/>
        </w:rPr>
        <w:t>”</w:t>
      </w:r>
      <w:r w:rsidR="00D26ED6" w:rsidRPr="007113BE">
        <w:rPr>
          <w:rFonts w:ascii="Verdana" w:hAnsi="Verdana"/>
          <w:sz w:val="18"/>
          <w:szCs w:val="18"/>
        </w:rPr>
        <w:t xml:space="preserve">, </w:t>
      </w:r>
      <w:r w:rsidRPr="007113BE">
        <w:rPr>
          <w:rFonts w:ascii="Verdana" w:hAnsi="Verdana"/>
          <w:sz w:val="18"/>
          <w:szCs w:val="18"/>
        </w:rPr>
        <w:t>informuje</w:t>
      </w:r>
      <w:r w:rsidR="00D26ED6" w:rsidRPr="007113B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113BE">
        <w:rPr>
          <w:rFonts w:ascii="Verdana" w:hAnsi="Verdana"/>
          <w:sz w:val="18"/>
          <w:szCs w:val="18"/>
        </w:rPr>
        <w:t>najkorzystniejsz</w:t>
      </w:r>
      <w:r w:rsidR="00D26ED6" w:rsidRPr="007113BE">
        <w:rPr>
          <w:rFonts w:ascii="Verdana" w:hAnsi="Verdana"/>
          <w:sz w:val="18"/>
          <w:szCs w:val="18"/>
        </w:rPr>
        <w:t xml:space="preserve">a wybrana została </w:t>
      </w:r>
      <w:r w:rsidR="00756CDA" w:rsidRPr="007113BE">
        <w:rPr>
          <w:rFonts w:ascii="Verdana" w:hAnsi="Verdana"/>
          <w:sz w:val="18"/>
          <w:szCs w:val="18"/>
        </w:rPr>
        <w:t>ofer</w:t>
      </w:r>
      <w:r w:rsidR="00D26ED6" w:rsidRPr="007113BE">
        <w:rPr>
          <w:rFonts w:ascii="Verdana" w:hAnsi="Verdana"/>
          <w:sz w:val="18"/>
          <w:szCs w:val="18"/>
        </w:rPr>
        <w:t>t</w:t>
      </w:r>
      <w:r w:rsidR="009F0E5C" w:rsidRPr="007113BE">
        <w:rPr>
          <w:rFonts w:ascii="Verdana" w:hAnsi="Verdana"/>
          <w:sz w:val="18"/>
          <w:szCs w:val="18"/>
        </w:rPr>
        <w:t>a</w:t>
      </w:r>
      <w:r w:rsidR="00D26ED6" w:rsidRPr="007113B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22A2" w:rsidRPr="007113BE" w14:paraId="1EDC887C" w14:textId="77777777" w:rsidTr="00EC5D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AE15CEE" w14:textId="77777777" w:rsidR="006722A2" w:rsidRPr="007113BE" w:rsidRDefault="006722A2" w:rsidP="00EC5D1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13BE">
              <w:rPr>
                <w:rFonts w:ascii="Verdana" w:hAnsi="Verdana"/>
                <w:b/>
                <w:sz w:val="18"/>
                <w:szCs w:val="18"/>
              </w:rPr>
              <w:t>KOLUMB Krzysztof Jański</w:t>
            </w:r>
          </w:p>
          <w:p w14:paraId="72B6F89D" w14:textId="77777777" w:rsidR="006722A2" w:rsidRPr="007113BE" w:rsidRDefault="006722A2" w:rsidP="00EC5D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13BE">
              <w:rPr>
                <w:rFonts w:ascii="Verdana" w:hAnsi="Verdana"/>
                <w:bCs/>
                <w:sz w:val="18"/>
                <w:szCs w:val="18"/>
              </w:rPr>
              <w:t>ul. Kaliny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7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06C9D49" w14:textId="77777777" w:rsidR="006722A2" w:rsidRPr="007113BE" w:rsidRDefault="006722A2" w:rsidP="00EC5D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113BE">
              <w:rPr>
                <w:rFonts w:ascii="Verdana" w:hAnsi="Verdana"/>
                <w:bCs/>
                <w:sz w:val="18"/>
                <w:szCs w:val="18"/>
              </w:rPr>
              <w:t>41-506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Chorzów</w:t>
            </w:r>
          </w:p>
          <w:p w14:paraId="18842449" w14:textId="77777777" w:rsidR="006722A2" w:rsidRPr="007113BE" w:rsidRDefault="006722A2" w:rsidP="00EC5D1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113B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113BE">
              <w:rPr>
                <w:rFonts w:ascii="Verdana" w:hAnsi="Verdana"/>
                <w:b/>
                <w:sz w:val="18"/>
                <w:szCs w:val="18"/>
              </w:rPr>
              <w:t>37 290.00 zł</w:t>
            </w:r>
            <w:r w:rsidRPr="007113B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070B500" w14:textId="23071D73" w:rsidR="006722A2" w:rsidRPr="007113BE" w:rsidRDefault="006722A2" w:rsidP="00EC5D1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113B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113B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/>
                <w:color w:val="000000"/>
                <w:sz w:val="18"/>
                <w:szCs w:val="18"/>
              </w:rPr>
              <w:t xml:space="preserve">Oferta najkorzystniejsza zgodnie z </w:t>
            </w:r>
            <w:proofErr w:type="spellStart"/>
            <w:r w:rsidRPr="007113BE">
              <w:rPr>
                <w:rFonts w:ascii="Verdana" w:hAnsi="Verdana"/>
                <w:color w:val="000000"/>
                <w:sz w:val="18"/>
                <w:szCs w:val="18"/>
              </w:rPr>
              <w:t>kryter</w:t>
            </w:r>
            <w:r w:rsidR="007113BE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proofErr w:type="spellEnd"/>
            <w:r w:rsidRPr="007113BE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7113B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D6CBB77" w14:textId="77777777" w:rsidR="003A0AFC" w:rsidRPr="007113B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113B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29"/>
        <w:gridCol w:w="3260"/>
        <w:gridCol w:w="1843"/>
        <w:gridCol w:w="1985"/>
        <w:gridCol w:w="2126"/>
      </w:tblGrid>
      <w:tr w:rsidR="007113BE" w:rsidRPr="007113BE" w14:paraId="5B2C7A79" w14:textId="77777777" w:rsidTr="007113BE">
        <w:trPr>
          <w:trHeight w:val="510"/>
        </w:trPr>
        <w:tc>
          <w:tcPr>
            <w:tcW w:w="851" w:type="dxa"/>
            <w:gridSpan w:val="2"/>
            <w:vAlign w:val="center"/>
          </w:tcPr>
          <w:p w14:paraId="1F608379" w14:textId="77777777" w:rsidR="007113BE" w:rsidRPr="007113BE" w:rsidRDefault="007113B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113B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14:paraId="54A0781F" w14:textId="77777777" w:rsidR="007113BE" w:rsidRPr="007113BE" w:rsidRDefault="007113B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2B2D1BD3" w14:textId="77777777" w:rsidR="007113BE" w:rsidRPr="007113BE" w:rsidRDefault="007113B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7C9129F7" w14:textId="3B944713" w:rsidR="007113BE" w:rsidRPr="007113BE" w:rsidRDefault="007113B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Jakoś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ć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próbki</w:t>
            </w:r>
          </w:p>
        </w:tc>
        <w:tc>
          <w:tcPr>
            <w:tcW w:w="2126" w:type="dxa"/>
            <w:vAlign w:val="center"/>
          </w:tcPr>
          <w:p w14:paraId="08A27343" w14:textId="77777777" w:rsidR="007113BE" w:rsidRPr="007113BE" w:rsidRDefault="007113B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13BE" w:rsidRPr="007113BE" w14:paraId="6600102A" w14:textId="77777777" w:rsidTr="007113BE">
        <w:tc>
          <w:tcPr>
            <w:tcW w:w="851" w:type="dxa"/>
            <w:gridSpan w:val="2"/>
            <w:vAlign w:val="center"/>
          </w:tcPr>
          <w:p w14:paraId="54636972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vAlign w:val="center"/>
          </w:tcPr>
          <w:p w14:paraId="04D10D10" w14:textId="77777777" w:rsidR="007113BE" w:rsidRPr="007113BE" w:rsidRDefault="007113BE" w:rsidP="00EC5D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KOLUMB Krzysztof Jański</w:t>
            </w:r>
          </w:p>
          <w:p w14:paraId="62EEDFB3" w14:textId="77777777" w:rsidR="007113BE" w:rsidRPr="007113BE" w:rsidRDefault="007113BE" w:rsidP="00EC5D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ul. Kaliny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108BB69" w14:textId="77777777" w:rsidR="007113BE" w:rsidRPr="007113BE" w:rsidRDefault="007113BE" w:rsidP="00EC5D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41-506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1843" w:type="dxa"/>
            <w:vAlign w:val="center"/>
          </w:tcPr>
          <w:p w14:paraId="470A5567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727B3B57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38,00</w:t>
            </w:r>
          </w:p>
        </w:tc>
        <w:tc>
          <w:tcPr>
            <w:tcW w:w="2126" w:type="dxa"/>
            <w:vAlign w:val="center"/>
          </w:tcPr>
          <w:p w14:paraId="2A0D9453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98,00</w:t>
            </w:r>
          </w:p>
        </w:tc>
      </w:tr>
      <w:tr w:rsidR="007113BE" w:rsidRPr="007113BE" w14:paraId="3FE5E825" w14:textId="77777777" w:rsidTr="007113BE">
        <w:tc>
          <w:tcPr>
            <w:tcW w:w="851" w:type="dxa"/>
            <w:gridSpan w:val="2"/>
            <w:vAlign w:val="center"/>
          </w:tcPr>
          <w:p w14:paraId="2B78F732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5AB00E22" w14:textId="77777777" w:rsidR="007113BE" w:rsidRPr="007113BE" w:rsidRDefault="007113BE" w:rsidP="00EC5D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Wydawnictwo JAK Andrzej Choczewski</w:t>
            </w:r>
          </w:p>
          <w:p w14:paraId="2F1B0771" w14:textId="77777777" w:rsidR="007113BE" w:rsidRPr="007113BE" w:rsidRDefault="007113BE" w:rsidP="00EC5D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os. Stalowe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/77</w:t>
            </w:r>
          </w:p>
          <w:p w14:paraId="3AF952C4" w14:textId="77777777" w:rsidR="007113BE" w:rsidRPr="007113BE" w:rsidRDefault="007113BE" w:rsidP="00EC5D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31-920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09E90572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44,00</w:t>
            </w:r>
          </w:p>
        </w:tc>
        <w:tc>
          <w:tcPr>
            <w:tcW w:w="1985" w:type="dxa"/>
            <w:vAlign w:val="center"/>
          </w:tcPr>
          <w:p w14:paraId="4B828A87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315C6044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84,00</w:t>
            </w:r>
          </w:p>
        </w:tc>
      </w:tr>
      <w:tr w:rsidR="007113BE" w:rsidRPr="007113BE" w14:paraId="41B77F4A" w14:textId="77777777" w:rsidTr="007113BE">
        <w:tc>
          <w:tcPr>
            <w:tcW w:w="822" w:type="dxa"/>
            <w:vAlign w:val="center"/>
          </w:tcPr>
          <w:p w14:paraId="7207AC4E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289" w:type="dxa"/>
            <w:gridSpan w:val="2"/>
            <w:vAlign w:val="center"/>
          </w:tcPr>
          <w:p w14:paraId="2B6A1683" w14:textId="77777777" w:rsidR="007113BE" w:rsidRPr="007113BE" w:rsidRDefault="007113BE" w:rsidP="00EC5D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Elzbieta</w:t>
            </w:r>
            <w:proofErr w:type="spellEnd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1FEE61E7" w14:textId="77777777" w:rsidR="007113BE" w:rsidRPr="007113BE" w:rsidRDefault="007113BE" w:rsidP="00EC5D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Grunwaldzka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72EAB3E" w14:textId="77777777" w:rsidR="007113BE" w:rsidRPr="007113BE" w:rsidRDefault="007113BE" w:rsidP="00EC5D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82-300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843" w:type="dxa"/>
            <w:vAlign w:val="center"/>
          </w:tcPr>
          <w:p w14:paraId="746C3892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44,90</w:t>
            </w:r>
          </w:p>
        </w:tc>
        <w:tc>
          <w:tcPr>
            <w:tcW w:w="1985" w:type="dxa"/>
            <w:vAlign w:val="center"/>
          </w:tcPr>
          <w:p w14:paraId="76C32B14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6" w:type="dxa"/>
            <w:vAlign w:val="center"/>
          </w:tcPr>
          <w:p w14:paraId="71541506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74,90</w:t>
            </w:r>
          </w:p>
        </w:tc>
      </w:tr>
      <w:tr w:rsidR="007113BE" w:rsidRPr="007113BE" w14:paraId="398CA387" w14:textId="77777777" w:rsidTr="007113BE">
        <w:tc>
          <w:tcPr>
            <w:tcW w:w="822" w:type="dxa"/>
            <w:vAlign w:val="center"/>
          </w:tcPr>
          <w:p w14:paraId="379B1A51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289" w:type="dxa"/>
            <w:gridSpan w:val="2"/>
            <w:vAlign w:val="center"/>
          </w:tcPr>
          <w:p w14:paraId="544D667F" w14:textId="77777777" w:rsidR="007113BE" w:rsidRPr="007113BE" w:rsidRDefault="007113BE" w:rsidP="00EC5D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Zapol</w:t>
            </w:r>
            <w:proofErr w:type="spellEnd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 xml:space="preserve"> Sobczyk </w:t>
            </w:r>
            <w:proofErr w:type="spellStart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Sp.J</w:t>
            </w:r>
            <w:proofErr w:type="spellEnd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</w:p>
          <w:p w14:paraId="38620482" w14:textId="77777777" w:rsidR="007113BE" w:rsidRPr="007113BE" w:rsidRDefault="007113BE" w:rsidP="00EC5D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Piastów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42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353B80F" w14:textId="77777777" w:rsidR="007113BE" w:rsidRPr="007113BE" w:rsidRDefault="007113BE" w:rsidP="00EC5D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71-062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843" w:type="dxa"/>
            <w:vAlign w:val="center"/>
          </w:tcPr>
          <w:p w14:paraId="5DC8E034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30,72</w:t>
            </w:r>
          </w:p>
        </w:tc>
        <w:tc>
          <w:tcPr>
            <w:tcW w:w="1985" w:type="dxa"/>
            <w:vAlign w:val="center"/>
          </w:tcPr>
          <w:p w14:paraId="7E4E130A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2126" w:type="dxa"/>
            <w:vAlign w:val="center"/>
          </w:tcPr>
          <w:p w14:paraId="50C1E575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58,72</w:t>
            </w:r>
          </w:p>
        </w:tc>
      </w:tr>
      <w:tr w:rsidR="007113BE" w:rsidRPr="007113BE" w14:paraId="158882D3" w14:textId="77777777" w:rsidTr="007113BE">
        <w:tc>
          <w:tcPr>
            <w:tcW w:w="822" w:type="dxa"/>
            <w:vAlign w:val="center"/>
          </w:tcPr>
          <w:p w14:paraId="636A4CB4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89" w:type="dxa"/>
            <w:gridSpan w:val="2"/>
            <w:vAlign w:val="center"/>
          </w:tcPr>
          <w:p w14:paraId="000D8D5B" w14:textId="77777777" w:rsidR="007113BE" w:rsidRPr="007113BE" w:rsidRDefault="007113BE" w:rsidP="00EC5D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>Pawelak</w:t>
            </w:r>
            <w:proofErr w:type="spellEnd"/>
            <w:r w:rsidRPr="007113BE">
              <w:rPr>
                <w:rFonts w:ascii="Verdana" w:hAnsi="Verdana" w:cs="Times New Roman"/>
                <w:b/>
                <w:sz w:val="18"/>
                <w:szCs w:val="18"/>
              </w:rPr>
              <w:t xml:space="preserve"> J., Pełka D., Śmich D.</w:t>
            </w:r>
          </w:p>
          <w:p w14:paraId="22F4881E" w14:textId="77777777" w:rsidR="007113BE" w:rsidRPr="007113BE" w:rsidRDefault="007113BE" w:rsidP="00EC5D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Niegolewskich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A16B940" w14:textId="77777777" w:rsidR="007113BE" w:rsidRPr="007113BE" w:rsidRDefault="007113BE" w:rsidP="00EC5D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42-700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113BE">
              <w:rPr>
                <w:rFonts w:ascii="Verdana" w:hAnsi="Verdana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843" w:type="dxa"/>
            <w:vAlign w:val="center"/>
          </w:tcPr>
          <w:p w14:paraId="74CD7EE6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39,27</w:t>
            </w:r>
          </w:p>
        </w:tc>
        <w:tc>
          <w:tcPr>
            <w:tcW w:w="1985" w:type="dxa"/>
            <w:vAlign w:val="center"/>
          </w:tcPr>
          <w:p w14:paraId="0A8A35AB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2126" w:type="dxa"/>
            <w:vAlign w:val="center"/>
          </w:tcPr>
          <w:p w14:paraId="38970ADD" w14:textId="77777777" w:rsidR="007113BE" w:rsidRPr="007113BE" w:rsidRDefault="007113BE" w:rsidP="00EC5D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113BE">
              <w:rPr>
                <w:rFonts w:ascii="Verdana" w:hAnsi="Verdana" w:cs="Times New Roman"/>
                <w:sz w:val="18"/>
                <w:szCs w:val="18"/>
              </w:rPr>
              <w:t xml:space="preserve">  43,27</w:t>
            </w:r>
          </w:p>
        </w:tc>
      </w:tr>
    </w:tbl>
    <w:p w14:paraId="310F9785" w14:textId="77777777" w:rsidR="00E85D70" w:rsidRPr="007113B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E348C01" w14:textId="77777777" w:rsidR="00F960D7" w:rsidRPr="007113B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0EBCF2B" w14:textId="77777777" w:rsidR="00F960D7" w:rsidRPr="007113BE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113B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7B03E" w14:textId="77777777" w:rsidR="00F709CD" w:rsidRDefault="00F709CD">
      <w:r>
        <w:separator/>
      </w:r>
    </w:p>
  </w:endnote>
  <w:endnote w:type="continuationSeparator" w:id="0">
    <w:p w14:paraId="5885E757" w14:textId="77777777" w:rsidR="00F709CD" w:rsidRDefault="00F7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014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CC0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5156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7FD4B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433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CA6E5" w14:textId="77777777" w:rsidR="00F709CD" w:rsidRDefault="00F709CD">
      <w:r>
        <w:separator/>
      </w:r>
    </w:p>
  </w:footnote>
  <w:footnote w:type="continuationSeparator" w:id="0">
    <w:p w14:paraId="1BB63F03" w14:textId="77777777" w:rsidR="00F709CD" w:rsidRDefault="00F7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84B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E9E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1510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9C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2A2"/>
    <w:rsid w:val="006B585D"/>
    <w:rsid w:val="006E3089"/>
    <w:rsid w:val="007113BE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09CD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A34F9"/>
  <w15:chartTrackingRefBased/>
  <w15:docId w15:val="{2EDEA3F1-5556-41F5-AA51-CAC3FB2BE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722A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2025-05-29T09:20:00Z</cp:lastPrinted>
  <dcterms:created xsi:type="dcterms:W3CDTF">2025-05-29T09:20:00Z</dcterms:created>
  <dcterms:modified xsi:type="dcterms:W3CDTF">2025-05-29T09:20:00Z</dcterms:modified>
</cp:coreProperties>
</file>