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B2136" w14:textId="56688DCF" w:rsidR="00D34297" w:rsidRPr="00471F3F" w:rsidRDefault="00116FD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16FD0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16FD0">
        <w:rPr>
          <w:rFonts w:ascii="Arial" w:hAnsi="Arial" w:cs="Arial"/>
          <w:sz w:val="24"/>
          <w:szCs w:val="24"/>
        </w:rPr>
        <w:t>2025-05-2</w:t>
      </w:r>
      <w:r w:rsidR="008A1584">
        <w:rPr>
          <w:rFonts w:ascii="Arial" w:hAnsi="Arial" w:cs="Arial"/>
          <w:sz w:val="24"/>
          <w:szCs w:val="24"/>
        </w:rPr>
        <w:t>9</w:t>
      </w:r>
    </w:p>
    <w:p w14:paraId="28A5BBCE" w14:textId="77777777" w:rsidR="00D34297" w:rsidRPr="00471F3F" w:rsidRDefault="00116FD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6FD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922A799" w14:textId="77777777" w:rsidR="00D34297" w:rsidRPr="00471F3F" w:rsidRDefault="00116FD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16FD0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16FD0">
        <w:rPr>
          <w:rFonts w:ascii="Arial" w:hAnsi="Arial" w:cs="Arial"/>
          <w:sz w:val="24"/>
          <w:szCs w:val="24"/>
        </w:rPr>
        <w:t>66</w:t>
      </w:r>
    </w:p>
    <w:p w14:paraId="4184A0A7" w14:textId="77777777" w:rsidR="00D34297" w:rsidRPr="00471F3F" w:rsidRDefault="00116FD0" w:rsidP="00D34297">
      <w:pPr>
        <w:rPr>
          <w:rFonts w:ascii="Arial" w:hAnsi="Arial" w:cs="Arial"/>
          <w:sz w:val="24"/>
          <w:szCs w:val="24"/>
        </w:rPr>
      </w:pPr>
      <w:r w:rsidRPr="00116FD0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16FD0">
        <w:rPr>
          <w:rFonts w:ascii="Arial" w:hAnsi="Arial" w:cs="Arial"/>
          <w:sz w:val="24"/>
          <w:szCs w:val="24"/>
        </w:rPr>
        <w:t>Kraków</w:t>
      </w:r>
    </w:p>
    <w:p w14:paraId="1813FB1D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955636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E476E1E" w14:textId="64730ECD" w:rsidR="0068022E" w:rsidRPr="0068022E" w:rsidRDefault="0068022E" w:rsidP="00D34297">
      <w:pPr>
        <w:spacing w:after="480"/>
        <w:jc w:val="both"/>
        <w:rPr>
          <w:bCs/>
          <w:sz w:val="24"/>
          <w:szCs w:val="24"/>
        </w:rPr>
      </w:pPr>
      <w:r w:rsidRPr="0068022E">
        <w:rPr>
          <w:rFonts w:ascii="Arial" w:hAnsi="Arial" w:cs="Arial"/>
          <w:bCs/>
          <w:sz w:val="24"/>
          <w:szCs w:val="24"/>
        </w:rPr>
        <w:t>SZP-271-21/25-</w:t>
      </w:r>
      <w:r w:rsidR="006D6F5D">
        <w:rPr>
          <w:rFonts w:ascii="Arial" w:hAnsi="Arial" w:cs="Arial"/>
          <w:bCs/>
          <w:sz w:val="24"/>
          <w:szCs w:val="24"/>
        </w:rPr>
        <w:t>465.</w:t>
      </w:r>
      <w:r w:rsidRPr="0068022E">
        <w:rPr>
          <w:rFonts w:ascii="Arial" w:hAnsi="Arial" w:cs="Arial"/>
          <w:bCs/>
          <w:sz w:val="24"/>
          <w:szCs w:val="24"/>
        </w:rPr>
        <w:t>AOM</w:t>
      </w:r>
    </w:p>
    <w:p w14:paraId="691924D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4A63F8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3E4A9F9" w14:textId="77777777" w:rsidTr="00D34297">
        <w:tc>
          <w:tcPr>
            <w:tcW w:w="9180" w:type="dxa"/>
            <w:shd w:val="clear" w:color="auto" w:fill="F2F2F2"/>
            <w:hideMark/>
          </w:tcPr>
          <w:p w14:paraId="78E07443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B8A84D4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55D91417" w14:textId="64C52112" w:rsidR="0068022E" w:rsidRPr="00471F3F" w:rsidRDefault="0068022E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6, 12 i 14</w:t>
            </w:r>
          </w:p>
        </w:tc>
      </w:tr>
    </w:tbl>
    <w:p w14:paraId="76597358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0AAF88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D867D00" w14:textId="77777777" w:rsidTr="00310284">
        <w:tc>
          <w:tcPr>
            <w:tcW w:w="2269" w:type="dxa"/>
            <w:shd w:val="clear" w:color="auto" w:fill="auto"/>
          </w:tcPr>
          <w:p w14:paraId="1A0CE268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566C52" w14:textId="77777777" w:rsidR="00D34297" w:rsidRPr="00D34297" w:rsidRDefault="00116FD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6FD0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116FD0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</w:p>
        </w:tc>
      </w:tr>
      <w:tr w:rsidR="00116FD0" w:rsidRPr="00D34297" w14:paraId="5D571B45" w14:textId="77777777" w:rsidTr="001B61EF">
        <w:tc>
          <w:tcPr>
            <w:tcW w:w="2269" w:type="dxa"/>
            <w:shd w:val="clear" w:color="auto" w:fill="auto"/>
          </w:tcPr>
          <w:p w14:paraId="6B764289" w14:textId="77777777" w:rsidR="00116FD0" w:rsidRPr="00D34297" w:rsidRDefault="00116FD0" w:rsidP="001B61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3844C" w14:textId="77777777" w:rsidR="00116FD0" w:rsidRPr="00D34297" w:rsidRDefault="00116FD0" w:rsidP="001B61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6FD0">
              <w:rPr>
                <w:rFonts w:ascii="Arial" w:hAnsi="Arial" w:cs="Arial"/>
                <w:bCs/>
                <w:sz w:val="24"/>
                <w:szCs w:val="24"/>
              </w:rPr>
              <w:t>SZP-271-21/25</w:t>
            </w:r>
          </w:p>
        </w:tc>
      </w:tr>
    </w:tbl>
    <w:p w14:paraId="71BE00BA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12ED788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16FD0" w:rsidRPr="00116FD0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16FD0" w:rsidRPr="00116FD0">
        <w:rPr>
          <w:rFonts w:ascii="Arial" w:hAnsi="Arial" w:cs="Arial"/>
          <w:sz w:val="24"/>
          <w:szCs w:val="24"/>
        </w:rPr>
        <w:t>(t.j.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9916F0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EE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CD3B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6983E0D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16FD0" w:rsidRPr="00D34297" w14:paraId="5EA0D1BD" w14:textId="77777777" w:rsidTr="001B61E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7ED7" w14:textId="77777777" w:rsidR="00116FD0" w:rsidRPr="00D34297" w:rsidRDefault="00116FD0" w:rsidP="001B61E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D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DE63" w14:textId="77777777" w:rsidR="00116FD0" w:rsidRPr="00D34297" w:rsidRDefault="00116FD0" w:rsidP="001B61E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16FD0">
              <w:rPr>
                <w:rFonts w:ascii="Arial" w:hAnsi="Arial" w:cs="Arial"/>
                <w:b/>
                <w:sz w:val="24"/>
                <w:szCs w:val="24"/>
              </w:rPr>
              <w:t>Nić chirurgiczna</w:t>
            </w:r>
          </w:p>
          <w:p w14:paraId="607B6576" w14:textId="77777777" w:rsidR="00116FD0" w:rsidRPr="00D34297" w:rsidRDefault="00116FD0" w:rsidP="001B61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F0567A" w14:textId="77777777" w:rsidR="00116FD0" w:rsidRPr="00D34297" w:rsidRDefault="00116FD0" w:rsidP="001B61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6FD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16FD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73274C4" w14:textId="77777777" w:rsidR="00116FD0" w:rsidRPr="00D34297" w:rsidRDefault="00116FD0" w:rsidP="001B61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B65327" w14:textId="19755835" w:rsidR="00116FD0" w:rsidRPr="00D34297" w:rsidRDefault="00D77233" w:rsidP="001B61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7233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116FD0" w:rsidRPr="00D34297" w14:paraId="22291308" w14:textId="77777777" w:rsidTr="001B61E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1FF1" w14:textId="77777777" w:rsidR="00116FD0" w:rsidRPr="00D34297" w:rsidRDefault="00116FD0" w:rsidP="001B61E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D0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4A0E" w14:textId="77777777" w:rsidR="00116FD0" w:rsidRPr="00D34297" w:rsidRDefault="00116FD0" w:rsidP="001B61E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16FD0">
              <w:rPr>
                <w:rFonts w:ascii="Arial" w:hAnsi="Arial" w:cs="Arial"/>
                <w:b/>
                <w:sz w:val="24"/>
                <w:szCs w:val="24"/>
              </w:rPr>
              <w:t>Nić chirurgiczna</w:t>
            </w:r>
          </w:p>
          <w:p w14:paraId="0D96A4F9" w14:textId="77777777" w:rsidR="00116FD0" w:rsidRPr="00D34297" w:rsidRDefault="00116FD0" w:rsidP="001B61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43AC89" w14:textId="77777777" w:rsidR="00116FD0" w:rsidRPr="00D34297" w:rsidRDefault="00116FD0" w:rsidP="001B61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6FD0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16FD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3EF9EF" w14:textId="77777777" w:rsidR="00116FD0" w:rsidRPr="00D34297" w:rsidRDefault="00116FD0" w:rsidP="001B61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070A75" w14:textId="69623D3D" w:rsidR="00116FD0" w:rsidRPr="00D34297" w:rsidRDefault="00D77233" w:rsidP="001B61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7233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116FD0" w:rsidRPr="00D34297" w14:paraId="0BA5158E" w14:textId="77777777" w:rsidTr="001B61E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DC4C" w14:textId="77777777" w:rsidR="00116FD0" w:rsidRPr="00D34297" w:rsidRDefault="00116FD0" w:rsidP="001B61E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6FD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0089" w14:textId="77777777" w:rsidR="00116FD0" w:rsidRPr="00D34297" w:rsidRDefault="00116FD0" w:rsidP="001B61E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16FD0">
              <w:rPr>
                <w:rFonts w:ascii="Arial" w:hAnsi="Arial" w:cs="Arial"/>
                <w:b/>
                <w:sz w:val="24"/>
                <w:szCs w:val="24"/>
              </w:rPr>
              <w:t>Nić chirurgiczna</w:t>
            </w:r>
          </w:p>
          <w:p w14:paraId="47547910" w14:textId="77777777" w:rsidR="00116FD0" w:rsidRPr="00D34297" w:rsidRDefault="00116FD0" w:rsidP="001B61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B526DE" w14:textId="77777777" w:rsidR="00116FD0" w:rsidRPr="00D34297" w:rsidRDefault="00116FD0" w:rsidP="001B61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6FD0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16FD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A0D422" w14:textId="77777777" w:rsidR="00116FD0" w:rsidRPr="00D34297" w:rsidRDefault="00116FD0" w:rsidP="001B61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F7131C" w14:textId="353215F7" w:rsidR="00116FD0" w:rsidRPr="00D34297" w:rsidRDefault="009233F6" w:rsidP="001B61E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Wszystkie złożone oferty podlegały odrzuceniu na podstawie art. 226 ust. 1 pkt </w:t>
            </w:r>
            <w:r w:rsidR="00B8507A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ustawy Pzp </w:t>
            </w:r>
            <w:r w:rsidR="00B8507A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507A" w:rsidRPr="00B8507A">
              <w:rPr>
                <w:rFonts w:ascii="Arial" w:hAnsi="Arial" w:cs="Arial"/>
                <w:sz w:val="24"/>
                <w:szCs w:val="24"/>
              </w:rPr>
              <w:t>Wykonawca nie złożył wraz z ofertą wymaganych przedmiotowych środków dowodowych: oryginalnych firmowych prospektów/ katalogów / kart technicznych lub ich kopii - w języku polskim - potwierdzających, że oferowane wyroby spełniają wymagania określone przez Zamawiającego.</w:t>
            </w:r>
          </w:p>
        </w:tc>
      </w:tr>
    </w:tbl>
    <w:p w14:paraId="5738B024" w14:textId="77777777" w:rsidR="00010B31" w:rsidRPr="00DF1239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F1239">
        <w:rPr>
          <w:rFonts w:ascii="Arial" w:hAnsi="Arial" w:cs="Arial"/>
          <w:i/>
          <w:szCs w:val="24"/>
        </w:rPr>
        <w:t>Zamawiający</w:t>
      </w:r>
    </w:p>
    <w:p w14:paraId="34CA40D3" w14:textId="094C0A15" w:rsidR="002A7DFF" w:rsidRDefault="00DF1239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1239">
        <w:rPr>
          <w:rFonts w:ascii="Arial" w:hAnsi="Arial" w:cs="Arial"/>
          <w:sz w:val="24"/>
          <w:szCs w:val="24"/>
        </w:rPr>
        <w:t>Dorota Gó</w:t>
      </w:r>
      <w:r>
        <w:rPr>
          <w:rFonts w:ascii="Arial" w:hAnsi="Arial" w:cs="Arial"/>
          <w:sz w:val="24"/>
          <w:szCs w:val="24"/>
        </w:rPr>
        <w:t>r</w:t>
      </w:r>
      <w:r w:rsidRPr="00DF1239">
        <w:rPr>
          <w:rFonts w:ascii="Arial" w:hAnsi="Arial" w:cs="Arial"/>
          <w:sz w:val="24"/>
          <w:szCs w:val="24"/>
        </w:rPr>
        <w:t>al</w:t>
      </w:r>
    </w:p>
    <w:p w14:paraId="2E3BA235" w14:textId="71DBCA41" w:rsidR="00DF1239" w:rsidRPr="00DF1239" w:rsidRDefault="00DF1239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DF1239" w:rsidRPr="00DF1239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0EA8F" w14:textId="77777777" w:rsidR="007431C0" w:rsidRDefault="007431C0" w:rsidP="00D34297">
      <w:r>
        <w:separator/>
      </w:r>
    </w:p>
  </w:endnote>
  <w:endnote w:type="continuationSeparator" w:id="0">
    <w:p w14:paraId="237CCBC3" w14:textId="77777777" w:rsidR="007431C0" w:rsidRDefault="007431C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1AD49" w14:textId="77777777" w:rsidR="00116FD0" w:rsidRDefault="00116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B00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2CCF1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27EA" w14:textId="77777777" w:rsidR="00116FD0" w:rsidRDefault="00116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BF4ED" w14:textId="77777777" w:rsidR="007431C0" w:rsidRDefault="007431C0" w:rsidP="00D34297">
      <w:r>
        <w:separator/>
      </w:r>
    </w:p>
  </w:footnote>
  <w:footnote w:type="continuationSeparator" w:id="0">
    <w:p w14:paraId="2DD1E280" w14:textId="77777777" w:rsidR="007431C0" w:rsidRDefault="007431C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F619" w14:textId="77777777" w:rsidR="00116FD0" w:rsidRDefault="00116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8B39" w14:textId="77777777" w:rsidR="00116FD0" w:rsidRDefault="00116F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F1A6C" w14:textId="77777777" w:rsidR="00116FD0" w:rsidRDefault="00116F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1C0"/>
    <w:rsid w:val="00010B31"/>
    <w:rsid w:val="00104963"/>
    <w:rsid w:val="00116FD0"/>
    <w:rsid w:val="00150F65"/>
    <w:rsid w:val="002A7DFF"/>
    <w:rsid w:val="00310284"/>
    <w:rsid w:val="004E2226"/>
    <w:rsid w:val="005464E2"/>
    <w:rsid w:val="0068022E"/>
    <w:rsid w:val="006D6F5D"/>
    <w:rsid w:val="007431C0"/>
    <w:rsid w:val="00823326"/>
    <w:rsid w:val="00856A3E"/>
    <w:rsid w:val="00894412"/>
    <w:rsid w:val="008A1584"/>
    <w:rsid w:val="009233F6"/>
    <w:rsid w:val="009462DF"/>
    <w:rsid w:val="009500EB"/>
    <w:rsid w:val="00993EFC"/>
    <w:rsid w:val="00AB3E72"/>
    <w:rsid w:val="00AC1A4B"/>
    <w:rsid w:val="00B8507A"/>
    <w:rsid w:val="00D34297"/>
    <w:rsid w:val="00D41670"/>
    <w:rsid w:val="00D44D12"/>
    <w:rsid w:val="00D77233"/>
    <w:rsid w:val="00D8293D"/>
    <w:rsid w:val="00DF1239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FF35AB"/>
  <w15:chartTrackingRefBased/>
  <w15:docId w15:val="{C5FFAE9A-FE85-47C1-BB2D-48E1E52A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2025-05-29T05:43:00Z</cp:lastPrinted>
  <dcterms:created xsi:type="dcterms:W3CDTF">2025-05-29T05:06:00Z</dcterms:created>
  <dcterms:modified xsi:type="dcterms:W3CDTF">2025-05-29T06:23:00Z</dcterms:modified>
</cp:coreProperties>
</file>