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FE62B" w14:textId="2D734424" w:rsidR="00B36EDA" w:rsidRPr="00353FDC" w:rsidRDefault="006221C9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221C9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6221C9">
        <w:rPr>
          <w:rFonts w:ascii="Arial" w:hAnsi="Arial" w:cs="Arial"/>
        </w:rPr>
        <w:t>2025-05-2</w:t>
      </w:r>
      <w:r w:rsidR="003E23D9">
        <w:rPr>
          <w:rFonts w:ascii="Arial" w:hAnsi="Arial" w:cs="Arial"/>
        </w:rPr>
        <w:t>9</w:t>
      </w:r>
    </w:p>
    <w:p w14:paraId="760DD26A" w14:textId="77777777" w:rsidR="00B36EDA" w:rsidRPr="00353FDC" w:rsidRDefault="006221C9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221C9">
        <w:rPr>
          <w:rFonts w:ascii="Arial" w:hAnsi="Arial" w:cs="Arial"/>
          <w:b/>
          <w:bCs/>
        </w:rPr>
        <w:t>Szpital Specjalistyczny im. Stefana Żeromskiego SP ZOZ w Krakowie</w:t>
      </w:r>
    </w:p>
    <w:p w14:paraId="0B4E21B3" w14:textId="77777777" w:rsidR="00B36EDA" w:rsidRPr="00353FDC" w:rsidRDefault="006221C9" w:rsidP="00B36EDA">
      <w:pPr>
        <w:spacing w:line="360" w:lineRule="auto"/>
        <w:ind w:right="3969"/>
        <w:rPr>
          <w:rFonts w:ascii="Arial" w:hAnsi="Arial" w:cs="Arial"/>
        </w:rPr>
      </w:pPr>
      <w:r w:rsidRPr="006221C9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6221C9">
        <w:rPr>
          <w:rFonts w:ascii="Arial" w:hAnsi="Arial" w:cs="Arial"/>
        </w:rPr>
        <w:t>66</w:t>
      </w:r>
    </w:p>
    <w:p w14:paraId="4F6F86CD" w14:textId="77777777" w:rsidR="00B36EDA" w:rsidRPr="00353FDC" w:rsidRDefault="006221C9" w:rsidP="00B36EDA">
      <w:pPr>
        <w:ind w:right="3969"/>
        <w:rPr>
          <w:rFonts w:ascii="Arial" w:hAnsi="Arial" w:cs="Arial"/>
        </w:rPr>
      </w:pPr>
      <w:r w:rsidRPr="006221C9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6221C9">
        <w:rPr>
          <w:rFonts w:ascii="Arial" w:hAnsi="Arial" w:cs="Arial"/>
        </w:rPr>
        <w:t>Kraków</w:t>
      </w:r>
    </w:p>
    <w:p w14:paraId="049337D9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ED23D5A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34DC342" w14:textId="36CBB135" w:rsidR="00846767" w:rsidRPr="00846767" w:rsidRDefault="00846767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846767">
        <w:rPr>
          <w:rFonts w:ascii="Arial" w:hAnsi="Arial" w:cs="Arial"/>
          <w:bCs/>
        </w:rPr>
        <w:t>SZP-271-21/25-</w:t>
      </w:r>
      <w:r w:rsidR="00C761DB">
        <w:rPr>
          <w:rFonts w:ascii="Arial" w:hAnsi="Arial" w:cs="Arial"/>
          <w:bCs/>
        </w:rPr>
        <w:t>464.</w:t>
      </w:r>
      <w:r w:rsidRPr="00846767">
        <w:rPr>
          <w:rFonts w:ascii="Arial" w:hAnsi="Arial" w:cs="Arial"/>
          <w:bCs/>
        </w:rPr>
        <w:t>AOM</w:t>
      </w:r>
    </w:p>
    <w:p w14:paraId="02885E0C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4E25CDA4" w14:textId="77777777" w:rsidTr="00B36EDA">
        <w:tc>
          <w:tcPr>
            <w:tcW w:w="9923" w:type="dxa"/>
            <w:shd w:val="clear" w:color="auto" w:fill="F2F2F2"/>
            <w:hideMark/>
          </w:tcPr>
          <w:p w14:paraId="448C9640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06CEF51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B4EF6E7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F62CC17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78C8E3B" w14:textId="77777777" w:rsidTr="00B36EDA">
        <w:tc>
          <w:tcPr>
            <w:tcW w:w="2269" w:type="dxa"/>
            <w:shd w:val="clear" w:color="auto" w:fill="auto"/>
          </w:tcPr>
          <w:p w14:paraId="4C3C75D5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681404C" w14:textId="77777777" w:rsidR="00B36EDA" w:rsidRPr="00353FDC" w:rsidRDefault="006221C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 xml:space="preserve">Dostawa materiałów </w:t>
            </w:r>
            <w:proofErr w:type="spellStart"/>
            <w:r w:rsidRPr="006221C9">
              <w:rPr>
                <w:rFonts w:ascii="Arial" w:hAnsi="Arial" w:cs="Arial"/>
                <w:bCs/>
              </w:rPr>
              <w:t>szewnych</w:t>
            </w:r>
            <w:proofErr w:type="spellEnd"/>
          </w:p>
        </w:tc>
      </w:tr>
      <w:tr w:rsidR="006221C9" w:rsidRPr="00353FDC" w14:paraId="4A7CB444" w14:textId="77777777" w:rsidTr="001B61EF">
        <w:tc>
          <w:tcPr>
            <w:tcW w:w="2269" w:type="dxa"/>
            <w:shd w:val="clear" w:color="auto" w:fill="auto"/>
          </w:tcPr>
          <w:p w14:paraId="1639597C" w14:textId="77777777" w:rsidR="006221C9" w:rsidRPr="00353FDC" w:rsidRDefault="006221C9" w:rsidP="001B61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12A9AAD" w14:textId="77777777" w:rsidR="006221C9" w:rsidRPr="00353FDC" w:rsidRDefault="006221C9" w:rsidP="001B61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SZP-271-21/25</w:t>
            </w:r>
          </w:p>
        </w:tc>
      </w:tr>
    </w:tbl>
    <w:p w14:paraId="2D1C713E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7311783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221C9" w:rsidRPr="006221C9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221C9" w:rsidRPr="006221C9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221C9" w14:paraId="435D3811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DB12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6221C9">
              <w:rPr>
                <w:rFonts w:ascii="Arial" w:hAnsi="Arial" w:cs="Arial"/>
              </w:rPr>
              <w:t>Wchłanialny</w:t>
            </w:r>
            <w:proofErr w:type="spellEnd"/>
            <w:r w:rsidRPr="006221C9">
              <w:rPr>
                <w:rFonts w:ascii="Arial" w:hAnsi="Arial" w:cs="Arial"/>
              </w:rPr>
              <w:t xml:space="preserve"> syntetyczny system do zamykania ran</w:t>
            </w:r>
          </w:p>
          <w:p w14:paraId="0564439E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21C9">
              <w:rPr>
                <w:rFonts w:ascii="Arial" w:hAnsi="Arial" w:cs="Arial"/>
                <w:b/>
              </w:rPr>
              <w:t>Medtronic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Poland sp. z o.o.</w:t>
            </w:r>
          </w:p>
          <w:p w14:paraId="7282C476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DB7C853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Warszawa</w:t>
            </w:r>
          </w:p>
          <w:p w14:paraId="2E8CC988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36 741.60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A1C34C7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721B658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775FB808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C5CE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 xml:space="preserve">Ładunek do </w:t>
            </w:r>
            <w:proofErr w:type="spellStart"/>
            <w:r w:rsidRPr="006221C9">
              <w:rPr>
                <w:rFonts w:ascii="Arial" w:hAnsi="Arial" w:cs="Arial"/>
              </w:rPr>
              <w:t>staplera</w:t>
            </w:r>
            <w:proofErr w:type="spellEnd"/>
          </w:p>
          <w:p w14:paraId="387D63AD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21C9">
              <w:rPr>
                <w:rFonts w:ascii="Arial" w:hAnsi="Arial" w:cs="Arial"/>
                <w:b/>
              </w:rPr>
              <w:t>Medtronic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Poland sp. z o.o.</w:t>
            </w:r>
          </w:p>
          <w:p w14:paraId="3D65B6A5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21CA6C5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Warszawa</w:t>
            </w:r>
          </w:p>
          <w:p w14:paraId="20368A57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15 940.80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765FCFA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EA6FDB4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7F6C2928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3FC59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Taśma do szwu okrężnego szyjki macicy</w:t>
            </w:r>
          </w:p>
          <w:p w14:paraId="3594BC79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21C9">
              <w:rPr>
                <w:rFonts w:ascii="Arial" w:hAnsi="Arial" w:cs="Arial"/>
                <w:b/>
              </w:rPr>
              <w:t>SoftMedica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</w:rPr>
              <w:t>Sp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z </w:t>
            </w:r>
            <w:proofErr w:type="spellStart"/>
            <w:r w:rsidRPr="006221C9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260F3524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Zamknięta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0766EFC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30-554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Kraków</w:t>
            </w:r>
          </w:p>
          <w:p w14:paraId="4A8C8945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1 555.20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7B0019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BF855D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27EAEABC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3E4B4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Klipsy polimerowe, tytanowe</w:t>
            </w:r>
          </w:p>
          <w:p w14:paraId="4019D34A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221C9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6221C9">
              <w:rPr>
                <w:rFonts w:ascii="Arial" w:hAnsi="Arial" w:cs="Arial"/>
                <w:b/>
              </w:rPr>
              <w:t>Med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Poland Sp. z o.o.</w:t>
            </w:r>
          </w:p>
          <w:p w14:paraId="39CB8823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/151</w:t>
            </w:r>
          </w:p>
          <w:p w14:paraId="503280C7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Warszawa</w:t>
            </w:r>
          </w:p>
          <w:p w14:paraId="3C8338DF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54 129.60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29900B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879EFC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1AF0F419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C092F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Samoprzylepne paski do zamykania ran</w:t>
            </w:r>
          </w:p>
          <w:p w14:paraId="6C394D94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221C9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6221C9">
              <w:rPr>
                <w:rFonts w:ascii="Arial" w:hAnsi="Arial" w:cs="Arial"/>
                <w:b/>
              </w:rPr>
              <w:t>Group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6D620A31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52DFB80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Zabrze</w:t>
            </w:r>
          </w:p>
          <w:p w14:paraId="30164786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2 938.90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1C2BA57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6739392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3B684BD3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1356E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Nić chirurgiczna</w:t>
            </w:r>
          </w:p>
          <w:p w14:paraId="7CFB8856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21C9">
              <w:rPr>
                <w:rFonts w:ascii="Arial" w:hAnsi="Arial" w:cs="Arial"/>
                <w:b/>
              </w:rPr>
              <w:t>Aesculap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</w:rPr>
              <w:t>Chifa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58AA411A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907803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Nowy Tomyśl</w:t>
            </w:r>
          </w:p>
          <w:p w14:paraId="3F58BE57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136 672.78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8AF2BC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F8EFC0D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61C35D5B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B3F9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Nić chirurgiczna</w:t>
            </w:r>
          </w:p>
          <w:p w14:paraId="2CD21486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21C9">
              <w:rPr>
                <w:rFonts w:ascii="Arial" w:hAnsi="Arial" w:cs="Arial"/>
                <w:b/>
              </w:rPr>
              <w:t>SoftMedica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</w:rPr>
              <w:t>Sp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z </w:t>
            </w:r>
            <w:proofErr w:type="spellStart"/>
            <w:r w:rsidRPr="006221C9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126A33F2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Zamknięta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F578789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30-554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Kraków</w:t>
            </w:r>
          </w:p>
          <w:p w14:paraId="2BF74439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17 709.84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801140D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6B0C4A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318A10D0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4A3F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Nić chirurgiczna</w:t>
            </w:r>
          </w:p>
          <w:p w14:paraId="43EA12BA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21C9">
              <w:rPr>
                <w:rFonts w:ascii="Arial" w:hAnsi="Arial" w:cs="Arial"/>
                <w:b/>
              </w:rPr>
              <w:t>Aesculap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</w:rPr>
              <w:t>Chifa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05DD3A1F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0B74DB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Nowy Tomyśl</w:t>
            </w:r>
          </w:p>
          <w:p w14:paraId="398EB4E0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316 754.98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2BDBB82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CF44AB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6C160CC7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3DA59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Nić chirurgiczna</w:t>
            </w:r>
          </w:p>
          <w:p w14:paraId="46CC598E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221C9">
              <w:rPr>
                <w:rFonts w:ascii="Arial" w:hAnsi="Arial" w:cs="Arial"/>
                <w:b/>
              </w:rPr>
              <w:t>COMPLIMED Sp. z o.o.</w:t>
            </w:r>
          </w:p>
          <w:p w14:paraId="28947288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Jana Długosza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59-75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FA8BFE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51-162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Wrocław</w:t>
            </w:r>
          </w:p>
          <w:p w14:paraId="63D97F24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202 457.23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EF6930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A3197F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1C62D2C2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520DC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Nić chirurgiczna</w:t>
            </w:r>
          </w:p>
          <w:p w14:paraId="6AFA676B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221C9">
              <w:rPr>
                <w:rFonts w:ascii="Arial" w:hAnsi="Arial" w:cs="Arial"/>
                <w:b/>
              </w:rPr>
              <w:t>COMPLIMED Sp. z o.o.</w:t>
            </w:r>
          </w:p>
          <w:p w14:paraId="235E695C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Jana Długosza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59-75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7FCC111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51-162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Wrocław</w:t>
            </w:r>
          </w:p>
          <w:p w14:paraId="3687906E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43 266.93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BC8B21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322930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  <w:tr w:rsidR="006221C9" w14:paraId="69016CEF" w14:textId="77777777" w:rsidTr="006221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186C" w14:textId="77777777" w:rsidR="006221C9" w:rsidRPr="00F245C5" w:rsidRDefault="006221C9" w:rsidP="001B61E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221C9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221C9">
              <w:rPr>
                <w:rFonts w:ascii="Arial" w:hAnsi="Arial" w:cs="Arial"/>
              </w:rPr>
              <w:t>Nić chirurgiczna</w:t>
            </w:r>
          </w:p>
          <w:p w14:paraId="1A81A6B4" w14:textId="77777777" w:rsidR="006221C9" w:rsidRPr="00F245C5" w:rsidRDefault="006221C9" w:rsidP="001B61E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221C9">
              <w:rPr>
                <w:rFonts w:ascii="Arial" w:hAnsi="Arial" w:cs="Arial"/>
                <w:b/>
              </w:rPr>
              <w:t>Aesculap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</w:rPr>
              <w:t>Chifa</w:t>
            </w:r>
            <w:proofErr w:type="spellEnd"/>
            <w:r w:rsidRPr="006221C9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7AE4F518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C9B9247" w14:textId="77777777" w:rsidR="006221C9" w:rsidRPr="00F245C5" w:rsidRDefault="006221C9" w:rsidP="001B61E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221C9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221C9">
              <w:rPr>
                <w:rFonts w:ascii="Arial" w:hAnsi="Arial" w:cs="Arial"/>
                <w:bCs/>
              </w:rPr>
              <w:t>Nowy Tomyśl</w:t>
            </w:r>
          </w:p>
          <w:p w14:paraId="374791AC" w14:textId="77777777" w:rsidR="006221C9" w:rsidRPr="00F245C5" w:rsidRDefault="006221C9" w:rsidP="001B61E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221C9">
              <w:rPr>
                <w:rFonts w:ascii="Arial" w:hAnsi="Arial" w:cs="Arial"/>
                <w:b/>
              </w:rPr>
              <w:t>126 032.25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AC5231" w14:textId="77777777" w:rsidR="006221C9" w:rsidRPr="00F245C5" w:rsidRDefault="006221C9" w:rsidP="001B61E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0DA126C" w14:textId="77777777" w:rsidR="006221C9" w:rsidRPr="00F245C5" w:rsidRDefault="006221C9" w:rsidP="001B61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221C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76BCF366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0916C67D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2837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097BC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DDCF6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6A0A3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221C9" w14:paraId="4E60D10E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601C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6221C9">
              <w:rPr>
                <w:rFonts w:ascii="Arial" w:hAnsi="Arial" w:cs="Arial"/>
                <w:sz w:val="22"/>
                <w:szCs w:val="22"/>
              </w:rPr>
              <w:t>Wchłanialny</w:t>
            </w:r>
            <w:proofErr w:type="spellEnd"/>
            <w:r w:rsidRPr="006221C9">
              <w:rPr>
                <w:rFonts w:ascii="Arial" w:hAnsi="Arial" w:cs="Arial"/>
                <w:sz w:val="22"/>
                <w:szCs w:val="22"/>
              </w:rPr>
              <w:t xml:space="preserve"> syntetyczny system do zamykania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DC93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0B2DB67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897DCC0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CA5E3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E421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043902CD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E4B8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 xml:space="preserve">Ładunek do </w:t>
            </w:r>
            <w:proofErr w:type="spellStart"/>
            <w:r w:rsidRPr="006221C9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3507F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D83D01B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44D38FF3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625BD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6993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759F0F51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D2726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Taśma do szwu okrężnego szyjki macicy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AAE1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SoftMedica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2BFF5DEB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Zamknięta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7EC2D496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30-554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284FE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4B98C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6518F998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7FFF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 xml:space="preserve">Klipsy polimerowe, </w:t>
            </w:r>
            <w:r w:rsidRPr="006221C9">
              <w:rPr>
                <w:rFonts w:ascii="Arial" w:hAnsi="Arial" w:cs="Arial"/>
                <w:sz w:val="22"/>
                <w:szCs w:val="22"/>
              </w:rPr>
              <w:lastRenderedPageBreak/>
              <w:t>tytanowe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574B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Beryl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</w:t>
            </w:r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o.o.</w:t>
            </w:r>
          </w:p>
          <w:p w14:paraId="3BC3A340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5B5AA145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9B7CC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DDE2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31C76DCA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3BE6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Samoprzylepne paski do zamykania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2ADCF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7D2D470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E2C984A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B3349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B60A5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27F0C5F9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B9BAC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05A8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785AE48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E7BFF77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42B08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3B197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0AE80AC8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AC4F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A3E26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SoftMedica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5DBEFD69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Zamknięta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030C9B89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30-554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789F3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E514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52AE58EB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25E52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92417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YAVO Sp. z o. o.</w:t>
            </w:r>
          </w:p>
          <w:p w14:paraId="0A8A57F5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Bawełniana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785D1510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DF675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- 72.48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B2DC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72,48</w:t>
            </w:r>
          </w:p>
        </w:tc>
      </w:tr>
      <w:tr w:rsidR="006221C9" w14:paraId="1C081BD0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615A7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958D2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C61501F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C4B9B50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23530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4649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63ACD540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C45D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D20C5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SoftMedica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299ED825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Zamknięta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4DD6CE38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30-554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21ED3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54E63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221C9" w14:paraId="24946869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D54F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D36DB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0EDE2C7B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7C5D11A5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AD22B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6C67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7FAB6A6C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5870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BA7CB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SoftMedica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0CD0C7D4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Zamknięta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408EC285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30-554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2C20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B03A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221C9" w14:paraId="1963EB9F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AAC4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A1305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31087D5C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2DBE0465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6597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35F6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1DF269C0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F0A7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711DA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4A4DA92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361EEFA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C1C9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3B79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21C9" w14:paraId="1ED996DE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A797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D3893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YAVO Sp. z o. o.</w:t>
            </w:r>
          </w:p>
          <w:p w14:paraId="37504ED2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Bawełniana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EECAC07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44EF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1 - Cena - 93.39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6E19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93,39</w:t>
            </w:r>
          </w:p>
        </w:tc>
      </w:tr>
      <w:tr w:rsidR="006221C9" w14:paraId="5B61549D" w14:textId="77777777" w:rsidTr="006221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77B3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221C9">
              <w:rPr>
                <w:rFonts w:ascii="Arial" w:hAnsi="Arial" w:cs="Arial"/>
                <w:sz w:val="22"/>
                <w:szCs w:val="22"/>
              </w:rPr>
              <w:t>Nić chirurgiczna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5D895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SoftMedica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</w:t>
            </w:r>
            <w:proofErr w:type="spellStart"/>
            <w:r w:rsidRPr="006221C9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22329BB4" w14:textId="77777777" w:rsidR="006221C9" w:rsidRPr="007D7932" w:rsidRDefault="006221C9" w:rsidP="001B61E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lastRenderedPageBreak/>
              <w:t>Zamknięta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0A8C1E7D" w14:textId="77777777" w:rsidR="006221C9" w:rsidRPr="007D7932" w:rsidRDefault="006221C9" w:rsidP="001B61E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>30-554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21C9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A4993" w14:textId="77777777" w:rsidR="006221C9" w:rsidRPr="007D7932" w:rsidRDefault="006221C9" w:rsidP="001B61E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54DAA" w14:textId="77777777" w:rsidR="006221C9" w:rsidRPr="007D7932" w:rsidRDefault="006221C9" w:rsidP="001B61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221C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3FF7ED6B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255BE84E" w14:textId="2206C780" w:rsidR="008642B3" w:rsidRDefault="00EC0D51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658680AB" w14:textId="2BF191FA" w:rsidR="00EC0D51" w:rsidRPr="00EC0D51" w:rsidRDefault="00EC0D51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</w:p>
    <w:sectPr w:rsidR="00EC0D51" w:rsidRPr="00EC0D5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C13C4" w14:textId="77777777" w:rsidR="00A717B2" w:rsidRDefault="00A717B2">
      <w:r>
        <w:separator/>
      </w:r>
    </w:p>
  </w:endnote>
  <w:endnote w:type="continuationSeparator" w:id="0">
    <w:p w14:paraId="4C02656F" w14:textId="77777777" w:rsidR="00A717B2" w:rsidRDefault="00A7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3717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021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B1E6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D99FA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731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54503" w14:textId="77777777" w:rsidR="00A717B2" w:rsidRDefault="00A717B2">
      <w:r>
        <w:separator/>
      </w:r>
    </w:p>
  </w:footnote>
  <w:footnote w:type="continuationSeparator" w:id="0">
    <w:p w14:paraId="05EC827B" w14:textId="77777777" w:rsidR="00A717B2" w:rsidRDefault="00A71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AA06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18CF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DD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7B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23D9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21C9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6767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17B2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61DB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0D5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750CF"/>
  <w15:chartTrackingRefBased/>
  <w15:docId w15:val="{8B5E97B2-158C-4133-A65F-505819A4E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1393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6</cp:revision>
  <cp:lastPrinted>1899-12-31T23:00:00Z</cp:lastPrinted>
  <dcterms:created xsi:type="dcterms:W3CDTF">2025-05-28T10:15:00Z</dcterms:created>
  <dcterms:modified xsi:type="dcterms:W3CDTF">2025-05-29T06:22:00Z</dcterms:modified>
</cp:coreProperties>
</file>