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004C3" w14:textId="0DD98C40" w:rsidR="006676AE" w:rsidRPr="007D36BE" w:rsidRDefault="006676AE" w:rsidP="006676AE">
      <w:pPr>
        <w:pStyle w:val="Nagwek4"/>
        <w:rPr>
          <w:bCs/>
          <w:i w:val="0"/>
          <w:sz w:val="20"/>
        </w:rPr>
      </w:pPr>
      <w:r w:rsidRPr="007D36BE">
        <w:rPr>
          <w:bCs/>
          <w:i w:val="0"/>
          <w:sz w:val="20"/>
        </w:rPr>
        <w:t xml:space="preserve">Załącznik </w:t>
      </w:r>
      <w:r w:rsidRPr="00DC1DB6">
        <w:rPr>
          <w:bCs/>
          <w:i w:val="0"/>
          <w:sz w:val="20"/>
        </w:rPr>
        <w:t xml:space="preserve">nr </w:t>
      </w:r>
      <w:r w:rsidR="00C75EE5">
        <w:rPr>
          <w:bCs/>
          <w:i w:val="0"/>
          <w:sz w:val="20"/>
        </w:rPr>
        <w:t>6</w:t>
      </w:r>
      <w:r w:rsidR="00B36ABD" w:rsidRPr="00DC1DB6">
        <w:rPr>
          <w:bCs/>
          <w:i w:val="0"/>
          <w:sz w:val="20"/>
        </w:rPr>
        <w:t xml:space="preserve"> do</w:t>
      </w:r>
      <w:r w:rsidR="00B36ABD" w:rsidRPr="007D36BE">
        <w:rPr>
          <w:bCs/>
          <w:i w:val="0"/>
          <w:sz w:val="20"/>
        </w:rPr>
        <w:t xml:space="preserve"> SWZ</w:t>
      </w:r>
    </w:p>
    <w:p w14:paraId="03E398BE" w14:textId="77777777" w:rsidR="005103B9" w:rsidRPr="007D36BE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4D6753B7" w14:textId="77777777" w:rsidR="00C4103F" w:rsidRPr="007D36BE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7D36BE">
        <w:rPr>
          <w:rFonts w:ascii="Times New Roman" w:hAnsi="Times New Roman"/>
          <w:b/>
          <w:sz w:val="20"/>
          <w:szCs w:val="20"/>
        </w:rPr>
        <w:t>Zamawiający</w:t>
      </w:r>
      <w:r w:rsidR="007936D6" w:rsidRPr="007D36BE">
        <w:rPr>
          <w:rFonts w:ascii="Times New Roman" w:hAnsi="Times New Roman"/>
          <w:b/>
          <w:sz w:val="20"/>
          <w:szCs w:val="20"/>
        </w:rPr>
        <w:t>:</w:t>
      </w:r>
    </w:p>
    <w:p w14:paraId="10037125" w14:textId="77777777" w:rsidR="006676AE" w:rsidRPr="007D36BE" w:rsidRDefault="000E5B0F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GMINA NIEPOŁOMICE</w:t>
      </w:r>
    </w:p>
    <w:p w14:paraId="6F184DDD" w14:textId="77777777" w:rsidR="006676AE" w:rsidRPr="007D36BE" w:rsidRDefault="000E5B0F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Pl. Zwycięstwa</w:t>
      </w:r>
      <w:r w:rsidR="006676AE" w:rsidRPr="007D36BE">
        <w:rPr>
          <w:sz w:val="20"/>
          <w:szCs w:val="20"/>
        </w:rPr>
        <w:t xml:space="preserve"> </w:t>
      </w:r>
      <w:r w:rsidRPr="007D36BE">
        <w:rPr>
          <w:sz w:val="20"/>
          <w:szCs w:val="20"/>
        </w:rPr>
        <w:t>13</w:t>
      </w:r>
      <w:r w:rsidR="006676AE" w:rsidRPr="007D36BE">
        <w:rPr>
          <w:sz w:val="20"/>
          <w:szCs w:val="20"/>
        </w:rPr>
        <w:t xml:space="preserve"> </w:t>
      </w:r>
    </w:p>
    <w:p w14:paraId="127004AF" w14:textId="77777777" w:rsidR="00F90CD1" w:rsidRPr="007D36BE" w:rsidRDefault="000E5B0F" w:rsidP="006C4CCD">
      <w:pPr>
        <w:pStyle w:val="Tekstpodstawowy"/>
        <w:spacing w:after="0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32-005</w:t>
      </w:r>
      <w:r w:rsidR="006676AE" w:rsidRPr="007D36BE">
        <w:rPr>
          <w:sz w:val="20"/>
          <w:szCs w:val="20"/>
        </w:rPr>
        <w:t xml:space="preserve"> </w:t>
      </w:r>
      <w:r w:rsidRPr="007D36BE">
        <w:rPr>
          <w:sz w:val="20"/>
          <w:szCs w:val="20"/>
        </w:rPr>
        <w:t>Niepołomice</w:t>
      </w:r>
    </w:p>
    <w:p w14:paraId="6E70688A" w14:textId="77777777" w:rsidR="00C4103F" w:rsidRPr="007D36BE" w:rsidRDefault="00C4103F" w:rsidP="006F0A84">
      <w:pPr>
        <w:pStyle w:val="Tekstpodstawowy"/>
        <w:spacing w:after="480" w:line="360" w:lineRule="auto"/>
        <w:ind w:left="4111"/>
        <w:rPr>
          <w:iCs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7D36BE" w14:paraId="350C1D17" w14:textId="77777777" w:rsidTr="00252642">
        <w:tc>
          <w:tcPr>
            <w:tcW w:w="2800" w:type="dxa"/>
            <w:shd w:val="clear" w:color="auto" w:fill="auto"/>
          </w:tcPr>
          <w:p w14:paraId="69677476" w14:textId="77777777" w:rsidR="006F0A84" w:rsidRPr="007D36B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7D36B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0EBB64C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DBD5CE0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54A0B9FE" w14:textId="77777777" w:rsidR="006F0A84" w:rsidRPr="007D36BE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7D36BE" w14:paraId="405B0061" w14:textId="77777777" w:rsidTr="00252642">
        <w:tc>
          <w:tcPr>
            <w:tcW w:w="2800" w:type="dxa"/>
            <w:shd w:val="clear" w:color="auto" w:fill="auto"/>
          </w:tcPr>
          <w:p w14:paraId="2CC4D0B3" w14:textId="77777777" w:rsidR="006F0A84" w:rsidRPr="007D36B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D36B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5873899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F9309B0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6E7A969" w14:textId="77777777" w:rsidR="006F0A84" w:rsidRPr="007D36B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D36BE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E2A5DE7" w14:textId="77777777" w:rsidR="006F0A84" w:rsidRPr="007D36BE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E5B0F" w:rsidRPr="007D36BE" w14:paraId="20389B75" w14:textId="77777777" w:rsidTr="00763C01">
        <w:tc>
          <w:tcPr>
            <w:tcW w:w="9104" w:type="dxa"/>
            <w:shd w:val="clear" w:color="auto" w:fill="D9D9D9"/>
          </w:tcPr>
          <w:p w14:paraId="3A6170DD" w14:textId="77777777" w:rsidR="000E5B0F" w:rsidRPr="007D36BE" w:rsidRDefault="000E5B0F" w:rsidP="00763C0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47339132" w14:textId="05A5448C" w:rsidR="000E5B0F" w:rsidRPr="007D36BE" w:rsidRDefault="000E5B0F" w:rsidP="00763C01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(t.j. Dz. U. z 202</w:t>
            </w:r>
            <w:r w:rsidR="00BD02B9">
              <w:rPr>
                <w:rFonts w:ascii="Times New Roman" w:hAnsi="Times New Roman"/>
                <w:sz w:val="20"/>
                <w:szCs w:val="20"/>
              </w:rPr>
              <w:t>4</w:t>
            </w:r>
            <w:r w:rsidRPr="007D36BE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BD02B9">
              <w:rPr>
                <w:rFonts w:ascii="Times New Roman" w:hAnsi="Times New Roman"/>
                <w:sz w:val="20"/>
                <w:szCs w:val="20"/>
              </w:rPr>
              <w:t>320</w:t>
            </w:r>
            <w:r w:rsidRPr="007D36BE">
              <w:rPr>
                <w:rFonts w:ascii="Times New Roman" w:hAnsi="Times New Roman"/>
                <w:sz w:val="20"/>
                <w:szCs w:val="20"/>
              </w:rPr>
              <w:t>) (dalej jako: ustawa Pzp).</w:t>
            </w:r>
          </w:p>
          <w:p w14:paraId="20560CDF" w14:textId="77777777" w:rsidR="000E5B0F" w:rsidRPr="007D36BE" w:rsidRDefault="000E5B0F" w:rsidP="00763C01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7D36BE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D36BE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7D36BE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36B0A62E" w14:textId="77777777" w:rsidR="00766D1F" w:rsidRPr="007D36BE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Na potrzeby postę</w:t>
      </w:r>
      <w:r w:rsidR="008D0487" w:rsidRPr="007D36B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D36BE">
        <w:rPr>
          <w:rFonts w:ascii="Times New Roman" w:hAnsi="Times New Roman"/>
          <w:sz w:val="20"/>
          <w:szCs w:val="20"/>
        </w:rPr>
        <w:t>zamówienia publiczn</w:t>
      </w:r>
      <w:r w:rsidR="00FB403C" w:rsidRPr="007D36BE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7D36BE" w14:paraId="524AC41B" w14:textId="77777777" w:rsidTr="00252642">
        <w:tc>
          <w:tcPr>
            <w:tcW w:w="2269" w:type="dxa"/>
            <w:shd w:val="clear" w:color="auto" w:fill="auto"/>
          </w:tcPr>
          <w:p w14:paraId="31E401E9" w14:textId="77777777" w:rsidR="00FB403C" w:rsidRPr="007D36B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2A2143" w14:textId="7418CD33" w:rsidR="00FB403C" w:rsidRPr="007D36BE" w:rsidRDefault="00D02C9E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02C9E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>Pełnienie funkcji inspektora nadzoru inwestorskiego dla inwestycji „Rozbudowa budynku CKZiU oraz placu manewrowego do nauki jazdy”</w:t>
            </w:r>
            <w:r w:rsidR="00FB403C"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E5B0F" w:rsidRPr="007D36BE" w14:paraId="32D002D4" w14:textId="77777777" w:rsidTr="00763C01">
        <w:tc>
          <w:tcPr>
            <w:tcW w:w="2269" w:type="dxa"/>
            <w:shd w:val="clear" w:color="auto" w:fill="auto"/>
          </w:tcPr>
          <w:p w14:paraId="19522590" w14:textId="77777777" w:rsidR="000E5B0F" w:rsidRPr="007D36BE" w:rsidRDefault="000E5B0F" w:rsidP="00763C0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F77D269" w14:textId="4831EF4E" w:rsidR="000E5B0F" w:rsidRPr="007D36BE" w:rsidRDefault="000E5B0F" w:rsidP="00763C0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D02C9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9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BD02B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71093C14" w14:textId="77777777" w:rsidR="00FB403C" w:rsidRPr="007D36BE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A52CCE5" w14:textId="77777777" w:rsidR="00F90CD1" w:rsidRPr="007D36B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 xml:space="preserve">prowadzonego przez </w:t>
      </w:r>
      <w:r w:rsidR="000E5B0F" w:rsidRPr="007D36BE">
        <w:rPr>
          <w:rFonts w:ascii="Times New Roman" w:hAnsi="Times New Roman"/>
          <w:b/>
          <w:sz w:val="20"/>
          <w:szCs w:val="20"/>
        </w:rPr>
        <w:t>GMINA NIEPOŁOMICE</w:t>
      </w:r>
      <w:r w:rsidRPr="007D36BE">
        <w:rPr>
          <w:rFonts w:ascii="Times New Roman" w:hAnsi="Times New Roman"/>
          <w:b/>
          <w:sz w:val="20"/>
          <w:szCs w:val="20"/>
        </w:rPr>
        <w:t>,</w:t>
      </w:r>
      <w:r w:rsidR="002B2AD9" w:rsidRPr="007D36BE">
        <w:rPr>
          <w:rFonts w:ascii="Times New Roman" w:hAnsi="Times New Roman"/>
          <w:sz w:val="20"/>
          <w:szCs w:val="20"/>
        </w:rPr>
        <w:t xml:space="preserve"> </w:t>
      </w:r>
      <w:r w:rsidR="00E65685" w:rsidRPr="007D36BE">
        <w:rPr>
          <w:rFonts w:ascii="Times New Roman" w:hAnsi="Times New Roman"/>
          <w:sz w:val="20"/>
          <w:szCs w:val="20"/>
        </w:rPr>
        <w:t>oświa</w:t>
      </w:r>
      <w:r w:rsidR="00825A09" w:rsidRPr="007D36BE">
        <w:rPr>
          <w:rFonts w:ascii="Times New Roman" w:hAnsi="Times New Roman"/>
          <w:sz w:val="20"/>
          <w:szCs w:val="20"/>
        </w:rPr>
        <w:t>dczam</w:t>
      </w:r>
      <w:r w:rsidR="00E65685" w:rsidRPr="007D36BE">
        <w:rPr>
          <w:rFonts w:ascii="Times New Roman" w:hAnsi="Times New Roman"/>
          <w:sz w:val="20"/>
          <w:szCs w:val="20"/>
        </w:rPr>
        <w:t>,</w:t>
      </w:r>
      <w:r w:rsidR="002B2AD9" w:rsidRPr="007D36B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D36BE" w14:paraId="66D581C1" w14:textId="77777777" w:rsidTr="00650D6C">
        <w:tc>
          <w:tcPr>
            <w:tcW w:w="9104" w:type="dxa"/>
            <w:shd w:val="clear" w:color="auto" w:fill="D9D9D9"/>
          </w:tcPr>
          <w:p w14:paraId="258B29F6" w14:textId="77777777" w:rsidR="00E50194" w:rsidRPr="007D36B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7DFBC94" w14:textId="77777777" w:rsidR="00C113BF" w:rsidRPr="007D36BE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D36BE">
        <w:rPr>
          <w:rFonts w:ascii="Times New Roman" w:hAnsi="Times New Roman"/>
          <w:sz w:val="20"/>
          <w:szCs w:val="20"/>
        </w:rPr>
        <w:t xml:space="preserve">dstawie </w:t>
      </w:r>
      <w:r w:rsidR="002C4137" w:rsidRPr="007D36B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D36BE">
        <w:rPr>
          <w:rFonts w:ascii="Times New Roman" w:hAnsi="Times New Roman"/>
          <w:sz w:val="20"/>
          <w:szCs w:val="20"/>
        </w:rPr>
        <w:t>108</w:t>
      </w:r>
      <w:r w:rsidR="002C4137" w:rsidRPr="007D36BE">
        <w:rPr>
          <w:rFonts w:ascii="Times New Roman" w:hAnsi="Times New Roman"/>
          <w:sz w:val="20"/>
          <w:szCs w:val="20"/>
        </w:rPr>
        <w:t xml:space="preserve"> ust 1 </w:t>
      </w:r>
      <w:r w:rsidRPr="007D36BE">
        <w:rPr>
          <w:rFonts w:ascii="Times New Roman" w:hAnsi="Times New Roman"/>
          <w:sz w:val="20"/>
          <w:szCs w:val="20"/>
        </w:rPr>
        <w:t>ustawy Pzp</w:t>
      </w:r>
      <w:r w:rsidR="00641874" w:rsidRPr="007D36BE">
        <w:rPr>
          <w:rFonts w:ascii="Times New Roman" w:hAnsi="Times New Roman"/>
          <w:sz w:val="20"/>
          <w:szCs w:val="20"/>
        </w:rPr>
        <w:t>.</w:t>
      </w:r>
    </w:p>
    <w:p w14:paraId="4D525015" w14:textId="77777777" w:rsidR="002426FF" w:rsidRPr="007D36BE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14:paraId="69D7190E" w14:textId="77777777" w:rsidR="00023477" w:rsidRPr="007D36BE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7BE92FB5" w14:textId="77777777" w:rsidR="0011306C" w:rsidRPr="007D36BE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7D36BE">
        <w:rPr>
          <w:rFonts w:ascii="Times New Roman" w:hAnsi="Times New Roman"/>
          <w:sz w:val="20"/>
          <w:szCs w:val="20"/>
        </w:rPr>
        <w:t>t.j. Dz. U. z 2023r. poz. 1</w:t>
      </w:r>
      <w:r w:rsidR="000221FF" w:rsidRPr="007D36BE">
        <w:rPr>
          <w:rFonts w:ascii="Times New Roman" w:hAnsi="Times New Roman"/>
          <w:sz w:val="20"/>
          <w:szCs w:val="20"/>
        </w:rPr>
        <w:t>497</w:t>
      </w:r>
      <w:r w:rsidRPr="007D36BE">
        <w:rPr>
          <w:rFonts w:ascii="Times New Roman" w:hAnsi="Times New Roman"/>
          <w:sz w:val="20"/>
          <w:szCs w:val="20"/>
        </w:rPr>
        <w:t>)</w:t>
      </w:r>
      <w:r w:rsidR="0011306C" w:rsidRPr="007D36BE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7D36BE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D36BE" w14:paraId="718662F8" w14:textId="77777777" w:rsidTr="00CD4DD1">
        <w:tc>
          <w:tcPr>
            <w:tcW w:w="9104" w:type="dxa"/>
            <w:shd w:val="clear" w:color="auto" w:fill="D9D9D9"/>
          </w:tcPr>
          <w:p w14:paraId="3BD83C19" w14:textId="77777777" w:rsidR="0011306C" w:rsidRPr="007D36B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7D36B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B8FC6C5" w14:textId="77777777" w:rsidR="00D2702A" w:rsidRPr="007D36BE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</w:t>
      </w:r>
      <w:r w:rsidR="00313417" w:rsidRPr="007D36BE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7D36BE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7D36BE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7D36BE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D36BE" w14:paraId="68D1C7C6" w14:textId="77777777" w:rsidTr="00EE6A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94503" w14:textId="77777777" w:rsidR="00D2702A" w:rsidRPr="007D36B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96EEF" w14:textId="77777777" w:rsidR="00D2702A" w:rsidRPr="007D36BE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486723" w:rsidRPr="007D36BE" w14:paraId="063429E2" w14:textId="77777777" w:rsidTr="00EE6A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9E7FF" w14:textId="739E2979" w:rsidR="00486723" w:rsidRPr="00486723" w:rsidRDefault="00486723" w:rsidP="0048672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8043B" w14:textId="77777777" w:rsidR="00486723" w:rsidRPr="00486723" w:rsidRDefault="00486723" w:rsidP="00486723">
            <w:pPr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672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475AE23E" w14:textId="77777777" w:rsidR="00D02C9E" w:rsidRPr="00D02C9E" w:rsidRDefault="00D02C9E" w:rsidP="00D02C9E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C9E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gdy Wykonawca wykaże, że dysponuje co najmniej: </w:t>
            </w:r>
          </w:p>
          <w:p w14:paraId="04A65213" w14:textId="78F19F14" w:rsidR="00D02C9E" w:rsidRPr="00D02C9E" w:rsidRDefault="00D02C9E" w:rsidP="00D02C9E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C9E">
              <w:rPr>
                <w:rFonts w:ascii="Times New Roman" w:hAnsi="Times New Roman"/>
                <w:sz w:val="20"/>
                <w:szCs w:val="20"/>
              </w:rPr>
              <w:t xml:space="preserve">a) jedną osobą (koordynator nadzoru nad robotami budowlanymi) przeznaczoną na funkcję odpowiedzialną za całość nadzoru prac budowlanych, posiadającą uprawnienia budowlane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 w:rsidRPr="00D02C9E">
              <w:rPr>
                <w:rFonts w:ascii="Times New Roman" w:hAnsi="Times New Roman"/>
                <w:sz w:val="20"/>
                <w:szCs w:val="20"/>
              </w:rPr>
              <w:t>w specjalności konstrukcyjno-budowlanej bez ograniczeń;</w:t>
            </w:r>
          </w:p>
          <w:p w14:paraId="7BA74571" w14:textId="77777777" w:rsidR="00D02C9E" w:rsidRPr="00D02C9E" w:rsidRDefault="00D02C9E" w:rsidP="00D02C9E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C9E">
              <w:rPr>
                <w:rFonts w:ascii="Times New Roman" w:hAnsi="Times New Roman"/>
                <w:sz w:val="20"/>
                <w:szCs w:val="20"/>
              </w:rPr>
              <w:t>b) jedną osobą - inspektorem nadzoru posiadającym uprawnienia budowlane w specjalności architektonicznej;</w:t>
            </w:r>
          </w:p>
          <w:p w14:paraId="743280BE" w14:textId="271B9EDE" w:rsidR="00D02C9E" w:rsidRPr="00D02C9E" w:rsidRDefault="00D02C9E" w:rsidP="00D02C9E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C9E">
              <w:rPr>
                <w:rFonts w:ascii="Times New Roman" w:hAnsi="Times New Roman"/>
                <w:sz w:val="20"/>
                <w:szCs w:val="20"/>
              </w:rPr>
              <w:t>c) jedną osobą - inspektorem nadzoru posiadającym uprawnienia budowlane w specjalności inżynieryjnej drogowej;</w:t>
            </w:r>
          </w:p>
          <w:p w14:paraId="5081E5AB" w14:textId="4817C13A" w:rsidR="00D02C9E" w:rsidRPr="00D02C9E" w:rsidRDefault="00536E0A" w:rsidP="00D02C9E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</w:t>
            </w:r>
            <w:r w:rsidR="00D02C9E" w:rsidRPr="00D02C9E">
              <w:rPr>
                <w:rFonts w:ascii="Times New Roman" w:hAnsi="Times New Roman"/>
                <w:sz w:val="20"/>
                <w:szCs w:val="20"/>
              </w:rPr>
              <w:t>) jedną osobą - inspektorem nadzoru posiadającym uprawnienia budowlane w specjalności instalacyjnej w zakresie sieci, instalacji i urządzeń telekomunikacyjnych;</w:t>
            </w:r>
          </w:p>
          <w:p w14:paraId="2254B9A6" w14:textId="492F1578" w:rsidR="00D02C9E" w:rsidRPr="00D02C9E" w:rsidRDefault="00536E0A" w:rsidP="00D02C9E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e</w:t>
            </w:r>
            <w:r w:rsidR="00D02C9E" w:rsidRPr="00D02C9E">
              <w:rPr>
                <w:rFonts w:ascii="Times New Roman" w:hAnsi="Times New Roman"/>
                <w:sz w:val="20"/>
                <w:szCs w:val="20"/>
              </w:rPr>
              <w:t>) jedną osobą - inspektorem nadzoru posiadającym uprawnienia budowlane w specjalności instalacyjnej w zakresie sieci, instalacji i urządzeń cieplnych, wentylacyjnych, gazowych, wodociągowych i kanalizacyjnych;</w:t>
            </w:r>
          </w:p>
          <w:p w14:paraId="1E942A26" w14:textId="6D58C721" w:rsidR="00D02C9E" w:rsidRDefault="00536E0A" w:rsidP="00D02C9E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f</w:t>
            </w:r>
            <w:r w:rsidR="00D02C9E" w:rsidRPr="00D02C9E">
              <w:rPr>
                <w:rFonts w:ascii="Times New Roman" w:hAnsi="Times New Roman"/>
                <w:sz w:val="20"/>
                <w:szCs w:val="20"/>
              </w:rPr>
              <w:t>) jedną osobą - inspektorem nadzoru posiadającym uprawnienia budowlane w specjalności instalacyjnej w zakresie sieci, instalacji i urządzeń elektrycznych i elektroenergetycznych;</w:t>
            </w:r>
          </w:p>
          <w:p w14:paraId="67927724" w14:textId="77777777" w:rsidR="00D02C9E" w:rsidRPr="00D02C9E" w:rsidRDefault="00D02C9E" w:rsidP="00D02C9E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F143B4F" w14:textId="3521BFDC" w:rsidR="00486723" w:rsidRPr="00BE036C" w:rsidRDefault="00D02C9E" w:rsidP="00D02C9E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E036C">
              <w:rPr>
                <w:rFonts w:ascii="Times New Roman" w:hAnsi="Times New Roman"/>
                <w:b/>
                <w:bCs/>
                <w:sz w:val="20"/>
                <w:szCs w:val="20"/>
              </w:rPr>
              <w:t>Zamawiający dopuszcza możliwość łączenia funkcji</w:t>
            </w:r>
            <w:r w:rsidR="00486723" w:rsidRPr="00BE036C">
              <w:rPr>
                <w:rFonts w:ascii="Times New Roman" w:hAnsi="Times New Roman"/>
                <w:b/>
                <w:bCs/>
                <w:sz w:val="20"/>
                <w:szCs w:val="20"/>
              </w:rPr>
              <w:t>.</w:t>
            </w:r>
          </w:p>
        </w:tc>
      </w:tr>
    </w:tbl>
    <w:p w14:paraId="63B290ED" w14:textId="77777777" w:rsidR="00C62F57" w:rsidRPr="007D36BE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D36BE" w14:paraId="35ABFB02" w14:textId="77777777" w:rsidTr="00CD4DD1">
        <w:tc>
          <w:tcPr>
            <w:tcW w:w="9104" w:type="dxa"/>
            <w:shd w:val="clear" w:color="auto" w:fill="D9D9D9"/>
          </w:tcPr>
          <w:p w14:paraId="546EB1E8" w14:textId="77777777" w:rsidR="00BE6F04" w:rsidRPr="007D36B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1C93A85" w14:textId="77777777" w:rsidR="00FE4E2B" w:rsidRPr="007D36BE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D36B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D36BE" w14:paraId="2BF87632" w14:textId="77777777" w:rsidTr="00847232">
        <w:tc>
          <w:tcPr>
            <w:tcW w:w="9104" w:type="dxa"/>
            <w:shd w:val="clear" w:color="auto" w:fill="D9D9D9"/>
          </w:tcPr>
          <w:p w14:paraId="3FD6BC09" w14:textId="77777777" w:rsidR="00E426EB" w:rsidRPr="007D36BE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INFORMACJA DOTYCZĄCA DOSTĘPU DO PODMIOTOWYCH ŚRODKÓW DOWODOWYCH</w:t>
            </w:r>
          </w:p>
        </w:tc>
      </w:tr>
    </w:tbl>
    <w:p w14:paraId="75DB163B" w14:textId="77777777" w:rsidR="00E426EB" w:rsidRPr="007D36BE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0F0CCDE" w14:textId="77777777" w:rsidR="00E426EB" w:rsidRPr="007D36BE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0F04F2A" w14:textId="77777777" w:rsidR="00E426EB" w:rsidRPr="007D36B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E19FB76" w14:textId="77777777" w:rsidR="00E426EB" w:rsidRPr="007D36BE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D36B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5D0CBB6" w14:textId="77777777" w:rsidR="00E426EB" w:rsidRPr="007D36B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623EA0B" w14:textId="77777777" w:rsidR="00E426EB" w:rsidRPr="007D36BE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D36B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AD69B89" w14:textId="77777777" w:rsidR="00FE4E2B" w:rsidRPr="007D36BE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619B434" w14:textId="77777777" w:rsidR="0012157F" w:rsidRPr="007D36BE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231C23" w14:textId="77777777" w:rsidR="007D36BE" w:rsidRPr="0011572F" w:rsidRDefault="007D36BE" w:rsidP="007D36B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72626"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04FB3E44" w14:textId="77777777" w:rsidR="00524951" w:rsidRPr="007D36B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</w:p>
    <w:p w14:paraId="3590581F" w14:textId="77777777" w:rsidR="00484F88" w:rsidRPr="007D36BE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7D36B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FE184" w14:textId="77777777" w:rsidR="00D84BF0" w:rsidRDefault="00D84BF0" w:rsidP="0038231F">
      <w:pPr>
        <w:spacing w:after="0" w:line="240" w:lineRule="auto"/>
      </w:pPr>
      <w:r>
        <w:separator/>
      </w:r>
    </w:p>
  </w:endnote>
  <w:endnote w:type="continuationSeparator" w:id="0">
    <w:p w14:paraId="03FE0615" w14:textId="77777777" w:rsidR="00D84BF0" w:rsidRDefault="00D84B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CFB8F" w14:textId="77777777" w:rsidR="000E5B0F" w:rsidRDefault="000E5B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3EDC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D36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D36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0934F27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D3BD7" w14:textId="77777777" w:rsidR="000E5B0F" w:rsidRDefault="000E5B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43157" w14:textId="77777777" w:rsidR="00D84BF0" w:rsidRDefault="00D84BF0" w:rsidP="0038231F">
      <w:pPr>
        <w:spacing w:after="0" w:line="240" w:lineRule="auto"/>
      </w:pPr>
      <w:r>
        <w:separator/>
      </w:r>
    </w:p>
  </w:footnote>
  <w:footnote w:type="continuationSeparator" w:id="0">
    <w:p w14:paraId="6548C053" w14:textId="77777777" w:rsidR="00D84BF0" w:rsidRDefault="00D84BF0" w:rsidP="0038231F">
      <w:pPr>
        <w:spacing w:after="0" w:line="240" w:lineRule="auto"/>
      </w:pPr>
      <w:r>
        <w:continuationSeparator/>
      </w:r>
    </w:p>
  </w:footnote>
  <w:footnote w:id="1">
    <w:p w14:paraId="35FF636E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1963F51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C07BD6D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FFABE82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1B739" w14:textId="77777777" w:rsidR="000E5B0F" w:rsidRDefault="000E5B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BC017" w14:textId="77777777" w:rsidR="000E5B0F" w:rsidRDefault="000E5B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14A07" w14:textId="77777777" w:rsidR="000E5B0F" w:rsidRDefault="000E5B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FFFFFFFF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ascii="Times New Roman" w:eastAsia="Times New Roman" w:hAnsi="Times New Roman" w:cs="Calibri"/>
        <w:bCs/>
        <w:iCs/>
        <w:sz w:val="20"/>
        <w:szCs w:val="20"/>
      </w:r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E94C9E"/>
    <w:multiLevelType w:val="hybridMultilevel"/>
    <w:tmpl w:val="FFFFFFFF"/>
    <w:lvl w:ilvl="0" w:tplc="2D40482E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D87EDF"/>
    <w:multiLevelType w:val="hybridMultilevel"/>
    <w:tmpl w:val="C1405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9D5B89"/>
    <w:multiLevelType w:val="hybridMultilevel"/>
    <w:tmpl w:val="083C4C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534288">
    <w:abstractNumId w:val="12"/>
  </w:num>
  <w:num w:numId="2" w16cid:durableId="1092623008">
    <w:abstractNumId w:val="1"/>
  </w:num>
  <w:num w:numId="3" w16cid:durableId="702754633">
    <w:abstractNumId w:val="11"/>
  </w:num>
  <w:num w:numId="4" w16cid:durableId="320083255">
    <w:abstractNumId w:val="15"/>
  </w:num>
  <w:num w:numId="5" w16cid:durableId="1433278672">
    <w:abstractNumId w:val="13"/>
  </w:num>
  <w:num w:numId="6" w16cid:durableId="1555772066">
    <w:abstractNumId w:val="10"/>
  </w:num>
  <w:num w:numId="7" w16cid:durableId="1229070364">
    <w:abstractNumId w:val="2"/>
  </w:num>
  <w:num w:numId="8" w16cid:durableId="2088576526">
    <w:abstractNumId w:val="7"/>
  </w:num>
  <w:num w:numId="9" w16cid:durableId="669023464">
    <w:abstractNumId w:val="5"/>
  </w:num>
  <w:num w:numId="10" w16cid:durableId="318466975">
    <w:abstractNumId w:val="8"/>
  </w:num>
  <w:num w:numId="11" w16cid:durableId="1933317935">
    <w:abstractNumId w:val="6"/>
  </w:num>
  <w:num w:numId="12" w16cid:durableId="1098793547">
    <w:abstractNumId w:val="9"/>
  </w:num>
  <w:num w:numId="13" w16cid:durableId="1895040524">
    <w:abstractNumId w:val="4"/>
  </w:num>
  <w:num w:numId="14" w16cid:durableId="1643002692">
    <w:abstractNumId w:val="3"/>
  </w:num>
  <w:num w:numId="15" w16cid:durableId="347029161">
    <w:abstractNumId w:val="0"/>
  </w:num>
  <w:num w:numId="16" w16cid:durableId="379717759">
    <w:abstractNumId w:val="14"/>
  </w:num>
  <w:num w:numId="17" w16cid:durableId="2097708422">
    <w:abstractNumId w:val="16"/>
  </w:num>
  <w:num w:numId="18" w16cid:durableId="182551126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B0F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5B0F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B5B5F"/>
    <w:rsid w:val="002C1C7B"/>
    <w:rsid w:val="002C4137"/>
    <w:rsid w:val="002C4948"/>
    <w:rsid w:val="002E641A"/>
    <w:rsid w:val="00313417"/>
    <w:rsid w:val="00313911"/>
    <w:rsid w:val="0032014C"/>
    <w:rsid w:val="00333209"/>
    <w:rsid w:val="00337073"/>
    <w:rsid w:val="00343DBD"/>
    <w:rsid w:val="00350CD9"/>
    <w:rsid w:val="00351F8A"/>
    <w:rsid w:val="00364235"/>
    <w:rsid w:val="00371CB8"/>
    <w:rsid w:val="0038231F"/>
    <w:rsid w:val="00397DD1"/>
    <w:rsid w:val="003B2070"/>
    <w:rsid w:val="003B214C"/>
    <w:rsid w:val="003B7238"/>
    <w:rsid w:val="003C3B64"/>
    <w:rsid w:val="003F024C"/>
    <w:rsid w:val="00434CC2"/>
    <w:rsid w:val="004350DC"/>
    <w:rsid w:val="004541F9"/>
    <w:rsid w:val="004609F1"/>
    <w:rsid w:val="004651B5"/>
    <w:rsid w:val="004761C6"/>
    <w:rsid w:val="0047664E"/>
    <w:rsid w:val="00476E7D"/>
    <w:rsid w:val="00482F6E"/>
    <w:rsid w:val="00484F88"/>
    <w:rsid w:val="00486723"/>
    <w:rsid w:val="004C4854"/>
    <w:rsid w:val="004C7B25"/>
    <w:rsid w:val="004D7E48"/>
    <w:rsid w:val="004E0EEE"/>
    <w:rsid w:val="004F23F7"/>
    <w:rsid w:val="004F40EF"/>
    <w:rsid w:val="004F6521"/>
    <w:rsid w:val="005103B9"/>
    <w:rsid w:val="00512A1E"/>
    <w:rsid w:val="00520174"/>
    <w:rsid w:val="00524951"/>
    <w:rsid w:val="00534752"/>
    <w:rsid w:val="00536E0A"/>
    <w:rsid w:val="005434B3"/>
    <w:rsid w:val="005552A6"/>
    <w:rsid w:val="005641F0"/>
    <w:rsid w:val="005B11F3"/>
    <w:rsid w:val="005C321B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1B2A"/>
    <w:rsid w:val="00766D1F"/>
    <w:rsid w:val="007840F2"/>
    <w:rsid w:val="00790DE2"/>
    <w:rsid w:val="007936D6"/>
    <w:rsid w:val="00794B1B"/>
    <w:rsid w:val="007961C8"/>
    <w:rsid w:val="007A2BCB"/>
    <w:rsid w:val="007B01C8"/>
    <w:rsid w:val="007B13CE"/>
    <w:rsid w:val="007C3B14"/>
    <w:rsid w:val="007D36BE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C56"/>
    <w:rsid w:val="008F5F77"/>
    <w:rsid w:val="0091264E"/>
    <w:rsid w:val="009153E0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9F6D8D"/>
    <w:rsid w:val="00A15F7E"/>
    <w:rsid w:val="00A166B0"/>
    <w:rsid w:val="00A22DCF"/>
    <w:rsid w:val="00A24C2D"/>
    <w:rsid w:val="00A261A3"/>
    <w:rsid w:val="00A276E4"/>
    <w:rsid w:val="00A3062E"/>
    <w:rsid w:val="00A333E4"/>
    <w:rsid w:val="00A347DE"/>
    <w:rsid w:val="00A52009"/>
    <w:rsid w:val="00AC5247"/>
    <w:rsid w:val="00AE6FF2"/>
    <w:rsid w:val="00B0088C"/>
    <w:rsid w:val="00B00A61"/>
    <w:rsid w:val="00B15219"/>
    <w:rsid w:val="00B15FD3"/>
    <w:rsid w:val="00B34079"/>
    <w:rsid w:val="00B36ABD"/>
    <w:rsid w:val="00B8005E"/>
    <w:rsid w:val="00B90E42"/>
    <w:rsid w:val="00BB0C3C"/>
    <w:rsid w:val="00BD02B9"/>
    <w:rsid w:val="00BE036C"/>
    <w:rsid w:val="00BE3E65"/>
    <w:rsid w:val="00BE6F04"/>
    <w:rsid w:val="00BE7B7B"/>
    <w:rsid w:val="00C014B5"/>
    <w:rsid w:val="00C06F6D"/>
    <w:rsid w:val="00C113BF"/>
    <w:rsid w:val="00C4103F"/>
    <w:rsid w:val="00C57DEB"/>
    <w:rsid w:val="00C62F57"/>
    <w:rsid w:val="00C737A7"/>
    <w:rsid w:val="00C75EE5"/>
    <w:rsid w:val="00C81012"/>
    <w:rsid w:val="00C909B9"/>
    <w:rsid w:val="00CC4777"/>
    <w:rsid w:val="00CD0851"/>
    <w:rsid w:val="00CD4DD1"/>
    <w:rsid w:val="00D02C9E"/>
    <w:rsid w:val="00D21E06"/>
    <w:rsid w:val="00D23F3D"/>
    <w:rsid w:val="00D2702A"/>
    <w:rsid w:val="00D34D9A"/>
    <w:rsid w:val="00D409DE"/>
    <w:rsid w:val="00D42C9B"/>
    <w:rsid w:val="00D531D5"/>
    <w:rsid w:val="00D7061C"/>
    <w:rsid w:val="00D7532C"/>
    <w:rsid w:val="00D762C5"/>
    <w:rsid w:val="00D84BF0"/>
    <w:rsid w:val="00DA6EC7"/>
    <w:rsid w:val="00DC1DB6"/>
    <w:rsid w:val="00DD146A"/>
    <w:rsid w:val="00DD3E9D"/>
    <w:rsid w:val="00DD4AE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9AF"/>
    <w:rsid w:val="00E60C28"/>
    <w:rsid w:val="00E64482"/>
    <w:rsid w:val="00E65685"/>
    <w:rsid w:val="00E73190"/>
    <w:rsid w:val="00E73CEB"/>
    <w:rsid w:val="00EB7CDE"/>
    <w:rsid w:val="00EE1FBF"/>
    <w:rsid w:val="00EE40F5"/>
    <w:rsid w:val="00EE6A68"/>
    <w:rsid w:val="00EF74CA"/>
    <w:rsid w:val="00F04280"/>
    <w:rsid w:val="00F318EC"/>
    <w:rsid w:val="00F365F2"/>
    <w:rsid w:val="00F43919"/>
    <w:rsid w:val="00F45087"/>
    <w:rsid w:val="00F65240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68FA2"/>
  <w15:docId w15:val="{0D66E1E2-7977-48F4-B385-62329805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CD38C-6F3D-4E8F-9BCC-169FD614A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612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3</cp:revision>
  <cp:lastPrinted>2025-05-22T13:32:00Z</cp:lastPrinted>
  <dcterms:created xsi:type="dcterms:W3CDTF">2025-05-27T14:02:00Z</dcterms:created>
  <dcterms:modified xsi:type="dcterms:W3CDTF">2025-05-27T14:03:00Z</dcterms:modified>
</cp:coreProperties>
</file>