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251FE7" w14:textId="7E4FAE14" w:rsidR="00843A88" w:rsidRPr="005D5DB2" w:rsidRDefault="00FC2B42" w:rsidP="00FD4AEC">
      <w:pPr>
        <w:spacing w:after="480"/>
        <w:jc w:val="right"/>
      </w:pPr>
      <w:r w:rsidRPr="005D5DB2">
        <w:t>Niepołomice</w:t>
      </w:r>
      <w:r w:rsidR="00843A88" w:rsidRPr="005D5DB2">
        <w:t xml:space="preserve"> dnia: </w:t>
      </w:r>
      <w:r w:rsidRPr="005D5DB2">
        <w:t>2025-05-2</w:t>
      </w:r>
      <w:r w:rsidR="00DE74FE">
        <w:t>8</w:t>
      </w:r>
    </w:p>
    <w:p w14:paraId="1945AB2D" w14:textId="77777777" w:rsidR="00843A88" w:rsidRPr="005D5DB2" w:rsidRDefault="00FC2B42" w:rsidP="00843A88">
      <w:pPr>
        <w:spacing w:line="360" w:lineRule="auto"/>
        <w:rPr>
          <w:b/>
          <w:bCs/>
        </w:rPr>
      </w:pPr>
      <w:r w:rsidRPr="005D5DB2">
        <w:rPr>
          <w:b/>
          <w:bCs/>
        </w:rPr>
        <w:t>GMINA NIEPOŁOMICE</w:t>
      </w:r>
    </w:p>
    <w:p w14:paraId="20C4910D" w14:textId="77777777" w:rsidR="00843A88" w:rsidRPr="005D5DB2" w:rsidRDefault="00FC2B42" w:rsidP="00843A88">
      <w:pPr>
        <w:spacing w:line="360" w:lineRule="auto"/>
      </w:pPr>
      <w:r w:rsidRPr="005D5DB2">
        <w:t>Pl. Zwycięstwa</w:t>
      </w:r>
      <w:r w:rsidR="00843A88" w:rsidRPr="005D5DB2">
        <w:t xml:space="preserve"> </w:t>
      </w:r>
      <w:r w:rsidRPr="005D5DB2">
        <w:t>13</w:t>
      </w:r>
    </w:p>
    <w:p w14:paraId="2FFD5FF0" w14:textId="77777777" w:rsidR="00843A88" w:rsidRPr="005D5DB2" w:rsidRDefault="00FC2B42" w:rsidP="00843A88">
      <w:r w:rsidRPr="005D5DB2">
        <w:t>32-005</w:t>
      </w:r>
      <w:r w:rsidR="00843A88" w:rsidRPr="005D5DB2">
        <w:t xml:space="preserve"> </w:t>
      </w:r>
      <w:r w:rsidRPr="005D5DB2">
        <w:t>Niepołomice</w:t>
      </w:r>
    </w:p>
    <w:p w14:paraId="56F6D854" w14:textId="22A88484" w:rsidR="00843A88" w:rsidRPr="005D5DB2" w:rsidRDefault="005D5DB2" w:rsidP="00FD4AEC">
      <w:pPr>
        <w:spacing w:after="480"/>
        <w:jc w:val="both"/>
        <w:rPr>
          <w:bCs/>
        </w:rPr>
      </w:pPr>
      <w:r>
        <w:rPr>
          <w:bCs/>
        </w:rPr>
        <w:t xml:space="preserve">Pismo: </w:t>
      </w:r>
      <w:r w:rsidRPr="005D5DB2">
        <w:rPr>
          <w:bCs/>
        </w:rPr>
        <w:t>ZP.271.9.2025</w:t>
      </w:r>
      <w:r>
        <w:rPr>
          <w:bCs/>
        </w:rPr>
        <w:t>.</w:t>
      </w:r>
      <w:r w:rsidR="00DE74FE">
        <w:rPr>
          <w:bCs/>
        </w:rPr>
        <w:t>3</w:t>
      </w:r>
    </w:p>
    <w:p w14:paraId="56D5F611" w14:textId="77777777" w:rsidR="00843A88" w:rsidRPr="005D5DB2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5D5DB2">
        <w:rPr>
          <w:b/>
        </w:rPr>
        <w:t>WYKONAWCY</w:t>
      </w:r>
    </w:p>
    <w:p w14:paraId="694DC510" w14:textId="77777777" w:rsidR="00843A88" w:rsidRPr="005D5DB2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5D5DB2">
        <w:t>ubiegający się o zamówienie</w:t>
      </w:r>
    </w:p>
    <w:p w14:paraId="678DDD50" w14:textId="77777777" w:rsidR="004E4B64" w:rsidRPr="005D5DB2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5D5DB2">
        <w:rPr>
          <w:rFonts w:eastAsia="Calibri"/>
          <w:lang w:eastAsia="en-US"/>
        </w:rPr>
        <w:t xml:space="preserve">Dotyczy: </w:t>
      </w:r>
      <w:r w:rsidRPr="005D5DB2">
        <w:t>postępowania o udzielenie zamówienia publicznego</w:t>
      </w:r>
      <w:r w:rsidRPr="005D5DB2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5D5DB2" w14:paraId="21FAB922" w14:textId="77777777" w:rsidTr="00FD4AEC">
        <w:tc>
          <w:tcPr>
            <w:tcW w:w="2269" w:type="dxa"/>
            <w:shd w:val="clear" w:color="auto" w:fill="auto"/>
          </w:tcPr>
          <w:p w14:paraId="4870327C" w14:textId="77777777" w:rsidR="004E4B64" w:rsidRPr="005D5DB2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5D5DB2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34D9285" w14:textId="77777777" w:rsidR="004E4B64" w:rsidRPr="005D5DB2" w:rsidRDefault="00FC2B42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5D5DB2">
              <w:rPr>
                <w:bCs/>
              </w:rPr>
              <w:t xml:space="preserve">Pełnienie funkcji inspektora nadzoru inwestorskiego dla inwestycji "Rozbudowa budynku </w:t>
            </w:r>
            <w:proofErr w:type="spellStart"/>
            <w:r w:rsidRPr="005D5DB2">
              <w:rPr>
                <w:bCs/>
              </w:rPr>
              <w:t>CKZiU</w:t>
            </w:r>
            <w:proofErr w:type="spellEnd"/>
            <w:r w:rsidRPr="005D5DB2">
              <w:rPr>
                <w:bCs/>
              </w:rPr>
              <w:t xml:space="preserve"> oraz placu manewrowego do nauki jazdy"</w:t>
            </w:r>
            <w:r w:rsidR="004E4B64" w:rsidRPr="005D5DB2">
              <w:rPr>
                <w:bCs/>
              </w:rPr>
              <w:t>.</w:t>
            </w:r>
          </w:p>
        </w:tc>
      </w:tr>
      <w:tr w:rsidR="00FC2B42" w:rsidRPr="005D5DB2" w14:paraId="3DA9F2A8" w14:textId="77777777" w:rsidTr="004E0B3D">
        <w:tc>
          <w:tcPr>
            <w:tcW w:w="2269" w:type="dxa"/>
            <w:shd w:val="clear" w:color="auto" w:fill="auto"/>
          </w:tcPr>
          <w:p w14:paraId="2A9D0566" w14:textId="77777777" w:rsidR="00FC2B42" w:rsidRPr="005D5DB2" w:rsidRDefault="00FC2B42" w:rsidP="004E0B3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5D5DB2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4E4EECC" w14:textId="77777777" w:rsidR="00FC2B42" w:rsidRPr="005D5DB2" w:rsidRDefault="00FC2B42" w:rsidP="004E0B3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5D5DB2">
              <w:rPr>
                <w:bCs/>
              </w:rPr>
              <w:t>ZP.271.9.2025</w:t>
            </w:r>
          </w:p>
        </w:tc>
      </w:tr>
    </w:tbl>
    <w:p w14:paraId="3BCEFC1C" w14:textId="77777777" w:rsidR="004E4B64" w:rsidRPr="005D5DB2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5D5DB2" w14:paraId="41C75A90" w14:textId="77777777" w:rsidTr="00C46732">
        <w:tc>
          <w:tcPr>
            <w:tcW w:w="9330" w:type="dxa"/>
            <w:shd w:val="clear" w:color="auto" w:fill="F2F2F2"/>
            <w:hideMark/>
          </w:tcPr>
          <w:p w14:paraId="0EAA994A" w14:textId="77777777" w:rsidR="00843A88" w:rsidRPr="005D5DB2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5D5DB2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17EA2660" w14:textId="77777777" w:rsidR="0012774F" w:rsidRPr="005D5DB2" w:rsidRDefault="00520165" w:rsidP="004E4B64">
      <w:pPr>
        <w:spacing w:before="600" w:after="240" w:line="360" w:lineRule="auto"/>
        <w:jc w:val="both"/>
      </w:pPr>
      <w:r w:rsidRPr="005D5DB2">
        <w:t xml:space="preserve">Zamawiający, </w:t>
      </w:r>
      <w:r w:rsidR="00FC2B42" w:rsidRPr="005D5DB2">
        <w:rPr>
          <w:b/>
        </w:rPr>
        <w:t>GMINA NIEPOŁOMICE</w:t>
      </w:r>
      <w:r w:rsidRPr="005D5DB2">
        <w:t xml:space="preserve">, działając na podstawie art. </w:t>
      </w:r>
      <w:r w:rsidR="00E74BC3" w:rsidRPr="005D5DB2">
        <w:t>284</w:t>
      </w:r>
      <w:r w:rsidRPr="005D5DB2">
        <w:t xml:space="preserve"> ust. </w:t>
      </w:r>
      <w:r w:rsidR="0029606A" w:rsidRPr="005D5DB2">
        <w:t>6</w:t>
      </w:r>
      <w:r w:rsidRPr="005D5DB2">
        <w:t xml:space="preserve"> ustawy z dnia </w:t>
      </w:r>
      <w:r w:rsidR="0029606A" w:rsidRPr="005D5DB2">
        <w:t>11</w:t>
      </w:r>
      <w:r w:rsidRPr="005D5DB2">
        <w:t xml:space="preserve"> </w:t>
      </w:r>
      <w:r w:rsidR="0029606A" w:rsidRPr="005D5DB2">
        <w:t xml:space="preserve">września </w:t>
      </w:r>
      <w:r w:rsidRPr="005D5DB2">
        <w:t>20</w:t>
      </w:r>
      <w:r w:rsidR="0029606A" w:rsidRPr="005D5DB2">
        <w:t>19</w:t>
      </w:r>
      <w:r w:rsidRPr="005D5DB2">
        <w:t xml:space="preserve"> r</w:t>
      </w:r>
      <w:r w:rsidR="0029606A" w:rsidRPr="005D5DB2">
        <w:t>.</w:t>
      </w:r>
      <w:r w:rsidRPr="005D5DB2">
        <w:t xml:space="preserve"> Prawo </w:t>
      </w:r>
      <w:r w:rsidR="0029606A" w:rsidRPr="005D5DB2">
        <w:t>z</w:t>
      </w:r>
      <w:r w:rsidRPr="005D5DB2">
        <w:t xml:space="preserve">amówień </w:t>
      </w:r>
      <w:r w:rsidR="0029606A" w:rsidRPr="005D5DB2">
        <w:t>p</w:t>
      </w:r>
      <w:r w:rsidRPr="005D5DB2">
        <w:t xml:space="preserve">ublicznych </w:t>
      </w:r>
      <w:r w:rsidR="00FC2B42" w:rsidRPr="005D5DB2">
        <w:t>(</w:t>
      </w:r>
      <w:proofErr w:type="spellStart"/>
      <w:r w:rsidR="00FC2B42" w:rsidRPr="005D5DB2">
        <w:t>t.j</w:t>
      </w:r>
      <w:proofErr w:type="spellEnd"/>
      <w:r w:rsidR="00FC2B42" w:rsidRPr="005D5DB2">
        <w:t>. Dz. U. z 2024 poz. 1320)</w:t>
      </w:r>
      <w:r w:rsidR="00BE7BFD" w:rsidRPr="005D5DB2">
        <w:t xml:space="preserve">, </w:t>
      </w:r>
      <w:r w:rsidR="00E74BC3" w:rsidRPr="005D5DB2">
        <w:t>udostępnia</w:t>
      </w:r>
      <w:r w:rsidR="00BE7BFD" w:rsidRPr="005D5DB2">
        <w:t xml:space="preserve"> poniżej treść zapytań do S</w:t>
      </w:r>
      <w:r w:rsidR="0012774F" w:rsidRPr="005D5DB2">
        <w:t>pecyfikacji Warunków Zamówienia (</w:t>
      </w:r>
      <w:r w:rsidR="0012774F" w:rsidRPr="005D5DB2">
        <w:rPr>
          <w:lang w:eastAsia="ar-SA"/>
        </w:rPr>
        <w:t>zwanej dalej</w:t>
      </w:r>
      <w:r w:rsidR="0012774F" w:rsidRPr="005D5DB2">
        <w:rPr>
          <w:b/>
          <w:lang w:eastAsia="ar-SA"/>
        </w:rPr>
        <w:t xml:space="preserve"> </w:t>
      </w:r>
      <w:r w:rsidR="0012774F" w:rsidRPr="005D5DB2">
        <w:rPr>
          <w:bCs/>
          <w:lang w:eastAsia="ar-SA"/>
        </w:rPr>
        <w:t>”SWZ”)</w:t>
      </w:r>
      <w:r w:rsidR="00E74BC3" w:rsidRPr="005D5DB2">
        <w:rPr>
          <w:bCs/>
          <w:lang w:eastAsia="ar-SA"/>
        </w:rPr>
        <w:t xml:space="preserve"> </w:t>
      </w:r>
      <w:r w:rsidR="00E74BC3" w:rsidRPr="005D5DB2">
        <w:t>wraz z wyjaśnieniami</w:t>
      </w:r>
      <w:r w:rsidR="0012774F" w:rsidRPr="005D5DB2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C2B42" w:rsidRPr="005D5DB2" w14:paraId="1B41B45B" w14:textId="77777777" w:rsidTr="004E0B3D">
        <w:tc>
          <w:tcPr>
            <w:tcW w:w="9356" w:type="dxa"/>
            <w:shd w:val="clear" w:color="auto" w:fill="auto"/>
          </w:tcPr>
          <w:p w14:paraId="0CCEDF1C" w14:textId="4F1413D9" w:rsidR="00FC2B42" w:rsidRPr="005D5DB2" w:rsidRDefault="00FC2B42" w:rsidP="004E0B3D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5D5DB2">
              <w:rPr>
                <w:b/>
                <w:bCs/>
              </w:rPr>
              <w:t>Pytani</w:t>
            </w:r>
            <w:r w:rsidR="005D5DB2">
              <w:rPr>
                <w:b/>
                <w:bCs/>
              </w:rPr>
              <w:t>a</w:t>
            </w:r>
          </w:p>
          <w:p w14:paraId="7751EB6B" w14:textId="77777777" w:rsidR="00FC2B42" w:rsidRPr="005D5DB2" w:rsidRDefault="00FC2B42" w:rsidP="004E0B3D">
            <w:pPr>
              <w:spacing w:after="120" w:line="360" w:lineRule="auto"/>
              <w:ind w:left="30" w:right="-72"/>
              <w:jc w:val="both"/>
            </w:pPr>
            <w:r w:rsidRPr="005D5DB2">
              <w:t xml:space="preserve">Szanowni Państwo, </w:t>
            </w:r>
          </w:p>
          <w:p w14:paraId="1CC15532" w14:textId="77777777" w:rsidR="00FC2B42" w:rsidRPr="005D5DB2" w:rsidRDefault="00FC2B42" w:rsidP="004E0B3D">
            <w:pPr>
              <w:spacing w:after="120" w:line="360" w:lineRule="auto"/>
              <w:ind w:left="30" w:right="-72"/>
              <w:jc w:val="both"/>
            </w:pPr>
            <w:r w:rsidRPr="005D5DB2">
              <w:t xml:space="preserve">w związku z ogłoszeniem przetargu pn. Pełnienie funkcji inspektora nadzoru inwestorskiego dla inwestycji "Rozbudowa budynku </w:t>
            </w:r>
            <w:proofErr w:type="spellStart"/>
            <w:r w:rsidRPr="005D5DB2">
              <w:t>CKZiU</w:t>
            </w:r>
            <w:proofErr w:type="spellEnd"/>
            <w:r w:rsidRPr="005D5DB2">
              <w:t xml:space="preserve"> oraz placu manewrowego do nauki jazdy" zwracamy się z prośbą o wyjaśnienie zapisów SWZ.</w:t>
            </w:r>
          </w:p>
          <w:p w14:paraId="3FEE133D" w14:textId="77777777" w:rsidR="00FC2B42" w:rsidRPr="005D5DB2" w:rsidRDefault="00FC2B42" w:rsidP="004E0B3D">
            <w:pPr>
              <w:spacing w:after="120" w:line="360" w:lineRule="auto"/>
              <w:ind w:left="30" w:right="-72"/>
              <w:jc w:val="both"/>
            </w:pPr>
            <w:r w:rsidRPr="005D5DB2">
              <w:t xml:space="preserve">1. W punkcie 4 Opis przedmiotu zamówienia </w:t>
            </w:r>
            <w:proofErr w:type="spellStart"/>
            <w:r w:rsidRPr="005D5DB2">
              <w:t>ppkt</w:t>
            </w:r>
            <w:proofErr w:type="spellEnd"/>
            <w:r w:rsidRPr="005D5DB2">
              <w:t xml:space="preserve"> 4.1 dotyczącym wymagań jakie powinni spełniać Wykonawcy ubiegający się o zadanie piszą Państwo, że warunkiem udziału w postępowaniu jest wykazanie dysponowaniem osoby legitymującej się uprawnieniami budowlanymi w specjalności inżynieryjnej hydrotechnicznej. Prosimy o wyjaśnienie dlaczego stawiają Państwo takie wymagania w stosunku do Wykonawcy? Dodajemy, że uprawnienia te uprawniają posiadacza (inspektora nadzoru) do projektowania obiektu budowlanego lub kierowania robotami budowlanymi w zakresie morskich budowli hydrotechnicznych oraz budowli hydrotechnicznych tymczasowych i stałych, w rozumieniu przepisów w sprawie warunków technicznych, jakim powinny odpowiadać budowle hydrotechniczne i ich usytuowanie, oraz przepisów w sprawie warunków technicznych, jakim powinny odpowiadać morskie budowle hydrotechniczne i ich usytuowanie. Po przeanalizowaniu PFU uważamy, że inspektor z takimi uprawnieniami nie jest konieczny do prawidłowego nadzoru nad przedmiotowym zadaniem.</w:t>
            </w:r>
          </w:p>
          <w:p w14:paraId="2B64EE38" w14:textId="77777777" w:rsidR="00FC2B42" w:rsidRPr="005D5DB2" w:rsidRDefault="00FC2B42" w:rsidP="004E0B3D">
            <w:pPr>
              <w:spacing w:after="120" w:line="360" w:lineRule="auto"/>
              <w:ind w:left="30" w:right="-72"/>
              <w:jc w:val="both"/>
            </w:pPr>
            <w:r w:rsidRPr="005D5DB2">
              <w:lastRenderedPageBreak/>
              <w:t>2. W projekcie umowy zapisano w par. 1 pkt 3 ppk16) "dojazd i pobyt na placu budowy w ilości niezbędnej do prawidłowego sprawowania nadzoru, począwszy od dnia rozpoczęcia realizacji usługi - wymagana jest obecność minimum trzy razy w tygodniu oraz na każde wezwanie zamawiającego w sprawach wymagających niezwłocznego zajęcia stanowiska przez nadzór inwestorski. Obecność inspektora dokumentowana będzie wpisami do dziennika budowy". Bardzo prosimy o wyjaśnienie, czy obecność każdego z inspektorów minimum trzy razy w tygodniu dotyczy wszystkich inspektorów nadzoru nawet w przypadku, gdy zakres ich prac nie jest wykonywany? Dodajemy, że taki wymóg znacząco wpłynie na cenę oferty, a nie będzie miał wpływu na jakość wykonania usługi.</w:t>
            </w:r>
          </w:p>
          <w:p w14:paraId="199F9C73" w14:textId="7572F052" w:rsidR="00FC2B42" w:rsidRPr="005D5DB2" w:rsidRDefault="00FC2B42" w:rsidP="005D5DB2">
            <w:pPr>
              <w:spacing w:after="40" w:line="276" w:lineRule="auto"/>
              <w:ind w:right="-72"/>
              <w:rPr>
                <w:b/>
                <w:bCs/>
              </w:rPr>
            </w:pPr>
            <w:r w:rsidRPr="005D5DB2">
              <w:rPr>
                <w:b/>
                <w:bCs/>
              </w:rPr>
              <w:t>Stanowisko (wyjaśnienie) Zamawiającego:</w:t>
            </w:r>
          </w:p>
        </w:tc>
      </w:tr>
    </w:tbl>
    <w:p w14:paraId="42B0D2F6" w14:textId="77777777" w:rsidR="00BE7BFD" w:rsidRDefault="00BE7BFD" w:rsidP="00520165">
      <w:pPr>
        <w:jc w:val="both"/>
      </w:pPr>
    </w:p>
    <w:p w14:paraId="4ADB9A9D" w14:textId="384287F2" w:rsidR="005D5DB2" w:rsidRDefault="00BF345A" w:rsidP="00520165">
      <w:pPr>
        <w:jc w:val="both"/>
      </w:pPr>
      <w:r>
        <w:t>Ad.1</w:t>
      </w:r>
    </w:p>
    <w:p w14:paraId="604CCD5C" w14:textId="6CA0DA27" w:rsidR="00CE4CE8" w:rsidRPr="00CE4CE8" w:rsidRDefault="00BF345A" w:rsidP="00CE4CE8">
      <w:pPr>
        <w:spacing w:line="360" w:lineRule="auto"/>
        <w:jc w:val="both"/>
        <w:rPr>
          <w:bCs/>
        </w:rPr>
      </w:pPr>
      <w:r>
        <w:t>Zamawiający zmieni</w:t>
      </w:r>
      <w:r w:rsidR="00DE74FE">
        <w:t>ł</w:t>
      </w:r>
      <w:r>
        <w:t xml:space="preserve"> wymagania i wykreśl</w:t>
      </w:r>
      <w:r w:rsidR="00DE74FE">
        <w:t>ił</w:t>
      </w:r>
      <w:r>
        <w:t xml:space="preserve"> z warunków udziału w postepowaniu konieczność dysponowania przez Wykonawcę osobą legitymującą się uprawnieniami w specjalności inżynieryjnej hydrotechnicznej.</w:t>
      </w:r>
      <w:r w:rsidR="00050CEB">
        <w:t xml:space="preserve"> </w:t>
      </w:r>
      <w:r w:rsidR="00CE4CE8">
        <w:rPr>
          <w:bCs/>
        </w:rPr>
        <w:t>N</w:t>
      </w:r>
      <w:r w:rsidR="00CE4CE8" w:rsidRPr="00CE4CE8">
        <w:rPr>
          <w:bCs/>
        </w:rPr>
        <w:t>a stronie prowadzonego postępowania zamieszczono:</w:t>
      </w:r>
    </w:p>
    <w:p w14:paraId="7D6F19EF" w14:textId="77777777" w:rsidR="00CE4CE8" w:rsidRPr="00CE4CE8" w:rsidRDefault="00CE4CE8" w:rsidP="00CE4CE8">
      <w:pPr>
        <w:numPr>
          <w:ilvl w:val="0"/>
          <w:numId w:val="8"/>
        </w:numPr>
        <w:spacing w:line="360" w:lineRule="auto"/>
        <w:jc w:val="both"/>
        <w:rPr>
          <w:bCs/>
        </w:rPr>
      </w:pPr>
      <w:r w:rsidRPr="00CE4CE8">
        <w:rPr>
          <w:bCs/>
        </w:rPr>
        <w:t>Obowiązujące oświadczenie o niepodleganiu wykluczeniu oraz spełnianiu warunków udziału</w:t>
      </w:r>
    </w:p>
    <w:p w14:paraId="2A42EC06" w14:textId="77777777" w:rsidR="00CE4CE8" w:rsidRDefault="00CE4CE8" w:rsidP="00CE4CE8">
      <w:pPr>
        <w:numPr>
          <w:ilvl w:val="0"/>
          <w:numId w:val="8"/>
        </w:numPr>
        <w:spacing w:line="360" w:lineRule="auto"/>
        <w:jc w:val="both"/>
        <w:rPr>
          <w:bCs/>
        </w:rPr>
      </w:pPr>
      <w:r w:rsidRPr="00CE4CE8">
        <w:rPr>
          <w:bCs/>
        </w:rPr>
        <w:t>Obowiązujące oświadczenie podmiotu udostępniającego zasoby</w:t>
      </w:r>
    </w:p>
    <w:p w14:paraId="4ED01756" w14:textId="646561F1" w:rsidR="00BF345A" w:rsidRPr="00CE4CE8" w:rsidRDefault="00CE4CE8" w:rsidP="00CE4CE8">
      <w:pPr>
        <w:numPr>
          <w:ilvl w:val="0"/>
          <w:numId w:val="8"/>
        </w:numPr>
        <w:spacing w:line="360" w:lineRule="auto"/>
        <w:jc w:val="both"/>
        <w:rPr>
          <w:bCs/>
        </w:rPr>
      </w:pPr>
      <w:r w:rsidRPr="00CE4CE8">
        <w:rPr>
          <w:bCs/>
        </w:rPr>
        <w:t>Obowiązujący wykaz osób</w:t>
      </w:r>
    </w:p>
    <w:p w14:paraId="743028A1" w14:textId="77777777" w:rsidR="00BF345A" w:rsidRDefault="00BF345A" w:rsidP="00520165">
      <w:pPr>
        <w:jc w:val="both"/>
      </w:pPr>
    </w:p>
    <w:p w14:paraId="3DC7EA6A" w14:textId="77777777" w:rsidR="00BF345A" w:rsidRDefault="00BF345A" w:rsidP="00520165">
      <w:pPr>
        <w:jc w:val="both"/>
      </w:pPr>
      <w:r>
        <w:t>Ad 2</w:t>
      </w:r>
    </w:p>
    <w:p w14:paraId="469E43A9" w14:textId="29ED41BD" w:rsidR="00BF345A" w:rsidRDefault="00BF345A" w:rsidP="00050CEB">
      <w:pPr>
        <w:spacing w:line="360" w:lineRule="auto"/>
        <w:jc w:val="both"/>
      </w:pPr>
      <w:r>
        <w:t xml:space="preserve">Zamawiający informuje, że obecność trzy razy w tygodniu nie dotyczy każdego z inspektorów. Wymóg dotyczy </w:t>
      </w:r>
      <w:r w:rsidR="00A96008">
        <w:t>I</w:t>
      </w:r>
      <w:r>
        <w:t xml:space="preserve">nspektora </w:t>
      </w:r>
      <w:r w:rsidR="00A96008">
        <w:t>N</w:t>
      </w:r>
      <w:r>
        <w:t xml:space="preserve">adzoru – </w:t>
      </w:r>
      <w:r w:rsidR="00A96008">
        <w:t>K</w:t>
      </w:r>
      <w:r>
        <w:t xml:space="preserve">oordynatora, a </w:t>
      </w:r>
      <w:r w:rsidR="00050CEB">
        <w:t xml:space="preserve">obecność </w:t>
      </w:r>
      <w:r>
        <w:t>pozost</w:t>
      </w:r>
      <w:r w:rsidR="00050CEB">
        <w:t>ałych</w:t>
      </w:r>
      <w:r>
        <w:t xml:space="preserve"> inspektor</w:t>
      </w:r>
      <w:r w:rsidR="00050CEB">
        <w:t>ów uzależniona będzie od potrzeb w czasie realizacji danego zakresu prac.</w:t>
      </w:r>
      <w:r>
        <w:t xml:space="preserve"> </w:t>
      </w:r>
    </w:p>
    <w:p w14:paraId="2D94AC96" w14:textId="77777777" w:rsidR="005D5DB2" w:rsidRDefault="005D5DB2" w:rsidP="00520165">
      <w:pPr>
        <w:jc w:val="both"/>
      </w:pPr>
    </w:p>
    <w:p w14:paraId="57911BF0" w14:textId="77777777" w:rsidR="00452BF5" w:rsidRPr="005D5DB2" w:rsidRDefault="00452BF5" w:rsidP="00520165">
      <w:pPr>
        <w:jc w:val="both"/>
      </w:pPr>
    </w:p>
    <w:sectPr w:rsidR="00452BF5" w:rsidRPr="005D5DB2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B868FB" w14:textId="77777777" w:rsidR="00483A44" w:rsidRDefault="00483A44">
      <w:r>
        <w:separator/>
      </w:r>
    </w:p>
  </w:endnote>
  <w:endnote w:type="continuationSeparator" w:id="0">
    <w:p w14:paraId="3E28121D" w14:textId="77777777" w:rsidR="00483A44" w:rsidRDefault="00483A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D1F9A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64398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BE83CF" w14:textId="766F59A8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5D8F4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F4EDFF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FF34857" w14:textId="77777777" w:rsidR="006D4AB3" w:rsidRDefault="006D4AB3">
    <w:pPr>
      <w:pStyle w:val="Stopka"/>
      <w:tabs>
        <w:tab w:val="clear" w:pos="4536"/>
        <w:tab w:val="left" w:pos="6237"/>
      </w:tabs>
    </w:pPr>
  </w:p>
  <w:p w14:paraId="332B3F9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4F0D13" w14:textId="77777777" w:rsidR="00483A44" w:rsidRDefault="00483A44">
      <w:r>
        <w:separator/>
      </w:r>
    </w:p>
  </w:footnote>
  <w:footnote w:type="continuationSeparator" w:id="0">
    <w:p w14:paraId="761FA3D5" w14:textId="77777777" w:rsidR="00483A44" w:rsidRDefault="00483A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63D697" w14:textId="77777777" w:rsidR="00FC2B42" w:rsidRDefault="00FC2B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70916" w14:textId="77777777" w:rsidR="00FC2B42" w:rsidRDefault="00FC2B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4E199" w14:textId="77777777" w:rsidR="00FC2B42" w:rsidRDefault="00FC2B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BB0B25"/>
    <w:multiLevelType w:val="hybridMultilevel"/>
    <w:tmpl w:val="4FDAF6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86816780">
    <w:abstractNumId w:val="4"/>
  </w:num>
  <w:num w:numId="2" w16cid:durableId="2109351600">
    <w:abstractNumId w:val="7"/>
  </w:num>
  <w:num w:numId="3" w16cid:durableId="1812477682">
    <w:abstractNumId w:val="3"/>
  </w:num>
  <w:num w:numId="4" w16cid:durableId="550652375">
    <w:abstractNumId w:val="6"/>
  </w:num>
  <w:num w:numId="5" w16cid:durableId="1922714479">
    <w:abstractNumId w:val="1"/>
  </w:num>
  <w:num w:numId="6" w16cid:durableId="650450453">
    <w:abstractNumId w:val="2"/>
  </w:num>
  <w:num w:numId="7" w16cid:durableId="1765952997">
    <w:abstractNumId w:val="5"/>
  </w:num>
  <w:num w:numId="8" w16cid:durableId="10555472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3A44"/>
    <w:rsid w:val="000302A2"/>
    <w:rsid w:val="00031374"/>
    <w:rsid w:val="00050CEB"/>
    <w:rsid w:val="000A1097"/>
    <w:rsid w:val="000E2A8F"/>
    <w:rsid w:val="0012774F"/>
    <w:rsid w:val="00144B7A"/>
    <w:rsid w:val="00176B22"/>
    <w:rsid w:val="00180C6E"/>
    <w:rsid w:val="00282353"/>
    <w:rsid w:val="0029606A"/>
    <w:rsid w:val="003A6EAE"/>
    <w:rsid w:val="00452BF5"/>
    <w:rsid w:val="004665F0"/>
    <w:rsid w:val="00483A44"/>
    <w:rsid w:val="004848F3"/>
    <w:rsid w:val="004A75F2"/>
    <w:rsid w:val="004E4B64"/>
    <w:rsid w:val="005144A9"/>
    <w:rsid w:val="00520165"/>
    <w:rsid w:val="00540B28"/>
    <w:rsid w:val="005B1B08"/>
    <w:rsid w:val="005C3C26"/>
    <w:rsid w:val="005D5DB2"/>
    <w:rsid w:val="005F3C45"/>
    <w:rsid w:val="00632C3C"/>
    <w:rsid w:val="00662BDB"/>
    <w:rsid w:val="00670027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8E2AB1"/>
    <w:rsid w:val="00A905AC"/>
    <w:rsid w:val="00A96008"/>
    <w:rsid w:val="00BA6584"/>
    <w:rsid w:val="00BC3968"/>
    <w:rsid w:val="00BE7BFD"/>
    <w:rsid w:val="00BF345A"/>
    <w:rsid w:val="00C159DB"/>
    <w:rsid w:val="00C370F2"/>
    <w:rsid w:val="00C44EEC"/>
    <w:rsid w:val="00C46732"/>
    <w:rsid w:val="00CE4CE8"/>
    <w:rsid w:val="00D22FFA"/>
    <w:rsid w:val="00D8461B"/>
    <w:rsid w:val="00D915F2"/>
    <w:rsid w:val="00DE74FE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A6473"/>
    <w:rsid w:val="00FC2B42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C003CB"/>
  <w15:chartTrackingRefBased/>
  <w15:docId w15:val="{855DF0A4-F3E4-4758-BCDD-BFBC67EA6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7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438</Words>
  <Characters>2986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Raniszewska</dc:creator>
  <cp:keywords/>
  <cp:lastModifiedBy>Agnieszka Raniszewska</cp:lastModifiedBy>
  <cp:revision>2</cp:revision>
  <cp:lastPrinted>2025-05-27T14:25:00Z</cp:lastPrinted>
  <dcterms:created xsi:type="dcterms:W3CDTF">2025-05-28T11:01:00Z</dcterms:created>
  <dcterms:modified xsi:type="dcterms:W3CDTF">2025-05-28T11:01:00Z</dcterms:modified>
</cp:coreProperties>
</file>