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F22CB" w14:textId="77777777" w:rsidR="00084130" w:rsidRPr="00511AE4" w:rsidRDefault="00084130" w:rsidP="0008413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11AE4">
        <w:rPr>
          <w:rFonts w:ascii="Verdana" w:hAnsi="Verdana"/>
          <w:sz w:val="18"/>
          <w:szCs w:val="18"/>
        </w:rPr>
        <w:t>Kraków dnia: 2025-</w:t>
      </w:r>
      <w:r>
        <w:rPr>
          <w:rFonts w:ascii="Verdana" w:hAnsi="Verdana"/>
          <w:sz w:val="18"/>
          <w:szCs w:val="18"/>
        </w:rPr>
        <w:t>06-05</w:t>
      </w:r>
    </w:p>
    <w:p w14:paraId="670675A0" w14:textId="77777777" w:rsidR="00084130" w:rsidRPr="00511AE4" w:rsidRDefault="00084130" w:rsidP="0008413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1AE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DDB5795" w14:textId="77777777" w:rsidR="00084130" w:rsidRPr="00511AE4" w:rsidRDefault="00084130" w:rsidP="0008413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1AE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BBF4E0" w14:textId="77777777" w:rsidR="00084130" w:rsidRPr="00511AE4" w:rsidRDefault="00084130" w:rsidP="00084130">
      <w:pPr>
        <w:spacing w:after="40"/>
        <w:rPr>
          <w:rFonts w:ascii="Verdana" w:hAnsi="Verdana"/>
          <w:b/>
          <w:bCs/>
          <w:sz w:val="18"/>
          <w:szCs w:val="18"/>
        </w:rPr>
      </w:pPr>
      <w:r w:rsidRPr="00511AE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FAE180E" w14:textId="77777777" w:rsidR="00084130" w:rsidRPr="00511AE4" w:rsidRDefault="00084130" w:rsidP="00084130">
      <w:pPr>
        <w:rPr>
          <w:rFonts w:ascii="Verdana" w:hAnsi="Verdana"/>
          <w:sz w:val="18"/>
          <w:szCs w:val="18"/>
        </w:rPr>
      </w:pPr>
      <w:r w:rsidRPr="00511AE4">
        <w:rPr>
          <w:rFonts w:ascii="Verdana" w:hAnsi="Verdana"/>
          <w:sz w:val="18"/>
          <w:szCs w:val="18"/>
        </w:rPr>
        <w:t>Al. Mickiewicza 30</w:t>
      </w:r>
    </w:p>
    <w:p w14:paraId="34DDB365" w14:textId="77777777" w:rsidR="00084130" w:rsidRPr="00511AE4" w:rsidRDefault="00084130" w:rsidP="00084130">
      <w:pPr>
        <w:rPr>
          <w:rFonts w:ascii="Verdana" w:hAnsi="Verdana"/>
          <w:sz w:val="18"/>
          <w:szCs w:val="18"/>
        </w:rPr>
      </w:pPr>
      <w:r w:rsidRPr="00511AE4">
        <w:rPr>
          <w:rFonts w:ascii="Verdana" w:hAnsi="Verdana"/>
          <w:sz w:val="18"/>
          <w:szCs w:val="18"/>
        </w:rPr>
        <w:t>30-059 Kraków</w:t>
      </w:r>
    </w:p>
    <w:p w14:paraId="3837E928" w14:textId="77777777" w:rsidR="00084130" w:rsidRPr="00511AE4" w:rsidRDefault="00084130" w:rsidP="00084130">
      <w:pPr>
        <w:rPr>
          <w:rFonts w:ascii="Verdana" w:hAnsi="Verdana"/>
          <w:sz w:val="18"/>
          <w:szCs w:val="18"/>
        </w:rPr>
      </w:pPr>
    </w:p>
    <w:p w14:paraId="53F8779A" w14:textId="77777777" w:rsidR="00084130" w:rsidRPr="00511AE4" w:rsidRDefault="00084130" w:rsidP="00084130">
      <w:pPr>
        <w:spacing w:line="276" w:lineRule="auto"/>
        <w:rPr>
          <w:rFonts w:ascii="Verdana" w:hAnsi="Verdana"/>
          <w:sz w:val="18"/>
          <w:szCs w:val="18"/>
        </w:rPr>
      </w:pPr>
      <w:r w:rsidRPr="00511AE4">
        <w:rPr>
          <w:rFonts w:ascii="Verdana" w:hAnsi="Verdana"/>
          <w:sz w:val="18"/>
          <w:szCs w:val="18"/>
        </w:rPr>
        <w:t>Pismo:</w:t>
      </w:r>
      <w:r w:rsidRPr="00511AE4">
        <w:rPr>
          <w:rFonts w:ascii="Verdana" w:hAnsi="Verdana"/>
          <w:b/>
          <w:bCs/>
          <w:sz w:val="18"/>
          <w:szCs w:val="18"/>
        </w:rPr>
        <w:t xml:space="preserve"> </w:t>
      </w:r>
      <w:r w:rsidRPr="00511AE4">
        <w:rPr>
          <w:rFonts w:ascii="Verdana" w:hAnsi="Verdana"/>
          <w:bCs/>
          <w:sz w:val="18"/>
          <w:szCs w:val="18"/>
        </w:rPr>
        <w:t>DE-dzp.272-156/25</w:t>
      </w:r>
    </w:p>
    <w:p w14:paraId="7E112123" w14:textId="77777777" w:rsidR="00084130" w:rsidRPr="00511AE4" w:rsidRDefault="00084130" w:rsidP="0008413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18"/>
          <w:szCs w:val="18"/>
        </w:rPr>
      </w:pPr>
      <w:r w:rsidRPr="00511AE4">
        <w:rPr>
          <w:rFonts w:ascii="Verdana" w:hAnsi="Verdana"/>
          <w:b/>
          <w:sz w:val="18"/>
          <w:szCs w:val="18"/>
        </w:rPr>
        <w:t>WYKONAWCY</w:t>
      </w:r>
    </w:p>
    <w:p w14:paraId="723145E1" w14:textId="77777777" w:rsidR="00084130" w:rsidRPr="00511AE4" w:rsidRDefault="00084130" w:rsidP="0008413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8"/>
          <w:szCs w:val="18"/>
        </w:rPr>
      </w:pPr>
      <w:r w:rsidRPr="00511AE4">
        <w:rPr>
          <w:rFonts w:ascii="Verdana" w:hAnsi="Verdana"/>
          <w:sz w:val="18"/>
          <w:szCs w:val="18"/>
        </w:rPr>
        <w:t>ubiegający się o zamówienie</w:t>
      </w:r>
    </w:p>
    <w:p w14:paraId="6752C6D7" w14:textId="7B1A39B8" w:rsidR="00084130" w:rsidRPr="00511AE4" w:rsidRDefault="00084130" w:rsidP="00084130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6DA31AEB" w14:textId="77777777" w:rsidR="00084130" w:rsidRDefault="00084130" w:rsidP="00084130">
      <w:pPr>
        <w:jc w:val="center"/>
        <w:rPr>
          <w:rFonts w:ascii="Verdana" w:hAnsi="Verdana"/>
          <w:b/>
          <w:sz w:val="18"/>
          <w:szCs w:val="18"/>
        </w:rPr>
      </w:pPr>
      <w:r w:rsidRPr="00511AE4">
        <w:rPr>
          <w:rFonts w:ascii="Verdana" w:hAnsi="Verdana"/>
          <w:b/>
          <w:sz w:val="18"/>
          <w:szCs w:val="18"/>
        </w:rPr>
        <w:t>o wyborze najkorzystniejszej oferty</w:t>
      </w:r>
      <w:r>
        <w:rPr>
          <w:rFonts w:ascii="Verdana" w:hAnsi="Verdana"/>
          <w:b/>
          <w:sz w:val="18"/>
          <w:szCs w:val="18"/>
        </w:rPr>
        <w:t xml:space="preserve"> (dotyczy zadania częściowego nr 2)</w:t>
      </w:r>
    </w:p>
    <w:p w14:paraId="254C8A08" w14:textId="77777777" w:rsidR="00084130" w:rsidRPr="00D94BA5" w:rsidRDefault="00084130" w:rsidP="00084130">
      <w:pPr>
        <w:jc w:val="center"/>
        <w:rPr>
          <w:rFonts w:ascii="Verdana" w:hAnsi="Verdana"/>
          <w:b/>
          <w:color w:val="FF0000"/>
          <w:sz w:val="18"/>
          <w:szCs w:val="18"/>
        </w:rPr>
      </w:pPr>
      <w:r w:rsidRPr="00D94BA5">
        <w:rPr>
          <w:rFonts w:ascii="Verdana" w:hAnsi="Verdana"/>
          <w:b/>
          <w:color w:val="FF0000"/>
          <w:sz w:val="18"/>
          <w:szCs w:val="18"/>
        </w:rPr>
        <w:t>po ponownej ocenie ofert</w:t>
      </w:r>
    </w:p>
    <w:p w14:paraId="045814AD" w14:textId="77777777" w:rsidR="00084130" w:rsidRPr="00511AE4" w:rsidRDefault="00084130" w:rsidP="00084130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084130" w:rsidRPr="00511AE4" w14:paraId="501B56C4" w14:textId="77777777" w:rsidTr="00B26692">
        <w:trPr>
          <w:trHeight w:val="638"/>
        </w:trPr>
        <w:tc>
          <w:tcPr>
            <w:tcW w:w="959" w:type="dxa"/>
            <w:shd w:val="clear" w:color="auto" w:fill="auto"/>
          </w:tcPr>
          <w:p w14:paraId="421DD410" w14:textId="77777777" w:rsidR="00084130" w:rsidRPr="00511AE4" w:rsidRDefault="00084130" w:rsidP="000841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5D51E4" w14:textId="77777777" w:rsidR="00084130" w:rsidRPr="00511AE4" w:rsidRDefault="00084130" w:rsidP="000841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11A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1AE4">
              <w:rPr>
                <w:rFonts w:ascii="Verdana" w:hAnsi="Verdana"/>
                <w:sz w:val="18"/>
                <w:szCs w:val="18"/>
              </w:rPr>
              <w:t>pn.</w:t>
            </w:r>
            <w:r w:rsidRPr="00511A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1A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dostawa spektrofotometrów - DE-dzp.272-156/25</w:t>
            </w:r>
            <w:r w:rsidRPr="00511A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11A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11AE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11AE4">
              <w:rPr>
                <w:rFonts w:ascii="Verdana" w:hAnsi="Verdana"/>
                <w:b/>
                <w:sz w:val="18"/>
                <w:szCs w:val="18"/>
              </w:rPr>
              <w:t xml:space="preserve"> DE-dzp.272-156/25</w:t>
            </w:r>
            <w:r w:rsidRPr="00511A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54BA191" w14:textId="77777777" w:rsidR="00084130" w:rsidRDefault="00084130" w:rsidP="00084130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43DC8D39" w14:textId="0546B99E" w:rsidR="00084130" w:rsidRPr="00511AE4" w:rsidRDefault="00084130" w:rsidP="00084130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  <w:r w:rsidRPr="00511AE4"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 xml:space="preserve">i 2 </w:t>
      </w:r>
      <w:r w:rsidRPr="00511AE4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Pr="00511AE4">
        <w:rPr>
          <w:rFonts w:ascii="Verdana" w:hAnsi="Verdana"/>
          <w:sz w:val="18"/>
          <w:szCs w:val="18"/>
        </w:rPr>
        <w:t>t.j</w:t>
      </w:r>
      <w:proofErr w:type="spellEnd"/>
      <w:r w:rsidRPr="00511AE4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511AE4">
        <w:rPr>
          <w:rFonts w:ascii="Verdana" w:hAnsi="Verdana"/>
          <w:sz w:val="18"/>
          <w:szCs w:val="18"/>
        </w:rPr>
        <w:t>Pzp</w:t>
      </w:r>
      <w:proofErr w:type="spellEnd"/>
      <w:r w:rsidRPr="00511AE4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84130" w:rsidRPr="00511AE4" w14:paraId="4B5B8022" w14:textId="77777777" w:rsidTr="00B26692">
        <w:trPr>
          <w:cantSplit/>
        </w:trPr>
        <w:tc>
          <w:tcPr>
            <w:tcW w:w="9498" w:type="dxa"/>
          </w:tcPr>
          <w:p w14:paraId="7F228C62" w14:textId="77777777" w:rsidR="00084130" w:rsidRPr="00511AE4" w:rsidRDefault="00084130" w:rsidP="0008413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11AE4">
              <w:rPr>
                <w:rFonts w:ascii="Verdana" w:hAnsi="Verdana"/>
                <w:b/>
                <w:sz w:val="18"/>
                <w:szCs w:val="18"/>
              </w:rPr>
              <w:t>ABChem</w:t>
            </w:r>
            <w:proofErr w:type="spellEnd"/>
            <w:r w:rsidRPr="00511AE4">
              <w:rPr>
                <w:rFonts w:ascii="Verdana" w:hAnsi="Verdana"/>
                <w:b/>
                <w:sz w:val="18"/>
                <w:szCs w:val="18"/>
              </w:rPr>
              <w:t xml:space="preserve"> Agnieszka </w:t>
            </w:r>
            <w:proofErr w:type="spellStart"/>
            <w:r w:rsidRPr="00511AE4">
              <w:rPr>
                <w:rFonts w:ascii="Verdana" w:hAnsi="Verdana"/>
                <w:b/>
                <w:sz w:val="18"/>
                <w:szCs w:val="18"/>
              </w:rPr>
              <w:t>Busler</w:t>
            </w:r>
            <w:proofErr w:type="spellEnd"/>
          </w:p>
          <w:p w14:paraId="6B709325" w14:textId="77777777" w:rsidR="00084130" w:rsidRPr="00511AE4" w:rsidRDefault="00084130" w:rsidP="000841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11AE4">
              <w:rPr>
                <w:rFonts w:ascii="Verdana" w:hAnsi="Verdana"/>
                <w:bCs/>
                <w:sz w:val="18"/>
                <w:szCs w:val="18"/>
              </w:rPr>
              <w:t xml:space="preserve">Janowicza 19 </w:t>
            </w:r>
          </w:p>
          <w:p w14:paraId="58C9E2E8" w14:textId="77777777" w:rsidR="00084130" w:rsidRPr="00511AE4" w:rsidRDefault="00084130" w:rsidP="0008413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11AE4">
              <w:rPr>
                <w:rFonts w:ascii="Verdana" w:hAnsi="Verdana"/>
                <w:bCs/>
                <w:sz w:val="18"/>
                <w:szCs w:val="18"/>
              </w:rPr>
              <w:t>10-686 Olsztyn</w:t>
            </w:r>
          </w:p>
          <w:p w14:paraId="5412D0D9" w14:textId="77777777" w:rsidR="00084130" w:rsidRPr="00511AE4" w:rsidRDefault="00084130" w:rsidP="0008413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511AE4">
              <w:rPr>
                <w:rFonts w:ascii="Verdana" w:hAnsi="Verdana"/>
                <w:b/>
                <w:sz w:val="18"/>
                <w:szCs w:val="18"/>
              </w:rPr>
              <w:t>16 851.00 zł</w:t>
            </w:r>
            <w:r w:rsidRPr="00511A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0E2E441" w14:textId="77777777" w:rsidR="00084130" w:rsidRPr="00511AE4" w:rsidRDefault="00084130" w:rsidP="00084130">
            <w:pPr>
              <w:pStyle w:val="Nagwek"/>
              <w:tabs>
                <w:tab w:val="clear" w:pos="4536"/>
                <w:tab w:val="clear" w:pos="9072"/>
              </w:tabs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11AE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1AE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104F6F32" w14:textId="77777777" w:rsidR="00084130" w:rsidRPr="00511AE4" w:rsidRDefault="00084130" w:rsidP="00084130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11AE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2693"/>
        <w:gridCol w:w="1560"/>
      </w:tblGrid>
      <w:tr w:rsidR="00084130" w:rsidRPr="00511AE4" w14:paraId="0D18341D" w14:textId="77777777" w:rsidTr="00B26692">
        <w:tc>
          <w:tcPr>
            <w:tcW w:w="2169" w:type="dxa"/>
            <w:shd w:val="clear" w:color="auto" w:fill="F3F3F3"/>
          </w:tcPr>
          <w:p w14:paraId="526998A5" w14:textId="77777777" w:rsidR="00084130" w:rsidRPr="00511AE4" w:rsidRDefault="00084130" w:rsidP="00B266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14:paraId="3811D6B9" w14:textId="77777777" w:rsidR="00084130" w:rsidRPr="00511AE4" w:rsidRDefault="00084130" w:rsidP="00B266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1F673673" w14:textId="77777777" w:rsidR="00084130" w:rsidRPr="00511AE4" w:rsidRDefault="00084130" w:rsidP="00B266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5A098F1" w14:textId="77777777" w:rsidR="00084130" w:rsidRPr="00511AE4" w:rsidRDefault="00084130" w:rsidP="00B2669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084130" w:rsidRPr="00511AE4" w14:paraId="62DA6D5C" w14:textId="77777777" w:rsidTr="00B26692">
        <w:tc>
          <w:tcPr>
            <w:tcW w:w="2169" w:type="dxa"/>
            <w:shd w:val="clear" w:color="auto" w:fill="auto"/>
          </w:tcPr>
          <w:p w14:paraId="7493F8D9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511AE4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14:paraId="6BBEA580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ABChem</w:t>
            </w:r>
            <w:proofErr w:type="spellEnd"/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 xml:space="preserve"> Agnieszka </w:t>
            </w:r>
            <w:proofErr w:type="spellStart"/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Busler</w:t>
            </w:r>
            <w:proofErr w:type="spellEnd"/>
          </w:p>
          <w:p w14:paraId="0BE00555" w14:textId="77777777" w:rsidR="00084130" w:rsidRPr="00511AE4" w:rsidRDefault="00084130" w:rsidP="00B26692">
            <w:pPr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Janowicza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11AE4">
              <w:rPr>
                <w:rFonts w:ascii="Verdana" w:hAnsi="Verdana"/>
                <w:sz w:val="18"/>
                <w:szCs w:val="18"/>
              </w:rPr>
              <w:t>19</w:t>
            </w:r>
          </w:p>
          <w:p w14:paraId="2C393BA9" w14:textId="77777777" w:rsidR="00084130" w:rsidRPr="00511AE4" w:rsidRDefault="00084130" w:rsidP="00B266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10-686 Olsztyn</w:t>
            </w:r>
          </w:p>
        </w:tc>
        <w:tc>
          <w:tcPr>
            <w:tcW w:w="2693" w:type="dxa"/>
            <w:shd w:val="clear" w:color="auto" w:fill="auto"/>
          </w:tcPr>
          <w:p w14:paraId="2AB29B90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1 - Cena </w:t>
            </w:r>
            <w:r>
              <w:rPr>
                <w:rFonts w:ascii="Verdana" w:hAnsi="Verdana"/>
                <w:sz w:val="18"/>
                <w:szCs w:val="18"/>
              </w:rPr>
              <w:t>–</w:t>
            </w:r>
            <w:r w:rsidRPr="00511AE4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60.00</w:t>
            </w:r>
          </w:p>
          <w:p w14:paraId="21069CA3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2 - Gwarancja - 30.00</w:t>
            </w:r>
          </w:p>
          <w:p w14:paraId="15B3CAF8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7E56F3" w14:textId="77777777" w:rsidR="00084130" w:rsidRPr="00511AE4" w:rsidRDefault="00084130" w:rsidP="00B2669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100.00</w:t>
            </w:r>
          </w:p>
        </w:tc>
      </w:tr>
      <w:tr w:rsidR="00084130" w:rsidRPr="00511AE4" w14:paraId="3F076DA3" w14:textId="77777777" w:rsidTr="00B26692">
        <w:tc>
          <w:tcPr>
            <w:tcW w:w="2169" w:type="dxa"/>
            <w:shd w:val="clear" w:color="auto" w:fill="auto"/>
          </w:tcPr>
          <w:p w14:paraId="70A24E64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511AE4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14:paraId="1DA648B8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Th.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Geyer</w:t>
            </w:r>
            <w:proofErr w:type="spellEnd"/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 xml:space="preserve"> Polska Sp. z  o. o.</w:t>
            </w:r>
          </w:p>
          <w:p w14:paraId="0F406E06" w14:textId="77777777" w:rsidR="00084130" w:rsidRPr="00511AE4" w:rsidRDefault="00084130" w:rsidP="00B26692">
            <w:pPr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Czeska 22a</w:t>
            </w:r>
          </w:p>
          <w:p w14:paraId="35C991FB" w14:textId="77777777" w:rsidR="00084130" w:rsidRPr="00511AE4" w:rsidRDefault="00084130" w:rsidP="00B266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03-902 Warszawa</w:t>
            </w:r>
          </w:p>
        </w:tc>
        <w:tc>
          <w:tcPr>
            <w:tcW w:w="2693" w:type="dxa"/>
            <w:shd w:val="clear" w:color="auto" w:fill="auto"/>
          </w:tcPr>
          <w:p w14:paraId="10F20DB2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1 - Cena - </w:t>
            </w:r>
            <w:r>
              <w:rPr>
                <w:rFonts w:ascii="Verdana" w:hAnsi="Verdana" w:cs="Arial"/>
                <w:sz w:val="18"/>
                <w:szCs w:val="18"/>
              </w:rPr>
              <w:t>57,91</w:t>
            </w:r>
          </w:p>
          <w:p w14:paraId="31043264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2 - Gwarancja - 5.00</w:t>
            </w:r>
          </w:p>
          <w:p w14:paraId="090E002C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29434A" w14:textId="77777777" w:rsidR="00084130" w:rsidRPr="00511AE4" w:rsidRDefault="00084130" w:rsidP="00B2669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  </w:t>
            </w:r>
            <w:r>
              <w:rPr>
                <w:rFonts w:ascii="Verdana" w:hAnsi="Verdana" w:cs="Arial"/>
                <w:sz w:val="18"/>
                <w:szCs w:val="18"/>
              </w:rPr>
              <w:t>72.91</w:t>
            </w:r>
          </w:p>
        </w:tc>
      </w:tr>
      <w:tr w:rsidR="00084130" w:rsidRPr="00511AE4" w14:paraId="5E08CF0C" w14:textId="77777777" w:rsidTr="00B26692">
        <w:tc>
          <w:tcPr>
            <w:tcW w:w="2169" w:type="dxa"/>
            <w:shd w:val="clear" w:color="auto" w:fill="auto"/>
          </w:tcPr>
          <w:p w14:paraId="1B05D484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511AE4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14:paraId="49B69EAC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11AE4">
              <w:rPr>
                <w:rFonts w:ascii="Verdana" w:hAnsi="Verdana"/>
                <w:b/>
                <w:bCs/>
                <w:sz w:val="18"/>
                <w:szCs w:val="18"/>
              </w:rPr>
              <w:t>„SHIM-POL A.M.BORZYMOWSKI” E. Borzymowska-Reszka, A. Reszka Spółka Jawna</w:t>
            </w:r>
          </w:p>
          <w:p w14:paraId="7DF21AB3" w14:textId="77777777" w:rsidR="00084130" w:rsidRPr="00511AE4" w:rsidRDefault="00084130" w:rsidP="00B26692">
            <w:pPr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Lubomirskiego 5</w:t>
            </w:r>
          </w:p>
          <w:p w14:paraId="4BF74CA6" w14:textId="77777777" w:rsidR="00084130" w:rsidRPr="00511AE4" w:rsidRDefault="00084130" w:rsidP="00B2669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05-080 Izabelin</w:t>
            </w:r>
          </w:p>
        </w:tc>
        <w:tc>
          <w:tcPr>
            <w:tcW w:w="2693" w:type="dxa"/>
            <w:shd w:val="clear" w:color="auto" w:fill="auto"/>
          </w:tcPr>
          <w:p w14:paraId="69444D73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1 - Cena - </w:t>
            </w:r>
            <w:r>
              <w:rPr>
                <w:rFonts w:ascii="Verdana" w:hAnsi="Verdana" w:cs="Arial"/>
                <w:sz w:val="18"/>
                <w:szCs w:val="18"/>
              </w:rPr>
              <w:t>28,97</w:t>
            </w:r>
          </w:p>
          <w:p w14:paraId="7C5C2A1D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2 - Gwarancja - 15.00</w:t>
            </w:r>
          </w:p>
          <w:p w14:paraId="76C8859B" w14:textId="77777777" w:rsidR="00084130" w:rsidRPr="00511AE4" w:rsidRDefault="00084130" w:rsidP="00B2669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BA7AE1" w14:textId="77777777" w:rsidR="00084130" w:rsidRPr="00511AE4" w:rsidRDefault="00084130" w:rsidP="00B2669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11AE4">
              <w:rPr>
                <w:rFonts w:ascii="Verdana" w:hAnsi="Verdana"/>
                <w:sz w:val="18"/>
                <w:szCs w:val="18"/>
              </w:rPr>
              <w:t xml:space="preserve">  </w:t>
            </w:r>
            <w:r>
              <w:rPr>
                <w:rFonts w:ascii="Verdana" w:hAnsi="Verdana" w:cs="Arial"/>
                <w:sz w:val="18"/>
                <w:szCs w:val="18"/>
              </w:rPr>
              <w:t>53,97</w:t>
            </w:r>
          </w:p>
        </w:tc>
      </w:tr>
    </w:tbl>
    <w:p w14:paraId="1C850EC3" w14:textId="77777777" w:rsidR="00084130" w:rsidRDefault="00084130" w:rsidP="00084130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12FBD9E0" w14:textId="29F0F8C9" w:rsidR="00084130" w:rsidRDefault="00084130" w:rsidP="00084130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511AE4">
        <w:rPr>
          <w:rFonts w:ascii="Verdana" w:hAnsi="Verdana"/>
          <w:color w:val="000000"/>
          <w:sz w:val="18"/>
          <w:szCs w:val="18"/>
        </w:rPr>
        <w:t xml:space="preserve">Informacja o wykonawcach, których oferty zostały odrzucone: </w:t>
      </w:r>
    </w:p>
    <w:p w14:paraId="62E22A09" w14:textId="77777777" w:rsidR="00084130" w:rsidRDefault="00084130" w:rsidP="00084130">
      <w:pPr>
        <w:ind w:right="11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Przedsiębiorstwo Techniczno-Handlowe </w:t>
      </w:r>
      <w:proofErr w:type="spellStart"/>
      <w:r>
        <w:rPr>
          <w:rFonts w:ascii="Verdana" w:hAnsi="Verdana" w:cs="Arial"/>
          <w:sz w:val="18"/>
          <w:szCs w:val="18"/>
        </w:rPr>
        <w:t>Chemland</w:t>
      </w:r>
      <w:proofErr w:type="spellEnd"/>
      <w:r>
        <w:rPr>
          <w:rFonts w:ascii="Verdana" w:hAnsi="Verdana" w:cs="Arial"/>
          <w:sz w:val="18"/>
          <w:szCs w:val="18"/>
        </w:rPr>
        <w:t xml:space="preserve"> </w:t>
      </w:r>
    </w:p>
    <w:p w14:paraId="197375EF" w14:textId="77777777" w:rsidR="00084130" w:rsidRDefault="00084130" w:rsidP="00084130">
      <w:pPr>
        <w:ind w:right="11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Art. 226 ust 1 pkt 5 Zamawiający odrzuca ofertę, jeżeli jej treść jest niezgodna z warunkami zamówienia. </w:t>
      </w:r>
      <w:r w:rsidRPr="00F32BF3">
        <w:rPr>
          <w:rFonts w:ascii="Verdana" w:hAnsi="Verdana" w:cs="Arial"/>
          <w:sz w:val="18"/>
          <w:szCs w:val="18"/>
        </w:rPr>
        <w:t xml:space="preserve">Zamawiający wymagał dostarczenia dodatkowo w zestawie ze spektrofotometrem: kuwety kwarcowe 10 mm - 10 szt. oraz kuwety szklane 10 mm - 10 szt. Firma </w:t>
      </w:r>
      <w:proofErr w:type="spellStart"/>
      <w:r w:rsidRPr="00F32BF3">
        <w:rPr>
          <w:rFonts w:ascii="Verdana" w:hAnsi="Verdana" w:cs="Arial"/>
          <w:sz w:val="18"/>
          <w:szCs w:val="18"/>
        </w:rPr>
        <w:t>Chemland</w:t>
      </w:r>
      <w:proofErr w:type="spellEnd"/>
      <w:r w:rsidRPr="00F32BF3">
        <w:rPr>
          <w:rFonts w:ascii="Verdana" w:hAnsi="Verdana" w:cs="Arial"/>
          <w:sz w:val="18"/>
          <w:szCs w:val="18"/>
        </w:rPr>
        <w:t xml:space="preserve"> w dołączonej specyfikacji technicznej zadeklarowała dodatkowo w zestawie: kuwety kwarcowe 10 mm - 2 szt. oraz kuwety szklane 10 mm - 4 szt., co jest niezgodne z wymaganiami w SWZ</w:t>
      </w:r>
      <w:r>
        <w:rPr>
          <w:rFonts w:ascii="Verdana" w:hAnsi="Verdana" w:cs="Arial"/>
          <w:sz w:val="18"/>
          <w:szCs w:val="18"/>
        </w:rPr>
        <w:t>.</w:t>
      </w:r>
    </w:p>
    <w:p w14:paraId="30DC20B2" w14:textId="77777777" w:rsidR="00084130" w:rsidRDefault="00084130" w:rsidP="00B048DA">
      <w:pPr>
        <w:spacing w:after="600"/>
        <w:jc w:val="right"/>
        <w:rPr>
          <w:rFonts w:ascii="Verdana" w:hAnsi="Verdana" w:cs="Arial"/>
          <w:sz w:val="18"/>
          <w:szCs w:val="18"/>
        </w:rPr>
      </w:pPr>
    </w:p>
    <w:p w14:paraId="125A0824" w14:textId="77777777" w:rsidR="00084130" w:rsidRDefault="00084130" w:rsidP="00B048DA">
      <w:pPr>
        <w:spacing w:after="600"/>
        <w:jc w:val="right"/>
        <w:rPr>
          <w:rFonts w:ascii="Verdana" w:hAnsi="Verdana" w:cs="Arial"/>
          <w:sz w:val="18"/>
          <w:szCs w:val="18"/>
        </w:rPr>
      </w:pPr>
    </w:p>
    <w:p w14:paraId="77FFC336" w14:textId="77777777" w:rsidR="00084130" w:rsidRDefault="00084130" w:rsidP="00B048DA">
      <w:pPr>
        <w:spacing w:after="600"/>
        <w:jc w:val="right"/>
        <w:rPr>
          <w:rFonts w:ascii="Verdana" w:hAnsi="Verdana" w:cs="Arial"/>
          <w:sz w:val="18"/>
          <w:szCs w:val="18"/>
        </w:rPr>
      </w:pPr>
    </w:p>
    <w:p w14:paraId="2531CC40" w14:textId="22F6FAC9" w:rsidR="00B048DA" w:rsidRPr="0094084C" w:rsidRDefault="005E2AD5" w:rsidP="00B048DA">
      <w:pPr>
        <w:spacing w:after="600"/>
        <w:jc w:val="right"/>
        <w:rPr>
          <w:rFonts w:ascii="Verdana" w:hAnsi="Verdana" w:cs="Arial"/>
          <w:sz w:val="18"/>
          <w:szCs w:val="18"/>
        </w:rPr>
      </w:pPr>
      <w:r w:rsidRPr="0094084C">
        <w:rPr>
          <w:rFonts w:ascii="Verdana" w:hAnsi="Verdana" w:cs="Arial"/>
          <w:sz w:val="18"/>
          <w:szCs w:val="18"/>
        </w:rPr>
        <w:t>Kraków</w:t>
      </w:r>
      <w:r w:rsidR="00B048DA" w:rsidRPr="0094084C">
        <w:rPr>
          <w:rFonts w:ascii="Verdana" w:hAnsi="Verdana" w:cs="Arial"/>
          <w:sz w:val="18"/>
          <w:szCs w:val="18"/>
        </w:rPr>
        <w:t xml:space="preserve"> dnia: </w:t>
      </w:r>
      <w:r w:rsidRPr="0094084C">
        <w:rPr>
          <w:rFonts w:ascii="Verdana" w:hAnsi="Verdana" w:cs="Arial"/>
          <w:sz w:val="18"/>
          <w:szCs w:val="18"/>
        </w:rPr>
        <w:t>2025-05-28</w:t>
      </w:r>
    </w:p>
    <w:p w14:paraId="027589F2" w14:textId="77777777" w:rsidR="005E2AD5" w:rsidRPr="0094084C" w:rsidRDefault="005E2AD5" w:rsidP="00B048DA">
      <w:pPr>
        <w:spacing w:line="360" w:lineRule="auto"/>
        <w:ind w:right="3969"/>
        <w:rPr>
          <w:rFonts w:ascii="Verdana" w:hAnsi="Verdana" w:cs="Arial"/>
          <w:b/>
          <w:bCs/>
          <w:sz w:val="18"/>
          <w:szCs w:val="18"/>
        </w:rPr>
      </w:pPr>
      <w:r w:rsidRPr="0094084C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7239C275" w14:textId="77777777" w:rsidR="005E2AD5" w:rsidRPr="0094084C" w:rsidRDefault="005E2AD5" w:rsidP="00B048DA">
      <w:pPr>
        <w:spacing w:line="360" w:lineRule="auto"/>
        <w:ind w:right="3969"/>
        <w:rPr>
          <w:rFonts w:ascii="Verdana" w:hAnsi="Verdana" w:cs="Arial"/>
          <w:b/>
          <w:bCs/>
          <w:sz w:val="18"/>
          <w:szCs w:val="18"/>
        </w:rPr>
      </w:pPr>
      <w:r w:rsidRPr="0094084C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2CE5EF87" w14:textId="77777777" w:rsidR="00B048DA" w:rsidRPr="0094084C" w:rsidRDefault="005E2AD5" w:rsidP="00B048DA">
      <w:pPr>
        <w:spacing w:line="360" w:lineRule="auto"/>
        <w:ind w:right="3969"/>
        <w:rPr>
          <w:rFonts w:ascii="Verdana" w:hAnsi="Verdana" w:cs="Arial"/>
          <w:b/>
          <w:bCs/>
          <w:sz w:val="18"/>
          <w:szCs w:val="18"/>
        </w:rPr>
      </w:pPr>
      <w:r w:rsidRPr="0094084C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0C22E38A" w14:textId="77777777" w:rsidR="00B048DA" w:rsidRPr="0094084C" w:rsidRDefault="005E2AD5" w:rsidP="00B048DA">
      <w:pPr>
        <w:spacing w:line="360" w:lineRule="auto"/>
        <w:ind w:right="3969"/>
        <w:rPr>
          <w:rFonts w:ascii="Verdana" w:hAnsi="Verdana" w:cs="Arial"/>
          <w:sz w:val="18"/>
          <w:szCs w:val="18"/>
        </w:rPr>
      </w:pPr>
      <w:r w:rsidRPr="0094084C">
        <w:rPr>
          <w:rFonts w:ascii="Verdana" w:hAnsi="Verdana" w:cs="Arial"/>
          <w:sz w:val="18"/>
          <w:szCs w:val="18"/>
        </w:rPr>
        <w:t>Al. Mickiewicza</w:t>
      </w:r>
      <w:r w:rsidR="00B048DA" w:rsidRPr="0094084C">
        <w:rPr>
          <w:rFonts w:ascii="Verdana" w:hAnsi="Verdana" w:cs="Arial"/>
          <w:sz w:val="18"/>
          <w:szCs w:val="18"/>
        </w:rPr>
        <w:t xml:space="preserve"> </w:t>
      </w:r>
      <w:r w:rsidRPr="0094084C">
        <w:rPr>
          <w:rFonts w:ascii="Verdana" w:hAnsi="Verdana" w:cs="Arial"/>
          <w:sz w:val="18"/>
          <w:szCs w:val="18"/>
        </w:rPr>
        <w:t>30</w:t>
      </w:r>
    </w:p>
    <w:p w14:paraId="317FE247" w14:textId="77777777" w:rsidR="00B048DA" w:rsidRPr="0094084C" w:rsidRDefault="005E2AD5" w:rsidP="00B048DA">
      <w:pPr>
        <w:ind w:right="3969"/>
        <w:rPr>
          <w:rFonts w:ascii="Verdana" w:hAnsi="Verdana" w:cs="Arial"/>
          <w:sz w:val="18"/>
          <w:szCs w:val="18"/>
        </w:rPr>
      </w:pPr>
      <w:r w:rsidRPr="0094084C">
        <w:rPr>
          <w:rFonts w:ascii="Verdana" w:hAnsi="Verdana" w:cs="Arial"/>
          <w:sz w:val="18"/>
          <w:szCs w:val="18"/>
        </w:rPr>
        <w:t>30-059</w:t>
      </w:r>
      <w:r w:rsidR="00B048DA" w:rsidRPr="0094084C">
        <w:rPr>
          <w:rFonts w:ascii="Verdana" w:hAnsi="Verdana" w:cs="Arial"/>
          <w:sz w:val="18"/>
          <w:szCs w:val="18"/>
        </w:rPr>
        <w:t xml:space="preserve"> </w:t>
      </w:r>
      <w:r w:rsidRPr="0094084C">
        <w:rPr>
          <w:rFonts w:ascii="Verdana" w:hAnsi="Verdana" w:cs="Arial"/>
          <w:sz w:val="18"/>
          <w:szCs w:val="18"/>
        </w:rPr>
        <w:t>Kraków</w:t>
      </w:r>
    </w:p>
    <w:p w14:paraId="30EEC0CE" w14:textId="77777777" w:rsidR="00B048DA" w:rsidRPr="0094084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94084C" w14:paraId="3FCEC368" w14:textId="77777777" w:rsidTr="00B048DA">
        <w:tc>
          <w:tcPr>
            <w:tcW w:w="9498" w:type="dxa"/>
            <w:shd w:val="clear" w:color="auto" w:fill="F2F2F2"/>
            <w:hideMark/>
          </w:tcPr>
          <w:p w14:paraId="526770A8" w14:textId="77777777" w:rsidR="00B048DA" w:rsidRPr="0094084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94084C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INFORMACJA</w:t>
            </w:r>
          </w:p>
          <w:p w14:paraId="6559C45B" w14:textId="77777777" w:rsidR="00B048DA" w:rsidRPr="0094084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</w:pPr>
            <w:r w:rsidRPr="0094084C">
              <w:rPr>
                <w:rFonts w:ascii="Verdana" w:hAnsi="Verdana" w:cs="Arial"/>
                <w:b/>
                <w:spacing w:val="50"/>
                <w:kern w:val="28"/>
                <w:sz w:val="18"/>
                <w:szCs w:val="18"/>
              </w:rPr>
              <w:t>O WYBORZE NAJKORZYSTNIEJSZEJ OFERTY</w:t>
            </w:r>
          </w:p>
        </w:tc>
      </w:tr>
    </w:tbl>
    <w:p w14:paraId="7A2B3948" w14:textId="77777777" w:rsidR="00B048DA" w:rsidRPr="0094084C" w:rsidRDefault="00B048DA" w:rsidP="00B048DA">
      <w:pPr>
        <w:keepNext/>
        <w:spacing w:after="240"/>
        <w:outlineLvl w:val="0"/>
        <w:rPr>
          <w:rFonts w:ascii="Verdana" w:hAnsi="Verdana" w:cs="Arial"/>
          <w:b/>
          <w:sz w:val="18"/>
          <w:szCs w:val="18"/>
        </w:rPr>
      </w:pPr>
    </w:p>
    <w:p w14:paraId="67416A74" w14:textId="77777777" w:rsidR="00B048DA" w:rsidRPr="0094084C" w:rsidRDefault="00B048DA" w:rsidP="00B048DA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94084C">
        <w:rPr>
          <w:rFonts w:ascii="Verdana" w:eastAsia="Calibri" w:hAnsi="Verdana" w:cs="Arial"/>
          <w:sz w:val="18"/>
          <w:szCs w:val="18"/>
          <w:lang w:eastAsia="en-US"/>
        </w:rPr>
        <w:t xml:space="preserve">Dotyczy </w:t>
      </w:r>
      <w:r w:rsidRPr="0094084C">
        <w:rPr>
          <w:rFonts w:ascii="Verdana" w:hAnsi="Verdana" w:cs="Arial"/>
          <w:sz w:val="18"/>
          <w:szCs w:val="18"/>
        </w:rPr>
        <w:t>postępowania o udzielenie zamówienia publicznego</w:t>
      </w:r>
      <w:r w:rsidRPr="0094084C">
        <w:rPr>
          <w:rFonts w:ascii="Verdana" w:eastAsia="Calibri" w:hAnsi="Verdana" w:cs="Arial"/>
          <w:sz w:val="18"/>
          <w:szCs w:val="18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94084C" w14:paraId="369D2FD3" w14:textId="77777777" w:rsidTr="00B048DA">
        <w:tc>
          <w:tcPr>
            <w:tcW w:w="2269" w:type="dxa"/>
            <w:shd w:val="clear" w:color="auto" w:fill="auto"/>
          </w:tcPr>
          <w:p w14:paraId="539DC22D" w14:textId="77777777" w:rsidR="00B048DA" w:rsidRPr="0094084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62F109C" w14:textId="77777777" w:rsidR="00B048DA" w:rsidRPr="0094084C" w:rsidRDefault="005E2AD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sz w:val="18"/>
                <w:szCs w:val="18"/>
              </w:rPr>
              <w:t>dostawa spektrofotometrów - DE-dzp.272-156/25</w:t>
            </w:r>
          </w:p>
        </w:tc>
      </w:tr>
      <w:tr w:rsidR="005E2AD5" w:rsidRPr="0094084C" w14:paraId="4FE1CD23" w14:textId="77777777" w:rsidTr="003C6D49">
        <w:tc>
          <w:tcPr>
            <w:tcW w:w="2269" w:type="dxa"/>
            <w:shd w:val="clear" w:color="auto" w:fill="auto"/>
          </w:tcPr>
          <w:p w14:paraId="474094DB" w14:textId="77777777" w:rsidR="005E2AD5" w:rsidRPr="0094084C" w:rsidRDefault="005E2AD5" w:rsidP="003C6D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39B8248" w14:textId="77777777" w:rsidR="005E2AD5" w:rsidRPr="0094084C" w:rsidRDefault="005E2AD5" w:rsidP="003C6D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Verdana" w:hAnsi="Verdana" w:cs="Arial"/>
                <w:bCs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sz w:val="18"/>
                <w:szCs w:val="18"/>
              </w:rPr>
              <w:t>DE-dzp.272-156/25</w:t>
            </w:r>
          </w:p>
        </w:tc>
      </w:tr>
    </w:tbl>
    <w:p w14:paraId="24878E69" w14:textId="77777777" w:rsidR="00B048DA" w:rsidRPr="0094084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Verdana" w:hAnsi="Verdana" w:cs="Arial"/>
          <w:sz w:val="18"/>
          <w:szCs w:val="18"/>
        </w:rPr>
      </w:pPr>
    </w:p>
    <w:p w14:paraId="0C0EDAF0" w14:textId="28DEE53D" w:rsidR="008642B3" w:rsidRPr="0094084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94084C">
        <w:rPr>
          <w:rFonts w:ascii="Verdana" w:hAnsi="Verdana" w:cs="Arial"/>
          <w:sz w:val="18"/>
          <w:szCs w:val="18"/>
        </w:rPr>
        <w:t xml:space="preserve">Zamawiający, </w:t>
      </w:r>
      <w:r w:rsidR="005E2AD5" w:rsidRPr="0094084C">
        <w:rPr>
          <w:rFonts w:ascii="Verdana" w:hAnsi="Verdana" w:cs="Arial"/>
          <w:b/>
          <w:sz w:val="18"/>
          <w:szCs w:val="18"/>
        </w:rPr>
        <w:t xml:space="preserve">Akademia Górniczo </w:t>
      </w:r>
      <w:r w:rsidR="0094084C">
        <w:rPr>
          <w:rFonts w:ascii="Verdana" w:hAnsi="Verdana" w:cs="Arial"/>
          <w:b/>
          <w:sz w:val="18"/>
          <w:szCs w:val="18"/>
        </w:rPr>
        <w:t>–</w:t>
      </w:r>
      <w:r w:rsidR="005E2AD5" w:rsidRPr="0094084C">
        <w:rPr>
          <w:rFonts w:ascii="Verdana" w:hAnsi="Verdana" w:cs="Arial"/>
          <w:b/>
          <w:sz w:val="18"/>
          <w:szCs w:val="18"/>
        </w:rPr>
        <w:t xml:space="preserve"> Hutnicza</w:t>
      </w:r>
      <w:r w:rsidR="0094084C">
        <w:rPr>
          <w:rFonts w:ascii="Verdana" w:hAnsi="Verdana" w:cs="Arial"/>
          <w:b/>
          <w:sz w:val="18"/>
          <w:szCs w:val="18"/>
        </w:rPr>
        <w:t xml:space="preserve"> </w:t>
      </w:r>
      <w:r w:rsidR="005E2AD5" w:rsidRPr="0094084C">
        <w:rPr>
          <w:rFonts w:ascii="Verdana" w:hAnsi="Verdana" w:cs="Arial"/>
          <w:b/>
          <w:sz w:val="18"/>
          <w:szCs w:val="18"/>
        </w:rPr>
        <w:t>im. Stanisława Staszica w Krakowie</w:t>
      </w:r>
      <w:r w:rsidR="0094084C">
        <w:rPr>
          <w:rFonts w:ascii="Verdana" w:hAnsi="Verdana" w:cs="Arial"/>
          <w:b/>
          <w:sz w:val="18"/>
          <w:szCs w:val="18"/>
        </w:rPr>
        <w:t xml:space="preserve"> </w:t>
      </w:r>
      <w:r w:rsidR="005E2AD5" w:rsidRPr="0094084C">
        <w:rPr>
          <w:rFonts w:ascii="Verdana" w:hAnsi="Verdana" w:cs="Arial"/>
          <w:b/>
          <w:sz w:val="18"/>
          <w:szCs w:val="18"/>
        </w:rPr>
        <w:t>Dział Zamówień Publicznych</w:t>
      </w:r>
      <w:r w:rsidRPr="0094084C">
        <w:rPr>
          <w:rFonts w:ascii="Verdana" w:hAnsi="Verdana" w:cs="Arial"/>
          <w:sz w:val="18"/>
          <w:szCs w:val="18"/>
        </w:rPr>
        <w:t xml:space="preserve">, działając </w:t>
      </w:r>
      <w:r w:rsidR="00C65E53" w:rsidRPr="0094084C">
        <w:rPr>
          <w:rFonts w:ascii="Verdana" w:hAnsi="Verdana" w:cs="Arial"/>
          <w:sz w:val="18"/>
          <w:szCs w:val="18"/>
        </w:rPr>
        <w:t>na podstawie art. 253 ust. 1</w:t>
      </w:r>
      <w:r w:rsidR="00836DAF" w:rsidRPr="0094084C">
        <w:rPr>
          <w:rFonts w:ascii="Verdana" w:hAnsi="Verdana" w:cs="Arial"/>
          <w:sz w:val="18"/>
          <w:szCs w:val="18"/>
        </w:rPr>
        <w:t xml:space="preserve"> pkt. 1 i ust. 2</w:t>
      </w:r>
      <w:r w:rsidR="00C65E53" w:rsidRPr="0094084C">
        <w:rPr>
          <w:rFonts w:ascii="Verdana" w:hAnsi="Verdana" w:cs="Arial"/>
          <w:sz w:val="18"/>
          <w:szCs w:val="18"/>
        </w:rPr>
        <w:t xml:space="preserve"> ustawy z dnia 11 września 2019r. Prawo zamówień publicznych </w:t>
      </w:r>
      <w:r w:rsidR="005E2AD5" w:rsidRPr="0094084C">
        <w:rPr>
          <w:rFonts w:ascii="Verdana" w:hAnsi="Verdana" w:cs="Arial"/>
          <w:sz w:val="18"/>
          <w:szCs w:val="18"/>
        </w:rPr>
        <w:t>(</w:t>
      </w:r>
      <w:proofErr w:type="spellStart"/>
      <w:r w:rsidR="005E2AD5" w:rsidRPr="0094084C">
        <w:rPr>
          <w:rFonts w:ascii="Verdana" w:hAnsi="Verdana" w:cs="Arial"/>
          <w:sz w:val="18"/>
          <w:szCs w:val="18"/>
        </w:rPr>
        <w:t>t.j</w:t>
      </w:r>
      <w:proofErr w:type="spellEnd"/>
      <w:r w:rsidR="005E2AD5" w:rsidRPr="0094084C">
        <w:rPr>
          <w:rFonts w:ascii="Verdana" w:hAnsi="Verdana" w:cs="Arial"/>
          <w:sz w:val="18"/>
          <w:szCs w:val="18"/>
        </w:rPr>
        <w:t>. Dz. U. z 2024 poz. 1320)</w:t>
      </w:r>
      <w:r w:rsidR="00C65E53" w:rsidRPr="0094084C">
        <w:rPr>
          <w:rFonts w:ascii="Verdana" w:hAnsi="Verdana" w:cs="Arial"/>
          <w:sz w:val="18"/>
          <w:szCs w:val="18"/>
        </w:rPr>
        <w:t xml:space="preserve">, zwanej dalej „ustawą </w:t>
      </w:r>
      <w:proofErr w:type="spellStart"/>
      <w:r w:rsidR="00C65E53" w:rsidRPr="0094084C">
        <w:rPr>
          <w:rFonts w:ascii="Verdana" w:hAnsi="Verdana" w:cs="Arial"/>
          <w:sz w:val="18"/>
          <w:szCs w:val="18"/>
        </w:rPr>
        <w:t>Pzp</w:t>
      </w:r>
      <w:proofErr w:type="spellEnd"/>
      <w:r w:rsidR="00C65E53" w:rsidRPr="0094084C">
        <w:rPr>
          <w:rFonts w:ascii="Verdana" w:hAnsi="Verdana" w:cs="Arial"/>
          <w:sz w:val="18"/>
          <w:szCs w:val="18"/>
        </w:rPr>
        <w:t>”</w:t>
      </w:r>
      <w:r w:rsidR="00D26ED6" w:rsidRPr="0094084C">
        <w:rPr>
          <w:rFonts w:ascii="Verdana" w:hAnsi="Verdana" w:cs="Arial"/>
          <w:sz w:val="18"/>
          <w:szCs w:val="18"/>
        </w:rPr>
        <w:t xml:space="preserve">, </w:t>
      </w:r>
      <w:r w:rsidR="00C65E53" w:rsidRPr="0094084C">
        <w:rPr>
          <w:rFonts w:ascii="Verdana" w:hAnsi="Verdana" w:cs="Arial"/>
          <w:sz w:val="18"/>
          <w:szCs w:val="18"/>
        </w:rPr>
        <w:t>informuje</w:t>
      </w:r>
      <w:r w:rsidR="00D26ED6" w:rsidRPr="0094084C">
        <w:rPr>
          <w:rFonts w:ascii="Verdana" w:hAnsi="Verdana" w:cs="Arial"/>
          <w:sz w:val="18"/>
          <w:szCs w:val="18"/>
        </w:rPr>
        <w:t xml:space="preserve">, że w toczącym się postępowaniu o udzielenie zamówienia publicznego, jako </w:t>
      </w:r>
      <w:r w:rsidR="00756CDA" w:rsidRPr="0094084C">
        <w:rPr>
          <w:rFonts w:ascii="Verdana" w:hAnsi="Verdana" w:cs="Arial"/>
          <w:sz w:val="18"/>
          <w:szCs w:val="18"/>
        </w:rPr>
        <w:t>najkorzystniejsz</w:t>
      </w:r>
      <w:r w:rsidR="00D26ED6" w:rsidRPr="0094084C">
        <w:rPr>
          <w:rFonts w:ascii="Verdana" w:hAnsi="Verdana" w:cs="Arial"/>
          <w:sz w:val="18"/>
          <w:szCs w:val="18"/>
        </w:rPr>
        <w:t xml:space="preserve">a wybrana została </w:t>
      </w:r>
      <w:r w:rsidR="00756CDA" w:rsidRPr="0094084C">
        <w:rPr>
          <w:rFonts w:ascii="Verdana" w:hAnsi="Verdana" w:cs="Arial"/>
          <w:sz w:val="18"/>
          <w:szCs w:val="18"/>
        </w:rPr>
        <w:t>ofer</w:t>
      </w:r>
      <w:r w:rsidR="00D26ED6" w:rsidRPr="0094084C">
        <w:rPr>
          <w:rFonts w:ascii="Verdana" w:hAnsi="Verdana" w:cs="Arial"/>
          <w:sz w:val="18"/>
          <w:szCs w:val="18"/>
        </w:rPr>
        <w:t>t</w:t>
      </w:r>
      <w:r w:rsidR="009F0E5C" w:rsidRPr="0094084C">
        <w:rPr>
          <w:rFonts w:ascii="Verdana" w:hAnsi="Verdana" w:cs="Arial"/>
          <w:sz w:val="18"/>
          <w:szCs w:val="18"/>
        </w:rPr>
        <w:t>a</w:t>
      </w:r>
      <w:r w:rsidRPr="0094084C">
        <w:rPr>
          <w:rFonts w:ascii="Verdana" w:hAnsi="Verdana" w:cs="Arial"/>
          <w:sz w:val="18"/>
          <w:szCs w:val="18"/>
        </w:rPr>
        <w:t xml:space="preserve"> złożona przez wykonawcę</w:t>
      </w:r>
      <w:r w:rsidR="00D26ED6" w:rsidRPr="0094084C">
        <w:rPr>
          <w:rFonts w:ascii="Verdana" w:hAnsi="Verdana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:rsidRPr="0094084C" w14:paraId="05D2E58E" w14:textId="77777777" w:rsidTr="00596EA3">
        <w:trPr>
          <w:cantSplit/>
        </w:trPr>
        <w:tc>
          <w:tcPr>
            <w:tcW w:w="9498" w:type="dxa"/>
          </w:tcPr>
          <w:p w14:paraId="30F1D000" w14:textId="5310B771" w:rsidR="00B048DA" w:rsidRPr="0094084C" w:rsidRDefault="00B048DA" w:rsidP="00B048DA">
            <w:pPr>
              <w:spacing w:before="120" w:after="240"/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Część nr </w:t>
            </w:r>
            <w:r w:rsidR="0094084C" w:rsidRPr="0094084C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2</w:t>
            </w:r>
          </w:p>
          <w:p w14:paraId="1B4C7369" w14:textId="77777777" w:rsidR="0094084C" w:rsidRPr="0094084C" w:rsidRDefault="0094084C" w:rsidP="0094084C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ABChem</w:t>
            </w:r>
            <w:proofErr w:type="spellEnd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Agnieszka </w:t>
            </w: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Busler</w:t>
            </w:r>
            <w:proofErr w:type="spellEnd"/>
          </w:p>
          <w:p w14:paraId="5EF4387E" w14:textId="75A7F45E" w:rsidR="0094084C" w:rsidRPr="0094084C" w:rsidRDefault="0094084C" w:rsidP="0094084C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Ul. Janowicza 19</w:t>
            </w:r>
          </w:p>
          <w:p w14:paraId="77AF51A2" w14:textId="77777777" w:rsidR="0094084C" w:rsidRPr="0094084C" w:rsidRDefault="0094084C" w:rsidP="0094084C">
            <w:pPr>
              <w:spacing w:before="12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10-686 Olsztyn </w:t>
            </w:r>
          </w:p>
          <w:p w14:paraId="5FA3AE33" w14:textId="68C5A10E" w:rsidR="008642B3" w:rsidRPr="0094084C" w:rsidRDefault="00B048DA" w:rsidP="0094084C">
            <w:pPr>
              <w:spacing w:before="12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za cenę wykonania przedmiotu zamówienia w wysokości</w:t>
            </w:r>
            <w:r w:rsidR="00514919" w:rsidRPr="0094084C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r w:rsidR="0094084C" w:rsidRPr="0094084C">
              <w:rPr>
                <w:rFonts w:ascii="Verdana" w:hAnsi="Verdana" w:cs="Arial"/>
                <w:b/>
                <w:sz w:val="18"/>
                <w:szCs w:val="18"/>
              </w:rPr>
              <w:t>16 851,00 zł</w:t>
            </w:r>
            <w:r w:rsidRPr="0094084C">
              <w:rPr>
                <w:rFonts w:ascii="Verdana" w:hAnsi="Verdana" w:cs="Arial"/>
                <w:b/>
                <w:sz w:val="18"/>
                <w:szCs w:val="18"/>
              </w:rPr>
              <w:t xml:space="preserve"> brutto</w:t>
            </w:r>
            <w:r w:rsidR="004657DA" w:rsidRPr="0094084C">
              <w:rPr>
                <w:rFonts w:ascii="Verdana" w:hAnsi="Verdana" w:cs="Arial"/>
                <w:bCs/>
                <w:sz w:val="18"/>
                <w:szCs w:val="18"/>
              </w:rPr>
              <w:t>.</w:t>
            </w:r>
          </w:p>
          <w:p w14:paraId="40A144A3" w14:textId="48461049" w:rsidR="00B32D12" w:rsidRPr="0094084C" w:rsidRDefault="00B32D12" w:rsidP="0094084C">
            <w:pPr>
              <w:spacing w:before="120" w:line="360" w:lineRule="auto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  <w:u w:val="single"/>
              </w:rPr>
              <w:t>Uzasadnienie wyboru</w:t>
            </w:r>
            <w:r w:rsidRPr="0094084C">
              <w:rPr>
                <w:rFonts w:ascii="Verdana" w:hAnsi="Verdana" w:cs="Arial"/>
                <w:sz w:val="18"/>
                <w:szCs w:val="18"/>
              </w:rPr>
              <w:t>:</w:t>
            </w:r>
            <w:r w:rsidR="0094084C" w:rsidRPr="0094084C">
              <w:rPr>
                <w:rFonts w:ascii="Verdana" w:hAnsi="Verdana" w:cs="Arial"/>
                <w:sz w:val="18"/>
                <w:szCs w:val="18"/>
              </w:rPr>
              <w:t xml:space="preserve"> oferta najkorzystniejsza zgodnie z kryteriami oceny ofert.</w:t>
            </w:r>
          </w:p>
        </w:tc>
      </w:tr>
    </w:tbl>
    <w:p w14:paraId="06BD1EE1" w14:textId="77777777" w:rsidR="00992FF5" w:rsidRPr="0094084C" w:rsidRDefault="00992FF5" w:rsidP="00B51A2B">
      <w:pPr>
        <w:spacing w:before="360" w:after="120"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94084C">
        <w:rPr>
          <w:rFonts w:ascii="Verdana" w:hAnsi="Verdana" w:cs="Arial"/>
          <w:color w:val="000000"/>
          <w:sz w:val="18"/>
          <w:szCs w:val="18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94084C" w14:paraId="436B804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564A3F" w14:textId="77777777" w:rsidR="00992FF5" w:rsidRPr="0094084C" w:rsidRDefault="00992FF5" w:rsidP="00F82C4B">
            <w:pPr>
              <w:spacing w:before="120" w:after="120"/>
              <w:jc w:val="center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sz w:val="18"/>
                <w:szCs w:val="18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6B28AE" w14:textId="77777777" w:rsidR="00992FF5" w:rsidRPr="0094084C" w:rsidRDefault="00992FF5" w:rsidP="00F82C4B">
            <w:pPr>
              <w:spacing w:before="120" w:after="12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sz w:val="18"/>
                <w:szCs w:val="18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4743B" w14:textId="77777777" w:rsidR="00992FF5" w:rsidRPr="0094084C" w:rsidRDefault="00992FF5" w:rsidP="00F82C4B">
            <w:pPr>
              <w:spacing w:before="120" w:after="120"/>
              <w:jc w:val="center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EBA6D1" w14:textId="77777777" w:rsidR="00992FF5" w:rsidRPr="0094084C" w:rsidRDefault="00992FF5" w:rsidP="00F82C4B">
            <w:pPr>
              <w:spacing w:before="120" w:after="120"/>
              <w:jc w:val="center"/>
              <w:rPr>
                <w:rFonts w:ascii="Verdana" w:hAnsi="Verdana" w:cs="Arial"/>
                <w:bCs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bCs/>
                <w:color w:val="000000"/>
                <w:sz w:val="18"/>
                <w:szCs w:val="18"/>
              </w:rPr>
              <w:t>Razem</w:t>
            </w:r>
          </w:p>
        </w:tc>
      </w:tr>
      <w:tr w:rsidR="005E2AD5" w:rsidRPr="0094084C" w14:paraId="4C03A6BD" w14:textId="77777777" w:rsidTr="003C6D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3AA1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94084C">
              <w:rPr>
                <w:rFonts w:ascii="Verdana" w:hAnsi="Verdana" w:cs="Arial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D841" w14:textId="77777777" w:rsidR="005E2AD5" w:rsidRPr="0094084C" w:rsidRDefault="005E2AD5" w:rsidP="003C6D49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ABChem</w:t>
            </w:r>
            <w:proofErr w:type="spellEnd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Agnieszka </w:t>
            </w: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Busler</w:t>
            </w:r>
            <w:proofErr w:type="spellEnd"/>
          </w:p>
          <w:p w14:paraId="49E2FE12" w14:textId="77777777" w:rsidR="005E2AD5" w:rsidRPr="0094084C" w:rsidRDefault="005E2AD5" w:rsidP="003C6D49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Janowicza 19</w:t>
            </w:r>
          </w:p>
          <w:p w14:paraId="2439C4D1" w14:textId="77777777" w:rsidR="005E2AD5" w:rsidRPr="0094084C" w:rsidRDefault="005E2AD5" w:rsidP="003C6D49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10-686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5C51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1 - Cena - 42.92</w:t>
            </w:r>
          </w:p>
          <w:p w14:paraId="5B2279D3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2 - Gwarancja - 30.00</w:t>
            </w:r>
          </w:p>
          <w:p w14:paraId="54A86ACB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3 - Termin realizacji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D11A" w14:textId="77777777" w:rsidR="005E2AD5" w:rsidRPr="0094084C" w:rsidRDefault="005E2AD5" w:rsidP="003C6D49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  82,92</w:t>
            </w:r>
          </w:p>
        </w:tc>
      </w:tr>
      <w:tr w:rsidR="005E2AD5" w:rsidRPr="0094084C" w14:paraId="7B8EB123" w14:textId="77777777" w:rsidTr="003C6D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87C3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94084C">
              <w:rPr>
                <w:rFonts w:ascii="Verdana" w:hAnsi="Verdana" w:cs="Arial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1B48" w14:textId="77777777" w:rsidR="005E2AD5" w:rsidRPr="0094084C" w:rsidRDefault="005E2AD5" w:rsidP="003C6D49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PRZEDSIĘBIORSTWO TECHNICZNO HANDLOWE CHEMLAND MARIUSZ BARTCZAK</w:t>
            </w:r>
          </w:p>
          <w:p w14:paraId="28F47206" w14:textId="77777777" w:rsidR="005E2AD5" w:rsidRPr="0094084C" w:rsidRDefault="005E2AD5" w:rsidP="003C6D49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UL. USŁUGOWA 3</w:t>
            </w:r>
          </w:p>
          <w:p w14:paraId="44C713FD" w14:textId="77777777" w:rsidR="005E2AD5" w:rsidRPr="0094084C" w:rsidRDefault="005E2AD5" w:rsidP="003C6D49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73-110 Stargard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B983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1 - Cena - 60.00</w:t>
            </w:r>
          </w:p>
          <w:p w14:paraId="2E179FF2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2 - Gwarancja - 10.00</w:t>
            </w:r>
          </w:p>
          <w:p w14:paraId="5B5FDA15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3 - Termin realizacji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494D" w14:textId="77777777" w:rsidR="005E2AD5" w:rsidRPr="0094084C" w:rsidRDefault="005E2AD5" w:rsidP="003C6D49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  80,00</w:t>
            </w:r>
          </w:p>
        </w:tc>
      </w:tr>
      <w:tr w:rsidR="005E2AD5" w:rsidRPr="0094084C" w14:paraId="08D3914E" w14:textId="77777777" w:rsidTr="003C6D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8553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2 - dostawa </w:t>
            </w:r>
            <w:r w:rsidRPr="0094084C">
              <w:rPr>
                <w:rFonts w:ascii="Verdana" w:hAnsi="Verdana" w:cs="Arial"/>
                <w:sz w:val="18"/>
                <w:szCs w:val="18"/>
              </w:rPr>
              <w:lastRenderedPageBreak/>
              <w:t xml:space="preserve">spektrofotometru UV/VIS dla </w:t>
            </w:r>
            <w:proofErr w:type="spellStart"/>
            <w:r w:rsidRPr="0094084C">
              <w:rPr>
                <w:rFonts w:ascii="Verdana" w:hAnsi="Verdana" w:cs="Arial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9380" w14:textId="77777777" w:rsidR="005E2AD5" w:rsidRPr="0094084C" w:rsidRDefault="005E2AD5" w:rsidP="003C6D49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lastRenderedPageBreak/>
              <w:t>Th.Geyer</w:t>
            </w:r>
            <w:proofErr w:type="spellEnd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Polska </w:t>
            </w:r>
            <w:proofErr w:type="spellStart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Sp.z</w:t>
            </w:r>
            <w:proofErr w:type="spellEnd"/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o.o.</w:t>
            </w:r>
          </w:p>
          <w:p w14:paraId="76D060E0" w14:textId="77777777" w:rsidR="005E2AD5" w:rsidRPr="0094084C" w:rsidRDefault="005E2AD5" w:rsidP="003C6D49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lastRenderedPageBreak/>
              <w:t>Czeska 22a</w:t>
            </w:r>
          </w:p>
          <w:p w14:paraId="3321673D" w14:textId="77777777" w:rsidR="005E2AD5" w:rsidRPr="0094084C" w:rsidRDefault="005E2AD5" w:rsidP="003C6D49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03-902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5E5D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lastRenderedPageBreak/>
              <w:t>1 - Cena - 41.42</w:t>
            </w:r>
          </w:p>
          <w:p w14:paraId="5B6AC909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lastRenderedPageBreak/>
              <w:t>2 - Gwarancja - 5.00</w:t>
            </w:r>
          </w:p>
          <w:p w14:paraId="6C3A0D88" w14:textId="77777777" w:rsidR="005E2AD5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3 - Termin realizacji - 10.00</w:t>
            </w:r>
          </w:p>
          <w:p w14:paraId="49181442" w14:textId="77777777" w:rsidR="00F55E78" w:rsidRDefault="00F55E78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</w:p>
          <w:p w14:paraId="2AAF4167" w14:textId="77777777" w:rsidR="0046086F" w:rsidRPr="0094084C" w:rsidRDefault="0046086F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CBCF" w14:textId="77777777" w:rsidR="005E2AD5" w:rsidRPr="0094084C" w:rsidRDefault="005E2AD5" w:rsidP="003C6D49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lastRenderedPageBreak/>
              <w:t xml:space="preserve">  56,42</w:t>
            </w:r>
          </w:p>
        </w:tc>
      </w:tr>
      <w:tr w:rsidR="005E2AD5" w:rsidRPr="0094084C" w14:paraId="5F40A6BD" w14:textId="77777777" w:rsidTr="003C6D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0D4A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 xml:space="preserve">2 - dostawa spektrofotometru UV/VIS dla </w:t>
            </w:r>
            <w:proofErr w:type="spellStart"/>
            <w:r w:rsidRPr="0094084C">
              <w:rPr>
                <w:rFonts w:ascii="Verdana" w:hAnsi="Verdana" w:cs="Arial"/>
                <w:sz w:val="18"/>
                <w:szCs w:val="18"/>
              </w:rPr>
              <w:t>WGGiOŚ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B350" w14:textId="77777777" w:rsidR="005E2AD5" w:rsidRPr="0094084C" w:rsidRDefault="005E2AD5" w:rsidP="003C6D49">
            <w:pPr>
              <w:spacing w:before="40" w:line="276" w:lineRule="auto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94084C">
              <w:rPr>
                <w:rFonts w:ascii="Verdana" w:hAnsi="Verdana" w:cs="Arial"/>
                <w:b/>
                <w:bCs/>
                <w:sz w:val="18"/>
                <w:szCs w:val="18"/>
              </w:rPr>
              <w:t>„SHIM-POL A.M.BORZYMOWSKI” E. Borzymowska-Reszka, A. Reszka Spółka Jawna</w:t>
            </w:r>
          </w:p>
          <w:p w14:paraId="5F57DF53" w14:textId="77777777" w:rsidR="005E2AD5" w:rsidRPr="0094084C" w:rsidRDefault="005E2AD5" w:rsidP="003C6D49">
            <w:pPr>
              <w:spacing w:line="276" w:lineRule="auto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Lubomirskiego 5</w:t>
            </w:r>
          </w:p>
          <w:p w14:paraId="491F5622" w14:textId="77777777" w:rsidR="005E2AD5" w:rsidRPr="0094084C" w:rsidRDefault="005E2AD5" w:rsidP="003C6D49">
            <w:pPr>
              <w:spacing w:after="40" w:line="276" w:lineRule="auto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05-080 Izabelin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82E2B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1 - Cena - 20.72</w:t>
            </w:r>
          </w:p>
          <w:p w14:paraId="504FFCF7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2 - Gwarancja - 15.00</w:t>
            </w:r>
          </w:p>
          <w:p w14:paraId="27A8654D" w14:textId="77777777" w:rsidR="005E2AD5" w:rsidRPr="0094084C" w:rsidRDefault="005E2AD5" w:rsidP="003C6D49">
            <w:pPr>
              <w:spacing w:before="40" w:after="40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3 - Termin realizacji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FF16" w14:textId="2DE4FABC" w:rsidR="005E2AD5" w:rsidRPr="0094084C" w:rsidRDefault="005E2AD5" w:rsidP="003C6D49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94084C">
              <w:rPr>
                <w:rFonts w:ascii="Verdana" w:hAnsi="Verdana" w:cs="Arial"/>
                <w:sz w:val="18"/>
                <w:szCs w:val="18"/>
              </w:rPr>
              <w:t>45,72</w:t>
            </w:r>
          </w:p>
        </w:tc>
      </w:tr>
      <w:bookmarkEnd w:id="0"/>
    </w:tbl>
    <w:p w14:paraId="74BC5FDC" w14:textId="6AC97EE9" w:rsidR="008642B3" w:rsidRPr="0094084C" w:rsidRDefault="008642B3" w:rsidP="00B51A2B">
      <w:pPr>
        <w:jc w:val="right"/>
        <w:rPr>
          <w:rFonts w:ascii="Verdana" w:hAnsi="Verdana" w:cs="Arial"/>
          <w:sz w:val="18"/>
          <w:szCs w:val="18"/>
        </w:rPr>
      </w:pPr>
    </w:p>
    <w:sectPr w:rsidR="008642B3" w:rsidRPr="0094084C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209C2" w14:textId="77777777" w:rsidR="00186A81" w:rsidRDefault="00186A81">
      <w:r>
        <w:separator/>
      </w:r>
    </w:p>
  </w:endnote>
  <w:endnote w:type="continuationSeparator" w:id="0">
    <w:p w14:paraId="64B6DC26" w14:textId="77777777" w:rsidR="00186A81" w:rsidRDefault="0018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F7A63" w14:textId="77777777" w:rsidR="005E2AD5" w:rsidRDefault="005E2A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E5F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0592068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63CE9E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5B2CE" w14:textId="77777777" w:rsidR="005E2AD5" w:rsidRDefault="005E2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2A8EE" w14:textId="77777777" w:rsidR="00186A81" w:rsidRDefault="00186A81">
      <w:r>
        <w:separator/>
      </w:r>
    </w:p>
  </w:footnote>
  <w:footnote w:type="continuationSeparator" w:id="0">
    <w:p w14:paraId="5EFF7B32" w14:textId="77777777" w:rsidR="00186A81" w:rsidRDefault="00186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3FFAF" w14:textId="77777777" w:rsidR="005E2AD5" w:rsidRDefault="005E2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9C701" w14:textId="77777777" w:rsidR="005E2AD5" w:rsidRDefault="005E2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332C" w14:textId="77777777" w:rsidR="005E2AD5" w:rsidRDefault="005E2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A81"/>
    <w:rsid w:val="00022322"/>
    <w:rsid w:val="00042497"/>
    <w:rsid w:val="00084130"/>
    <w:rsid w:val="000C1E6F"/>
    <w:rsid w:val="000E4E56"/>
    <w:rsid w:val="00186A81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086F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2AD5"/>
    <w:rsid w:val="005E5BFF"/>
    <w:rsid w:val="00607F9B"/>
    <w:rsid w:val="00644DCB"/>
    <w:rsid w:val="00657C1E"/>
    <w:rsid w:val="006E3089"/>
    <w:rsid w:val="00712C39"/>
    <w:rsid w:val="007302BD"/>
    <w:rsid w:val="00756CDA"/>
    <w:rsid w:val="007E2ACC"/>
    <w:rsid w:val="007E68C5"/>
    <w:rsid w:val="00832144"/>
    <w:rsid w:val="00836DAF"/>
    <w:rsid w:val="008567C7"/>
    <w:rsid w:val="008642B3"/>
    <w:rsid w:val="008A6C10"/>
    <w:rsid w:val="008C1D78"/>
    <w:rsid w:val="008E5102"/>
    <w:rsid w:val="00915B9E"/>
    <w:rsid w:val="009201D9"/>
    <w:rsid w:val="0094084C"/>
    <w:rsid w:val="00952256"/>
    <w:rsid w:val="0097748A"/>
    <w:rsid w:val="00992FF5"/>
    <w:rsid w:val="009F0E5C"/>
    <w:rsid w:val="00A029B8"/>
    <w:rsid w:val="00A625E9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5E78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DF4C6"/>
  <w15:chartTrackingRefBased/>
  <w15:docId w15:val="{1FCF043A-D4C9-4440-AFA2-0221B75A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084130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619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Sylwia Lempart</cp:lastModifiedBy>
  <cp:revision>2</cp:revision>
  <cp:lastPrinted>2025-06-05T13:01:00Z</cp:lastPrinted>
  <dcterms:created xsi:type="dcterms:W3CDTF">2025-06-05T13:01:00Z</dcterms:created>
  <dcterms:modified xsi:type="dcterms:W3CDTF">2025-06-05T13:01:00Z</dcterms:modified>
</cp:coreProperties>
</file>