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466E90" w:rsidRDefault="001503D9" w:rsidP="00A374FC">
      <w:pPr>
        <w:jc w:val="right"/>
        <w:rPr>
          <w:sz w:val="24"/>
          <w:szCs w:val="24"/>
        </w:rPr>
      </w:pPr>
      <w:bookmarkStart w:id="0" w:name="_Hlk52197885"/>
      <w:r w:rsidRPr="00466E90">
        <w:rPr>
          <w:sz w:val="24"/>
          <w:szCs w:val="24"/>
        </w:rPr>
        <w:t>Kraków</w:t>
      </w:r>
      <w:r w:rsidR="00986737" w:rsidRPr="00466E90">
        <w:rPr>
          <w:sz w:val="24"/>
          <w:szCs w:val="24"/>
        </w:rPr>
        <w:t xml:space="preserve"> dnia: </w:t>
      </w:r>
      <w:r w:rsidRPr="00466E90">
        <w:rPr>
          <w:sz w:val="24"/>
          <w:szCs w:val="24"/>
        </w:rPr>
        <w:t>2025-05-27</w:t>
      </w:r>
    </w:p>
    <w:p w:rsidR="00986737" w:rsidRPr="00466E90" w:rsidRDefault="001503D9" w:rsidP="00986737">
      <w:pPr>
        <w:spacing w:line="360" w:lineRule="auto"/>
        <w:rPr>
          <w:b/>
          <w:bCs/>
          <w:sz w:val="24"/>
          <w:szCs w:val="24"/>
        </w:rPr>
      </w:pPr>
      <w:r w:rsidRPr="00466E90">
        <w:rPr>
          <w:b/>
          <w:bCs/>
          <w:sz w:val="24"/>
          <w:szCs w:val="24"/>
        </w:rPr>
        <w:t>A</w:t>
      </w:r>
      <w:r w:rsidR="00466E90">
        <w:rPr>
          <w:b/>
          <w:bCs/>
          <w:sz w:val="24"/>
          <w:szCs w:val="24"/>
        </w:rPr>
        <w:t>K</w:t>
      </w:r>
      <w:r w:rsidRPr="00466E90">
        <w:rPr>
          <w:b/>
          <w:bCs/>
          <w:sz w:val="24"/>
          <w:szCs w:val="24"/>
        </w:rPr>
        <w:t>F Kraków</w:t>
      </w:r>
    </w:p>
    <w:p w:rsidR="00986737" w:rsidRPr="00466E90" w:rsidRDefault="001503D9" w:rsidP="00986737">
      <w:pPr>
        <w:spacing w:line="360" w:lineRule="auto"/>
        <w:rPr>
          <w:sz w:val="24"/>
          <w:szCs w:val="24"/>
        </w:rPr>
      </w:pPr>
      <w:r w:rsidRPr="00466E90">
        <w:rPr>
          <w:sz w:val="24"/>
          <w:szCs w:val="24"/>
        </w:rPr>
        <w:t>al. Jana Pawła II</w:t>
      </w:r>
      <w:r w:rsidR="00986737" w:rsidRPr="00466E90">
        <w:rPr>
          <w:sz w:val="24"/>
          <w:szCs w:val="24"/>
        </w:rPr>
        <w:t xml:space="preserve"> </w:t>
      </w:r>
      <w:r w:rsidRPr="00466E90">
        <w:rPr>
          <w:sz w:val="24"/>
          <w:szCs w:val="24"/>
        </w:rPr>
        <w:t>78</w:t>
      </w:r>
    </w:p>
    <w:p w:rsidR="00986737" w:rsidRPr="00466E90" w:rsidRDefault="001503D9" w:rsidP="00986737">
      <w:pPr>
        <w:rPr>
          <w:sz w:val="24"/>
          <w:szCs w:val="24"/>
        </w:rPr>
      </w:pPr>
      <w:r w:rsidRPr="00466E90">
        <w:rPr>
          <w:sz w:val="24"/>
          <w:szCs w:val="24"/>
        </w:rPr>
        <w:t>31-571</w:t>
      </w:r>
      <w:r w:rsidR="00986737" w:rsidRPr="00466E90">
        <w:rPr>
          <w:sz w:val="24"/>
          <w:szCs w:val="24"/>
        </w:rPr>
        <w:t xml:space="preserve"> </w:t>
      </w:r>
      <w:r w:rsidRPr="00466E90">
        <w:rPr>
          <w:sz w:val="24"/>
          <w:szCs w:val="24"/>
        </w:rPr>
        <w:t>Kraków</w:t>
      </w:r>
    </w:p>
    <w:p w:rsidR="00986737" w:rsidRPr="00466E90" w:rsidRDefault="00986737" w:rsidP="00986737">
      <w:pPr>
        <w:jc w:val="both"/>
        <w:rPr>
          <w:bCs/>
          <w:sz w:val="24"/>
          <w:szCs w:val="24"/>
        </w:rPr>
      </w:pPr>
      <w:r w:rsidRPr="00466E90">
        <w:rPr>
          <w:bCs/>
          <w:sz w:val="24"/>
          <w:szCs w:val="24"/>
        </w:rPr>
        <w:t>……………………………………</w:t>
      </w:r>
    </w:p>
    <w:p w:rsidR="00986737" w:rsidRPr="00466E90" w:rsidRDefault="00986737" w:rsidP="00986737">
      <w:pPr>
        <w:spacing w:after="600"/>
        <w:jc w:val="both"/>
        <w:rPr>
          <w:bCs/>
          <w:sz w:val="24"/>
          <w:szCs w:val="24"/>
        </w:rPr>
      </w:pPr>
      <w:r w:rsidRPr="00466E90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66E90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466E90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466E90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986737" w:rsidRPr="00466E90" w:rsidRDefault="00986737" w:rsidP="00A374FC">
      <w:pPr>
        <w:pStyle w:val="Nagwek"/>
        <w:tabs>
          <w:tab w:val="clear" w:pos="4536"/>
        </w:tabs>
        <w:rPr>
          <w:sz w:val="24"/>
          <w:szCs w:val="24"/>
        </w:rPr>
      </w:pPr>
      <w:r w:rsidRPr="00466E90">
        <w:rPr>
          <w:sz w:val="24"/>
          <w:szCs w:val="24"/>
        </w:rPr>
        <w:tab/>
        <w:t xml:space="preserve"> </w:t>
      </w:r>
    </w:p>
    <w:p w:rsidR="00986737" w:rsidRPr="00466E90" w:rsidRDefault="00986737" w:rsidP="0098673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66E90">
        <w:rPr>
          <w:rFonts w:eastAsia="Calibri"/>
          <w:sz w:val="24"/>
          <w:szCs w:val="24"/>
          <w:lang w:eastAsia="en-US"/>
        </w:rPr>
        <w:t xml:space="preserve">Dotyczy </w:t>
      </w:r>
      <w:r w:rsidRPr="00466E90">
        <w:rPr>
          <w:sz w:val="24"/>
          <w:szCs w:val="24"/>
        </w:rPr>
        <w:t>postępowania o udzielenie zamówienia publicznego</w:t>
      </w:r>
      <w:r w:rsidRPr="00466E9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66E90" w:rsidTr="005A632E">
        <w:tc>
          <w:tcPr>
            <w:tcW w:w="2269" w:type="dxa"/>
            <w:shd w:val="clear" w:color="auto" w:fill="auto"/>
          </w:tcPr>
          <w:p w:rsidR="00986737" w:rsidRPr="00466E9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66E90" w:rsidRDefault="001503D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66E90">
              <w:rPr>
                <w:bCs/>
                <w:sz w:val="24"/>
                <w:szCs w:val="24"/>
              </w:rPr>
              <w:t xml:space="preserve">Kompleksowe sprzątanie obiektów Akademii Kultury Fizycznej </w:t>
            </w:r>
            <w:r w:rsidR="00466E90">
              <w:rPr>
                <w:bCs/>
                <w:sz w:val="24"/>
                <w:szCs w:val="24"/>
              </w:rPr>
              <w:br/>
            </w:r>
            <w:r w:rsidRPr="00466E90">
              <w:rPr>
                <w:bCs/>
                <w:sz w:val="24"/>
                <w:szCs w:val="24"/>
              </w:rPr>
              <w:t>im. Bronisława Czecha w Krakowie</w:t>
            </w:r>
            <w:r w:rsidR="00986737" w:rsidRPr="00466E90">
              <w:rPr>
                <w:bCs/>
                <w:sz w:val="24"/>
                <w:szCs w:val="24"/>
              </w:rPr>
              <w:t>.</w:t>
            </w:r>
          </w:p>
        </w:tc>
      </w:tr>
      <w:tr w:rsidR="001503D9" w:rsidRPr="00466E90" w:rsidTr="004D4E65">
        <w:tc>
          <w:tcPr>
            <w:tcW w:w="2269" w:type="dxa"/>
            <w:shd w:val="clear" w:color="auto" w:fill="auto"/>
          </w:tcPr>
          <w:p w:rsidR="001503D9" w:rsidRPr="00466E90" w:rsidRDefault="001503D9" w:rsidP="004D4E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03D9" w:rsidRPr="00466E90" w:rsidRDefault="001503D9" w:rsidP="004D4E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66E90">
              <w:rPr>
                <w:bCs/>
                <w:sz w:val="24"/>
                <w:szCs w:val="24"/>
              </w:rPr>
              <w:t>K-2.381/12/2025</w:t>
            </w:r>
          </w:p>
        </w:tc>
      </w:tr>
    </w:tbl>
    <w:p w:rsidR="00A80738" w:rsidRPr="00466E9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:rsidR="00D665F5" w:rsidRPr="00466E90" w:rsidRDefault="00D665F5" w:rsidP="00986737">
      <w:pPr>
        <w:spacing w:before="120" w:line="360" w:lineRule="auto"/>
        <w:jc w:val="both"/>
        <w:rPr>
          <w:sz w:val="24"/>
          <w:szCs w:val="24"/>
        </w:rPr>
      </w:pPr>
      <w:r w:rsidRPr="00466E90">
        <w:rPr>
          <w:sz w:val="24"/>
          <w:szCs w:val="24"/>
        </w:rPr>
        <w:t>Zamawiający, działając na podstawie art. 22</w:t>
      </w:r>
      <w:r w:rsidR="00FC7F5E" w:rsidRPr="00466E90">
        <w:rPr>
          <w:sz w:val="24"/>
          <w:szCs w:val="24"/>
        </w:rPr>
        <w:t>2</w:t>
      </w:r>
      <w:r w:rsidRPr="00466E90">
        <w:rPr>
          <w:sz w:val="24"/>
          <w:szCs w:val="24"/>
        </w:rPr>
        <w:t xml:space="preserve"> ust. 5 </w:t>
      </w:r>
      <w:r w:rsidRPr="00466E90">
        <w:rPr>
          <w:bCs/>
          <w:sz w:val="24"/>
          <w:szCs w:val="24"/>
        </w:rPr>
        <w:t>ustawy z dnia 11 września 2019 r. Prawo zamówień publicznych</w:t>
      </w:r>
      <w:r w:rsidRPr="00466E90">
        <w:rPr>
          <w:sz w:val="24"/>
          <w:szCs w:val="24"/>
        </w:rPr>
        <w:t xml:space="preserve"> </w:t>
      </w:r>
      <w:r w:rsidR="001503D9" w:rsidRPr="00466E90">
        <w:rPr>
          <w:sz w:val="24"/>
          <w:szCs w:val="24"/>
        </w:rPr>
        <w:t>(</w:t>
      </w:r>
      <w:proofErr w:type="spellStart"/>
      <w:r w:rsidR="001503D9" w:rsidRPr="00466E90">
        <w:rPr>
          <w:sz w:val="24"/>
          <w:szCs w:val="24"/>
        </w:rPr>
        <w:t>t.j</w:t>
      </w:r>
      <w:proofErr w:type="spellEnd"/>
      <w:r w:rsidR="001503D9" w:rsidRPr="00466E90">
        <w:rPr>
          <w:sz w:val="24"/>
          <w:szCs w:val="24"/>
        </w:rPr>
        <w:t>. Dz. U. z 2024 poz. 1320)</w:t>
      </w:r>
      <w:r w:rsidR="00490DC0" w:rsidRPr="00466E90">
        <w:rPr>
          <w:sz w:val="24"/>
          <w:szCs w:val="24"/>
        </w:rPr>
        <w:t xml:space="preserve"> </w:t>
      </w:r>
      <w:r w:rsidRPr="00466E90">
        <w:rPr>
          <w:sz w:val="24"/>
          <w:szCs w:val="24"/>
        </w:rPr>
        <w:t>udostępnia</w:t>
      </w:r>
      <w:r w:rsidR="00F95C33" w:rsidRPr="00466E90">
        <w:rPr>
          <w:sz w:val="24"/>
          <w:szCs w:val="24"/>
        </w:rPr>
        <w:t xml:space="preserve"> </w:t>
      </w:r>
      <w:r w:rsidR="004C7E9B" w:rsidRPr="00466E90">
        <w:rPr>
          <w:sz w:val="24"/>
          <w:szCs w:val="24"/>
        </w:rPr>
        <w:t>informacj</w:t>
      </w:r>
      <w:r w:rsidR="00577BC6" w:rsidRPr="00466E90">
        <w:rPr>
          <w:sz w:val="24"/>
          <w:szCs w:val="24"/>
        </w:rPr>
        <w:t>ę</w:t>
      </w:r>
      <w:r w:rsidR="00035488" w:rsidRPr="00466E90">
        <w:rPr>
          <w:sz w:val="24"/>
          <w:szCs w:val="24"/>
        </w:rPr>
        <w:t xml:space="preserve"> z otwarcia ofert</w:t>
      </w:r>
      <w:r w:rsidR="00577BC6" w:rsidRPr="00466E90">
        <w:rPr>
          <w:sz w:val="24"/>
          <w:szCs w:val="24"/>
        </w:rPr>
        <w:t>.</w:t>
      </w:r>
    </w:p>
    <w:p w:rsidR="00A80738" w:rsidRPr="00466E90" w:rsidRDefault="00D665F5" w:rsidP="00986737">
      <w:pPr>
        <w:spacing w:before="120" w:after="60" w:line="360" w:lineRule="auto"/>
        <w:jc w:val="both"/>
        <w:rPr>
          <w:sz w:val="24"/>
          <w:szCs w:val="24"/>
        </w:rPr>
      </w:pPr>
      <w:r w:rsidRPr="00466E90">
        <w:rPr>
          <w:sz w:val="24"/>
          <w:szCs w:val="24"/>
        </w:rPr>
        <w:t>Podczas otwarcia ofert, mającego miejsce</w:t>
      </w:r>
      <w:r w:rsidR="00FF4AB1" w:rsidRPr="00466E90">
        <w:rPr>
          <w:sz w:val="24"/>
          <w:szCs w:val="24"/>
        </w:rPr>
        <w:t xml:space="preserve"> w dniu </w:t>
      </w:r>
      <w:r w:rsidR="001503D9" w:rsidRPr="00466E90">
        <w:rPr>
          <w:sz w:val="24"/>
          <w:szCs w:val="24"/>
        </w:rPr>
        <w:t>27/05/2025</w:t>
      </w:r>
      <w:r w:rsidR="00FF4AB1" w:rsidRPr="00466E90">
        <w:rPr>
          <w:sz w:val="24"/>
          <w:szCs w:val="24"/>
        </w:rPr>
        <w:t xml:space="preserve"> o godz. </w:t>
      </w:r>
      <w:r w:rsidR="001503D9" w:rsidRPr="00466E90">
        <w:rPr>
          <w:sz w:val="24"/>
          <w:szCs w:val="24"/>
        </w:rPr>
        <w:t>10:30</w:t>
      </w:r>
      <w:r w:rsidRPr="00466E9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820"/>
        <w:gridCol w:w="1984"/>
      </w:tblGrid>
      <w:tr w:rsidR="006B27ED" w:rsidRPr="00466E90" w:rsidTr="00A374FC">
        <w:tc>
          <w:tcPr>
            <w:tcW w:w="1134" w:type="dxa"/>
            <w:shd w:val="clear" w:color="auto" w:fill="F2F2F2"/>
            <w:vAlign w:val="center"/>
          </w:tcPr>
          <w:p w:rsidR="006B27ED" w:rsidRPr="00466E90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Oferta n</w:t>
            </w:r>
            <w:r w:rsidR="006B27ED" w:rsidRPr="00466E90">
              <w:rPr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B27ED" w:rsidRPr="00466E90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Część nr</w:t>
            </w:r>
          </w:p>
        </w:tc>
        <w:tc>
          <w:tcPr>
            <w:tcW w:w="4820" w:type="dxa"/>
            <w:shd w:val="clear" w:color="auto" w:fill="F2F2F2"/>
            <w:vAlign w:val="center"/>
          </w:tcPr>
          <w:p w:rsidR="006B27ED" w:rsidRPr="00466E90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B27ED" w:rsidRPr="00466E90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Cena oferty</w:t>
            </w:r>
          </w:p>
        </w:tc>
      </w:tr>
      <w:tr w:rsidR="001503D9" w:rsidRPr="00466E90" w:rsidTr="00A374FC">
        <w:tc>
          <w:tcPr>
            <w:tcW w:w="113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1503D9" w:rsidRPr="00466E90" w:rsidRDefault="001503D9" w:rsidP="004D4E65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 xml:space="preserve">PROMOS </w:t>
            </w:r>
            <w:r w:rsidR="00466E90">
              <w:rPr>
                <w:sz w:val="24"/>
                <w:szCs w:val="24"/>
              </w:rPr>
              <w:t>Sp. z o.o.</w:t>
            </w:r>
          </w:p>
          <w:p w:rsidR="001503D9" w:rsidRPr="00466E90" w:rsidRDefault="00466E90" w:rsidP="004D4E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66E90">
              <w:rPr>
                <w:sz w:val="24"/>
                <w:szCs w:val="24"/>
              </w:rPr>
              <w:t>Kocmyrzowska</w:t>
            </w:r>
            <w:r w:rsidR="001503D9" w:rsidRPr="00466E90">
              <w:rPr>
                <w:sz w:val="24"/>
                <w:szCs w:val="24"/>
              </w:rPr>
              <w:t xml:space="preserve"> </w:t>
            </w:r>
            <w:r w:rsidR="001503D9" w:rsidRPr="00466E90">
              <w:rPr>
                <w:sz w:val="24"/>
                <w:szCs w:val="24"/>
              </w:rPr>
              <w:t>13A</w:t>
            </w:r>
            <w:r w:rsidR="001503D9" w:rsidRPr="00466E90">
              <w:rPr>
                <w:sz w:val="24"/>
                <w:szCs w:val="24"/>
              </w:rPr>
              <w:t xml:space="preserve"> </w:t>
            </w:r>
          </w:p>
          <w:p w:rsidR="001503D9" w:rsidRPr="00466E90" w:rsidRDefault="001503D9" w:rsidP="004D4E65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31-750</w:t>
            </w:r>
            <w:r w:rsidRPr="00466E90">
              <w:rPr>
                <w:sz w:val="24"/>
                <w:szCs w:val="24"/>
              </w:rPr>
              <w:t xml:space="preserve"> </w:t>
            </w:r>
            <w:r w:rsidR="00466E90">
              <w:rPr>
                <w:sz w:val="24"/>
                <w:szCs w:val="24"/>
              </w:rPr>
              <w:t>K</w:t>
            </w:r>
            <w:r w:rsidR="00466E90" w:rsidRPr="00466E90">
              <w:rPr>
                <w:sz w:val="24"/>
                <w:szCs w:val="24"/>
              </w:rPr>
              <w:t>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1 674 403.92 zł</w:t>
            </w:r>
          </w:p>
        </w:tc>
      </w:tr>
      <w:tr w:rsidR="001503D9" w:rsidRPr="00466E90" w:rsidTr="00A374FC">
        <w:tc>
          <w:tcPr>
            <w:tcW w:w="113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1503D9" w:rsidRPr="00466E90" w:rsidRDefault="001503D9" w:rsidP="004D4E65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 xml:space="preserve">ADS </w:t>
            </w:r>
            <w:r w:rsidR="00466E90">
              <w:rPr>
                <w:sz w:val="24"/>
                <w:szCs w:val="24"/>
              </w:rPr>
              <w:t>Świech Sp. J.</w:t>
            </w:r>
          </w:p>
          <w:p w:rsidR="001503D9" w:rsidRPr="00466E90" w:rsidRDefault="00466E90" w:rsidP="004D4E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503D9" w:rsidRPr="00466E90">
              <w:rPr>
                <w:sz w:val="24"/>
                <w:szCs w:val="24"/>
              </w:rPr>
              <w:t>Spacerowa</w:t>
            </w:r>
            <w:r w:rsidR="001503D9" w:rsidRPr="00466E90">
              <w:rPr>
                <w:sz w:val="24"/>
                <w:szCs w:val="24"/>
              </w:rPr>
              <w:t xml:space="preserve"> </w:t>
            </w:r>
            <w:r w:rsidR="001503D9" w:rsidRPr="00466E90">
              <w:rPr>
                <w:sz w:val="24"/>
                <w:szCs w:val="24"/>
              </w:rPr>
              <w:t>1</w:t>
            </w:r>
            <w:r w:rsidR="001503D9" w:rsidRPr="00466E90">
              <w:rPr>
                <w:sz w:val="24"/>
                <w:szCs w:val="24"/>
              </w:rPr>
              <w:t xml:space="preserve"> </w:t>
            </w:r>
          </w:p>
          <w:p w:rsidR="001503D9" w:rsidRPr="00466E90" w:rsidRDefault="001503D9" w:rsidP="004D4E65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32-088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Brzozówka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2 389 515.36 zł</w:t>
            </w:r>
          </w:p>
        </w:tc>
      </w:tr>
      <w:tr w:rsidR="001503D9" w:rsidRPr="00466E90" w:rsidTr="00A374FC">
        <w:tc>
          <w:tcPr>
            <w:tcW w:w="113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1503D9" w:rsidRPr="00466E90" w:rsidRDefault="001503D9" w:rsidP="004D4E65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 xml:space="preserve">ADS </w:t>
            </w:r>
            <w:r w:rsidR="00466E90">
              <w:rPr>
                <w:sz w:val="24"/>
                <w:szCs w:val="24"/>
              </w:rPr>
              <w:t>Świech Sp. J.</w:t>
            </w:r>
          </w:p>
          <w:p w:rsidR="001503D9" w:rsidRPr="00466E90" w:rsidRDefault="00466E90" w:rsidP="004D4E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503D9" w:rsidRPr="00466E90">
              <w:rPr>
                <w:sz w:val="24"/>
                <w:szCs w:val="24"/>
              </w:rPr>
              <w:t>Spacerowa</w:t>
            </w:r>
            <w:r w:rsidR="001503D9" w:rsidRPr="00466E90">
              <w:rPr>
                <w:sz w:val="24"/>
                <w:szCs w:val="24"/>
              </w:rPr>
              <w:t xml:space="preserve"> </w:t>
            </w:r>
            <w:r w:rsidR="001503D9" w:rsidRPr="00466E90">
              <w:rPr>
                <w:sz w:val="24"/>
                <w:szCs w:val="24"/>
              </w:rPr>
              <w:t>1</w:t>
            </w:r>
            <w:r w:rsidR="001503D9" w:rsidRPr="00466E90">
              <w:rPr>
                <w:sz w:val="24"/>
                <w:szCs w:val="24"/>
              </w:rPr>
              <w:t xml:space="preserve"> </w:t>
            </w:r>
          </w:p>
          <w:p w:rsidR="001503D9" w:rsidRPr="00466E90" w:rsidRDefault="001503D9" w:rsidP="004D4E65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32-088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Brzozówka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2 093 708.16 zł</w:t>
            </w:r>
          </w:p>
        </w:tc>
      </w:tr>
      <w:tr w:rsidR="001503D9" w:rsidRPr="00466E90" w:rsidTr="00A374FC">
        <w:tc>
          <w:tcPr>
            <w:tcW w:w="113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466E90" w:rsidRDefault="00466E90" w:rsidP="004D4E65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Konsorcjum:</w:t>
            </w:r>
          </w:p>
          <w:p w:rsidR="001503D9" w:rsidRPr="00466E90" w:rsidRDefault="001503D9" w:rsidP="004D4E65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466E90">
              <w:rPr>
                <w:sz w:val="24"/>
                <w:szCs w:val="24"/>
              </w:rPr>
              <w:t>Cimbex</w:t>
            </w:r>
            <w:proofErr w:type="spellEnd"/>
            <w:r w:rsidRPr="00466E90">
              <w:rPr>
                <w:sz w:val="24"/>
                <w:szCs w:val="24"/>
              </w:rPr>
              <w:t xml:space="preserve"> Sp. z o.o.</w:t>
            </w:r>
            <w:r w:rsidR="00466E90">
              <w:rPr>
                <w:sz w:val="24"/>
                <w:szCs w:val="24"/>
              </w:rPr>
              <w:t xml:space="preserve"> – lider konsorcjum</w:t>
            </w:r>
          </w:p>
          <w:p w:rsidR="001503D9" w:rsidRPr="00466E90" w:rsidRDefault="00466E90" w:rsidP="004D4E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503D9" w:rsidRPr="00466E90">
              <w:rPr>
                <w:sz w:val="24"/>
                <w:szCs w:val="24"/>
              </w:rPr>
              <w:t>Dobrzeńska</w:t>
            </w:r>
            <w:r w:rsidR="001503D9" w:rsidRPr="00466E90">
              <w:rPr>
                <w:sz w:val="24"/>
                <w:szCs w:val="24"/>
              </w:rPr>
              <w:t xml:space="preserve"> </w:t>
            </w:r>
            <w:r w:rsidR="001503D9" w:rsidRPr="00466E90">
              <w:rPr>
                <w:sz w:val="24"/>
                <w:szCs w:val="24"/>
              </w:rPr>
              <w:t>64</w:t>
            </w:r>
            <w:r w:rsidR="001503D9" w:rsidRPr="00466E90">
              <w:rPr>
                <w:sz w:val="24"/>
                <w:szCs w:val="24"/>
              </w:rPr>
              <w:t xml:space="preserve"> </w:t>
            </w:r>
          </w:p>
          <w:p w:rsidR="001503D9" w:rsidRDefault="001503D9" w:rsidP="004D4E65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45-920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Opole</w:t>
            </w:r>
          </w:p>
          <w:p w:rsidR="00466E90" w:rsidRDefault="00466E90" w:rsidP="004D4E65">
            <w:pPr>
              <w:spacing w:after="8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Inpel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Facility</w:t>
            </w:r>
            <w:proofErr w:type="spellEnd"/>
            <w:r>
              <w:rPr>
                <w:sz w:val="24"/>
                <w:szCs w:val="24"/>
              </w:rPr>
              <w:t xml:space="preserve"> Services Sp. z o.o. – partner konsorcjum</w:t>
            </w:r>
          </w:p>
          <w:p w:rsidR="00466E90" w:rsidRDefault="00466E90" w:rsidP="004D4E65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Słonimskiego 1</w:t>
            </w:r>
          </w:p>
          <w:p w:rsidR="00466E90" w:rsidRPr="00466E90" w:rsidRDefault="00466E90" w:rsidP="004D4E65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50-304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03D9" w:rsidRPr="00466E90" w:rsidRDefault="001503D9" w:rsidP="004D4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2 162 930.40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BA3720" w:rsidRDefault="00BA3720" w:rsidP="00BA372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Konsorcjum:</w:t>
            </w:r>
          </w:p>
          <w:p w:rsidR="00BA3720" w:rsidRPr="00466E90" w:rsidRDefault="00BA3720" w:rsidP="00BA3720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466E90">
              <w:rPr>
                <w:sz w:val="24"/>
                <w:szCs w:val="24"/>
              </w:rPr>
              <w:t>Cimbex</w:t>
            </w:r>
            <w:proofErr w:type="spellEnd"/>
            <w:r w:rsidRPr="00466E90">
              <w:rPr>
                <w:sz w:val="24"/>
                <w:szCs w:val="24"/>
              </w:rPr>
              <w:t xml:space="preserve"> Sp. z o.o.</w:t>
            </w:r>
            <w:r>
              <w:rPr>
                <w:sz w:val="24"/>
                <w:szCs w:val="24"/>
              </w:rPr>
              <w:t xml:space="preserve"> – lider konsorcjum</w:t>
            </w:r>
          </w:p>
          <w:p w:rsidR="00BA3720" w:rsidRPr="00466E90" w:rsidRDefault="00BA3720" w:rsidP="00BA3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66E90">
              <w:rPr>
                <w:sz w:val="24"/>
                <w:szCs w:val="24"/>
              </w:rPr>
              <w:t xml:space="preserve">Dobrzeńska 64 </w:t>
            </w:r>
          </w:p>
          <w:p w:rsidR="00BA372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45-920 Opole</w:t>
            </w:r>
          </w:p>
          <w:p w:rsidR="00BA372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Inpel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Facility</w:t>
            </w:r>
            <w:proofErr w:type="spellEnd"/>
            <w:r>
              <w:rPr>
                <w:sz w:val="24"/>
                <w:szCs w:val="24"/>
              </w:rPr>
              <w:t xml:space="preserve"> Services Sp. z o.o. – partner konsorcjum</w:t>
            </w:r>
          </w:p>
          <w:p w:rsidR="00BA372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Słonimskiego 1</w:t>
            </w:r>
          </w:p>
          <w:p w:rsidR="00BA3720" w:rsidRPr="00466E9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50-304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1 315 617.84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BA3720" w:rsidRPr="00466E90" w:rsidRDefault="00BA3720" w:rsidP="00BA3720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Mega Service Plus Sp. z o.o.</w:t>
            </w:r>
          </w:p>
          <w:p w:rsidR="00BA3720" w:rsidRPr="00466E90" w:rsidRDefault="00BA3720" w:rsidP="00BA3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proofErr w:type="spellStart"/>
            <w:r w:rsidRPr="00466E90">
              <w:rPr>
                <w:sz w:val="24"/>
                <w:szCs w:val="24"/>
              </w:rPr>
              <w:t>Panewnicka</w:t>
            </w:r>
            <w:proofErr w:type="spellEnd"/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375/8</w:t>
            </w:r>
            <w:r w:rsidRPr="00466E90">
              <w:rPr>
                <w:sz w:val="24"/>
                <w:szCs w:val="24"/>
              </w:rPr>
              <w:t xml:space="preserve"> </w:t>
            </w:r>
          </w:p>
          <w:p w:rsidR="00BA3720" w:rsidRPr="00466E9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40-773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Katowice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1 644 018.00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BA3720" w:rsidRDefault="00BA3720" w:rsidP="00BA372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Konsorcjum:</w:t>
            </w:r>
          </w:p>
          <w:p w:rsidR="00BA3720" w:rsidRPr="00466E90" w:rsidRDefault="00BA3720" w:rsidP="00BA3720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 xml:space="preserve">DGP </w:t>
            </w:r>
            <w:proofErr w:type="spellStart"/>
            <w:r>
              <w:rPr>
                <w:sz w:val="24"/>
                <w:szCs w:val="24"/>
              </w:rPr>
              <w:t>C</w:t>
            </w:r>
            <w:r w:rsidRPr="00466E90">
              <w:rPr>
                <w:sz w:val="24"/>
                <w:szCs w:val="24"/>
              </w:rPr>
              <w:t>lean</w:t>
            </w:r>
            <w:proofErr w:type="spellEnd"/>
            <w:r w:rsidRPr="00466E9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 w:rsidRPr="00466E90">
              <w:rPr>
                <w:sz w:val="24"/>
                <w:szCs w:val="24"/>
              </w:rPr>
              <w:t>artner S</w:t>
            </w:r>
            <w:r>
              <w:rPr>
                <w:sz w:val="24"/>
                <w:szCs w:val="24"/>
              </w:rPr>
              <w:t xml:space="preserve">p. z o.o.– lider </w:t>
            </w:r>
            <w:r w:rsidR="00A374FC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onsorcjum</w:t>
            </w:r>
          </w:p>
          <w:p w:rsidR="00BA3720" w:rsidRPr="00466E90" w:rsidRDefault="00BA3720" w:rsidP="00BA3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66E90">
              <w:rPr>
                <w:sz w:val="24"/>
                <w:szCs w:val="24"/>
              </w:rPr>
              <w:t>Rtm. Witolda Pileckiego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63</w:t>
            </w:r>
            <w:r w:rsidRPr="00466E90">
              <w:rPr>
                <w:sz w:val="24"/>
                <w:szCs w:val="24"/>
              </w:rPr>
              <w:t xml:space="preserve"> </w:t>
            </w:r>
          </w:p>
          <w:p w:rsidR="00BA372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02-781</w:t>
            </w:r>
            <w:r w:rsidRPr="00466E9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</w:t>
            </w:r>
            <w:r w:rsidRPr="00466E90">
              <w:rPr>
                <w:sz w:val="24"/>
                <w:szCs w:val="24"/>
              </w:rPr>
              <w:t>arszawa</w:t>
            </w:r>
          </w:p>
          <w:p w:rsidR="00BA372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7MG Sp. z o.o. – partner konsorcjum</w:t>
            </w:r>
          </w:p>
          <w:p w:rsidR="00BA372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Najświętszej </w:t>
            </w:r>
            <w:proofErr w:type="spellStart"/>
            <w:r>
              <w:rPr>
                <w:sz w:val="24"/>
                <w:szCs w:val="24"/>
              </w:rPr>
              <w:t>Maryii</w:t>
            </w:r>
            <w:proofErr w:type="spellEnd"/>
            <w:r>
              <w:rPr>
                <w:sz w:val="24"/>
                <w:szCs w:val="24"/>
              </w:rPr>
              <w:t xml:space="preserve"> Panny 14/3</w:t>
            </w:r>
          </w:p>
          <w:p w:rsidR="00BA3720" w:rsidRPr="00466E9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59-220 Legnica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2 320 272.00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BA3720" w:rsidRDefault="00BA3720" w:rsidP="00BA372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Konsorcjum:</w:t>
            </w:r>
          </w:p>
          <w:p w:rsidR="00BA3720" w:rsidRPr="00466E90" w:rsidRDefault="00BA3720" w:rsidP="00BA3720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 xml:space="preserve">DGP </w:t>
            </w:r>
            <w:proofErr w:type="spellStart"/>
            <w:r>
              <w:rPr>
                <w:sz w:val="24"/>
                <w:szCs w:val="24"/>
              </w:rPr>
              <w:t>C</w:t>
            </w:r>
            <w:r w:rsidRPr="00466E90">
              <w:rPr>
                <w:sz w:val="24"/>
                <w:szCs w:val="24"/>
              </w:rPr>
              <w:t>lean</w:t>
            </w:r>
            <w:proofErr w:type="spellEnd"/>
            <w:r w:rsidRPr="00466E9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 w:rsidRPr="00466E90">
              <w:rPr>
                <w:sz w:val="24"/>
                <w:szCs w:val="24"/>
              </w:rPr>
              <w:t>artner S</w:t>
            </w:r>
            <w:r>
              <w:rPr>
                <w:sz w:val="24"/>
                <w:szCs w:val="24"/>
              </w:rPr>
              <w:t>p. z o.o. – lider konsorcjum</w:t>
            </w:r>
          </w:p>
          <w:p w:rsidR="00BA3720" w:rsidRPr="00466E90" w:rsidRDefault="00BA3720" w:rsidP="00BA3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66E90">
              <w:rPr>
                <w:sz w:val="24"/>
                <w:szCs w:val="24"/>
              </w:rPr>
              <w:t xml:space="preserve">Rtm. Witolda Pileckiego 63 </w:t>
            </w:r>
          </w:p>
          <w:p w:rsidR="00BA372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 xml:space="preserve">02-781 </w:t>
            </w:r>
            <w:r>
              <w:rPr>
                <w:sz w:val="24"/>
                <w:szCs w:val="24"/>
              </w:rPr>
              <w:t>W</w:t>
            </w:r>
            <w:r w:rsidRPr="00466E90">
              <w:rPr>
                <w:sz w:val="24"/>
                <w:szCs w:val="24"/>
              </w:rPr>
              <w:t>arszawa</w:t>
            </w:r>
          </w:p>
          <w:p w:rsidR="00BA372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7MG Sp. z o.o. – partner konsorcjum</w:t>
            </w:r>
          </w:p>
          <w:p w:rsidR="00BA372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Najświętszej </w:t>
            </w:r>
            <w:proofErr w:type="spellStart"/>
            <w:r>
              <w:rPr>
                <w:sz w:val="24"/>
                <w:szCs w:val="24"/>
              </w:rPr>
              <w:t>Maryii</w:t>
            </w:r>
            <w:proofErr w:type="spellEnd"/>
            <w:r>
              <w:rPr>
                <w:sz w:val="24"/>
                <w:szCs w:val="24"/>
              </w:rPr>
              <w:t xml:space="preserve"> Panny 14/3</w:t>
            </w:r>
          </w:p>
          <w:p w:rsidR="00BA3720" w:rsidRPr="00466E9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59-220 Legnica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1 806 870.00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7639CA" w:rsidRDefault="007639CA" w:rsidP="00BA372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Konsorcjum:</w:t>
            </w:r>
          </w:p>
          <w:p w:rsidR="007639CA" w:rsidRDefault="007639CA" w:rsidP="00BA372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Fronda Sp. z o.o. – lider konsorcjum</w:t>
            </w:r>
          </w:p>
          <w:p w:rsidR="007639CA" w:rsidRDefault="007639CA" w:rsidP="00BA372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Praska 62/18</w:t>
            </w:r>
          </w:p>
          <w:p w:rsidR="007639CA" w:rsidRDefault="007639CA" w:rsidP="00BA372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30-322 Kraków</w:t>
            </w:r>
          </w:p>
          <w:p w:rsidR="00BA3720" w:rsidRPr="00466E90" w:rsidRDefault="00BA3720" w:rsidP="00BA3720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EKTHESE Sp</w:t>
            </w:r>
            <w:r w:rsidR="007639CA">
              <w:rPr>
                <w:sz w:val="24"/>
                <w:szCs w:val="24"/>
              </w:rPr>
              <w:t xml:space="preserve">. z o.o. </w:t>
            </w:r>
            <w:r w:rsidR="0088631B">
              <w:rPr>
                <w:sz w:val="24"/>
                <w:szCs w:val="24"/>
              </w:rPr>
              <w:t xml:space="preserve">- </w:t>
            </w:r>
            <w:r w:rsidR="007639CA">
              <w:rPr>
                <w:sz w:val="24"/>
                <w:szCs w:val="24"/>
              </w:rPr>
              <w:t>partner konsorcjum</w:t>
            </w:r>
          </w:p>
          <w:p w:rsidR="00BA3720" w:rsidRPr="00466E90" w:rsidRDefault="00BA3720" w:rsidP="00BA3720">
            <w:pPr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ul.</w:t>
            </w:r>
            <w:r w:rsidR="0088631B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Praska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62/18</w:t>
            </w:r>
            <w:r w:rsidRPr="00466E90">
              <w:rPr>
                <w:sz w:val="24"/>
                <w:szCs w:val="24"/>
              </w:rPr>
              <w:t xml:space="preserve"> </w:t>
            </w:r>
          </w:p>
          <w:p w:rsidR="00BA3720" w:rsidRPr="00466E9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30-322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2 965 554.60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BA3720" w:rsidRPr="00466E90" w:rsidRDefault="00BA3720" w:rsidP="00BA3720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HEMAG H. GUZIAK S</w:t>
            </w:r>
            <w:r w:rsidR="009F4B8E">
              <w:rPr>
                <w:sz w:val="24"/>
                <w:szCs w:val="24"/>
              </w:rPr>
              <w:t>p. J.</w:t>
            </w:r>
          </w:p>
          <w:p w:rsidR="00BA3720" w:rsidRPr="00466E90" w:rsidRDefault="009F4B8E" w:rsidP="00BA3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66E90">
              <w:rPr>
                <w:sz w:val="24"/>
                <w:szCs w:val="24"/>
              </w:rPr>
              <w:t>Konecznego</w:t>
            </w:r>
            <w:r w:rsidR="00BA3720" w:rsidRPr="00466E90">
              <w:rPr>
                <w:sz w:val="24"/>
                <w:szCs w:val="24"/>
              </w:rPr>
              <w:t xml:space="preserve"> </w:t>
            </w:r>
            <w:r w:rsidR="00BA3720" w:rsidRPr="00466E90">
              <w:rPr>
                <w:sz w:val="24"/>
                <w:szCs w:val="24"/>
              </w:rPr>
              <w:t>8</w:t>
            </w:r>
            <w:r w:rsidR="00BA3720" w:rsidRPr="00466E90">
              <w:rPr>
                <w:sz w:val="24"/>
                <w:szCs w:val="24"/>
              </w:rPr>
              <w:t xml:space="preserve"> </w:t>
            </w:r>
          </w:p>
          <w:p w:rsidR="00BA3720" w:rsidRPr="00466E9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31-216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K</w:t>
            </w:r>
            <w:r w:rsidR="009F4B8E">
              <w:rPr>
                <w:sz w:val="24"/>
                <w:szCs w:val="24"/>
              </w:rPr>
              <w:t>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2 285 586.00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9F4B8E" w:rsidRPr="00466E90" w:rsidRDefault="009F4B8E" w:rsidP="009F4B8E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HEMAG H. GUZIAK S</w:t>
            </w:r>
            <w:r>
              <w:rPr>
                <w:sz w:val="24"/>
                <w:szCs w:val="24"/>
              </w:rPr>
              <w:t>p. J.</w:t>
            </w:r>
          </w:p>
          <w:p w:rsidR="009F4B8E" w:rsidRPr="00466E90" w:rsidRDefault="009F4B8E" w:rsidP="009F4B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66E90">
              <w:rPr>
                <w:sz w:val="24"/>
                <w:szCs w:val="24"/>
              </w:rPr>
              <w:t xml:space="preserve">Konecznego 8 </w:t>
            </w:r>
          </w:p>
          <w:p w:rsidR="00BA3720" w:rsidRDefault="009F4B8E" w:rsidP="009F4B8E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31-216 K</w:t>
            </w:r>
            <w:r>
              <w:rPr>
                <w:sz w:val="24"/>
                <w:szCs w:val="24"/>
              </w:rPr>
              <w:t>raków</w:t>
            </w:r>
          </w:p>
          <w:p w:rsidR="00A374FC" w:rsidRPr="00466E90" w:rsidRDefault="00A374FC" w:rsidP="009F4B8E">
            <w:pPr>
              <w:spacing w:before="80" w:after="40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3 225 650.40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EE4140" w:rsidRPr="00466E90" w:rsidRDefault="00EE4140" w:rsidP="00EE4140">
            <w:pPr>
              <w:spacing w:before="80" w:after="40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HEMAG H. GUZIAK S</w:t>
            </w:r>
            <w:r>
              <w:rPr>
                <w:sz w:val="24"/>
                <w:szCs w:val="24"/>
              </w:rPr>
              <w:t>p. J.</w:t>
            </w:r>
          </w:p>
          <w:p w:rsidR="00EE4140" w:rsidRPr="00466E90" w:rsidRDefault="00EE4140" w:rsidP="00EE41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66E90">
              <w:rPr>
                <w:sz w:val="24"/>
                <w:szCs w:val="24"/>
              </w:rPr>
              <w:t xml:space="preserve">Konecznego 8 </w:t>
            </w:r>
          </w:p>
          <w:p w:rsidR="00BA3720" w:rsidRPr="00466E90" w:rsidRDefault="00EE4140" w:rsidP="00EE4140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31-216 K</w:t>
            </w:r>
            <w:r>
              <w:rPr>
                <w:sz w:val="24"/>
                <w:szCs w:val="24"/>
              </w:rPr>
              <w:t>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1 160 578.80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426F7D" w:rsidRDefault="00426F7D" w:rsidP="00BA372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Konsorcjum:</w:t>
            </w:r>
          </w:p>
          <w:p w:rsidR="00BA3720" w:rsidRPr="00466E90" w:rsidRDefault="00BA3720" w:rsidP="00BA3720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466E90">
              <w:rPr>
                <w:sz w:val="24"/>
                <w:szCs w:val="24"/>
              </w:rPr>
              <w:t>Seris</w:t>
            </w:r>
            <w:proofErr w:type="spellEnd"/>
            <w:r w:rsidRPr="00466E90">
              <w:rPr>
                <w:sz w:val="24"/>
                <w:szCs w:val="24"/>
              </w:rPr>
              <w:t xml:space="preserve"> </w:t>
            </w:r>
            <w:proofErr w:type="spellStart"/>
            <w:r w:rsidRPr="00466E90">
              <w:rPr>
                <w:sz w:val="24"/>
                <w:szCs w:val="24"/>
              </w:rPr>
              <w:t>Klinet</w:t>
            </w:r>
            <w:proofErr w:type="spellEnd"/>
            <w:r w:rsidRPr="00466E90">
              <w:rPr>
                <w:sz w:val="24"/>
                <w:szCs w:val="24"/>
              </w:rPr>
              <w:t xml:space="preserve"> Sp. z o.o.</w:t>
            </w:r>
            <w:r w:rsidR="00426F7D">
              <w:rPr>
                <w:sz w:val="24"/>
                <w:szCs w:val="24"/>
              </w:rPr>
              <w:t>- lider konsorcjum</w:t>
            </w:r>
          </w:p>
          <w:p w:rsidR="00BA3720" w:rsidRPr="00466E90" w:rsidRDefault="00426F7D" w:rsidP="00BA3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A3720" w:rsidRPr="00466E90">
              <w:rPr>
                <w:sz w:val="24"/>
                <w:szCs w:val="24"/>
              </w:rPr>
              <w:t>Jana Kazimierza</w:t>
            </w:r>
            <w:r w:rsidR="00BA3720" w:rsidRPr="00466E90">
              <w:rPr>
                <w:sz w:val="24"/>
                <w:szCs w:val="24"/>
              </w:rPr>
              <w:t xml:space="preserve"> </w:t>
            </w:r>
            <w:r w:rsidR="00BA3720" w:rsidRPr="00466E90">
              <w:rPr>
                <w:sz w:val="24"/>
                <w:szCs w:val="24"/>
              </w:rPr>
              <w:t>55</w:t>
            </w:r>
            <w:r w:rsidR="00BA3720" w:rsidRPr="00466E90">
              <w:rPr>
                <w:sz w:val="24"/>
                <w:szCs w:val="24"/>
              </w:rPr>
              <w:t xml:space="preserve"> </w:t>
            </w:r>
          </w:p>
          <w:p w:rsidR="00BA372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01-267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Warszawa</w:t>
            </w:r>
          </w:p>
          <w:p w:rsidR="00426F7D" w:rsidRDefault="00426F7D" w:rsidP="00BA3720">
            <w:pPr>
              <w:spacing w:after="8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Seris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Konsalnet</w:t>
            </w:r>
            <w:proofErr w:type="spellEnd"/>
            <w:r>
              <w:rPr>
                <w:sz w:val="24"/>
                <w:szCs w:val="24"/>
              </w:rPr>
              <w:t xml:space="preserve"> Sp. z o.o. – partner konsorcjum</w:t>
            </w:r>
          </w:p>
          <w:p w:rsidR="00426F7D" w:rsidRPr="00466E90" w:rsidRDefault="00426F7D" w:rsidP="00426F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66E90">
              <w:rPr>
                <w:sz w:val="24"/>
                <w:szCs w:val="24"/>
              </w:rPr>
              <w:t xml:space="preserve">Jana Kazimierza 55 </w:t>
            </w:r>
          </w:p>
          <w:p w:rsidR="00426F7D" w:rsidRPr="00466E90" w:rsidRDefault="00426F7D" w:rsidP="00BA3720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01-267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1 707 813.36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BA3720" w:rsidRPr="00466E90" w:rsidRDefault="00BA3720" w:rsidP="00BA3720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466E90">
              <w:rPr>
                <w:sz w:val="24"/>
                <w:szCs w:val="24"/>
              </w:rPr>
              <w:t>Verdeho</w:t>
            </w:r>
            <w:proofErr w:type="spellEnd"/>
            <w:r w:rsidRPr="00466E90">
              <w:rPr>
                <w:sz w:val="24"/>
                <w:szCs w:val="24"/>
              </w:rPr>
              <w:t xml:space="preserve"> Sp</w:t>
            </w:r>
            <w:r w:rsidR="0065190E">
              <w:rPr>
                <w:sz w:val="24"/>
                <w:szCs w:val="24"/>
              </w:rPr>
              <w:t>. z o.o.</w:t>
            </w:r>
          </w:p>
          <w:p w:rsidR="00BA3720" w:rsidRPr="00466E90" w:rsidRDefault="0065190E" w:rsidP="00BA3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A3720" w:rsidRPr="00466E90">
              <w:rPr>
                <w:sz w:val="24"/>
                <w:szCs w:val="24"/>
              </w:rPr>
              <w:t>Chełmońskiego</w:t>
            </w:r>
            <w:r w:rsidR="00BA3720" w:rsidRPr="00466E90">
              <w:rPr>
                <w:sz w:val="24"/>
                <w:szCs w:val="24"/>
              </w:rPr>
              <w:t xml:space="preserve"> </w:t>
            </w:r>
            <w:r w:rsidR="00BA3720" w:rsidRPr="00466E90">
              <w:rPr>
                <w:sz w:val="24"/>
                <w:szCs w:val="24"/>
              </w:rPr>
              <w:t>206</w:t>
            </w:r>
            <w:r w:rsidR="00BA3720" w:rsidRPr="00466E90">
              <w:rPr>
                <w:sz w:val="24"/>
                <w:szCs w:val="24"/>
              </w:rPr>
              <w:t xml:space="preserve"> </w:t>
            </w:r>
          </w:p>
          <w:p w:rsidR="00BA3720" w:rsidRPr="00466E90" w:rsidRDefault="00BA3720" w:rsidP="00BA3720">
            <w:pPr>
              <w:spacing w:after="80"/>
              <w:jc w:val="both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31-348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1 033 569.00 zł</w:t>
            </w:r>
          </w:p>
        </w:tc>
      </w:tr>
      <w:tr w:rsidR="00BA3720" w:rsidRPr="00466E90" w:rsidTr="00A374FC"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BA3720" w:rsidRPr="00466E90" w:rsidRDefault="00BA3720" w:rsidP="00BA3720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466E90">
              <w:rPr>
                <w:sz w:val="24"/>
                <w:szCs w:val="24"/>
              </w:rPr>
              <w:t>V</w:t>
            </w:r>
            <w:r w:rsidR="002D62DC">
              <w:rPr>
                <w:sz w:val="24"/>
                <w:szCs w:val="24"/>
              </w:rPr>
              <w:t>ol</w:t>
            </w:r>
            <w:r w:rsidRPr="00466E90">
              <w:rPr>
                <w:sz w:val="24"/>
                <w:szCs w:val="24"/>
              </w:rPr>
              <w:t>o</w:t>
            </w:r>
            <w:proofErr w:type="spellEnd"/>
            <w:r w:rsidRPr="00466E90">
              <w:rPr>
                <w:sz w:val="24"/>
                <w:szCs w:val="24"/>
              </w:rPr>
              <w:t xml:space="preserve"> </w:t>
            </w:r>
            <w:proofErr w:type="spellStart"/>
            <w:r w:rsidRPr="00466E90">
              <w:rPr>
                <w:sz w:val="24"/>
                <w:szCs w:val="24"/>
              </w:rPr>
              <w:t>Pure</w:t>
            </w:r>
            <w:proofErr w:type="spellEnd"/>
            <w:r w:rsidRPr="00466E90">
              <w:rPr>
                <w:sz w:val="24"/>
                <w:szCs w:val="24"/>
              </w:rPr>
              <w:t xml:space="preserve"> Sp. z o.o.</w:t>
            </w:r>
          </w:p>
          <w:p w:rsidR="0065190E" w:rsidRDefault="0065190E" w:rsidP="00BA3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Południowa 14</w:t>
            </w:r>
          </w:p>
          <w:p w:rsidR="0065190E" w:rsidRDefault="00BA3720" w:rsidP="0065190E">
            <w:pPr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Dąbrowskiego</w:t>
            </w:r>
            <w:r w:rsidRPr="00466E90">
              <w:rPr>
                <w:sz w:val="24"/>
                <w:szCs w:val="24"/>
              </w:rPr>
              <w:t xml:space="preserve"> </w:t>
            </w:r>
            <w:r w:rsidRPr="00466E90">
              <w:rPr>
                <w:sz w:val="24"/>
                <w:szCs w:val="24"/>
              </w:rPr>
              <w:t>44</w:t>
            </w:r>
            <w:r w:rsidRPr="00466E90">
              <w:rPr>
                <w:sz w:val="24"/>
                <w:szCs w:val="24"/>
              </w:rPr>
              <w:t xml:space="preserve"> </w:t>
            </w:r>
          </w:p>
          <w:p w:rsidR="00BA3720" w:rsidRPr="00466E90" w:rsidRDefault="0065190E" w:rsidP="006519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55-040 Domasław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720" w:rsidRPr="00466E90" w:rsidRDefault="00BA3720" w:rsidP="00BA37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66E90">
              <w:rPr>
                <w:sz w:val="24"/>
                <w:szCs w:val="24"/>
              </w:rPr>
              <w:t>1 594 080.00 zł</w:t>
            </w:r>
          </w:p>
        </w:tc>
      </w:tr>
    </w:tbl>
    <w:p w:rsidR="00A80738" w:rsidRPr="00DD2664" w:rsidRDefault="00A80738" w:rsidP="00986737">
      <w:pPr>
        <w:pStyle w:val="Tekstpodstawowy"/>
        <w:spacing w:before="600" w:after="480"/>
        <w:ind w:left="3119" w:firstLine="425"/>
        <w:jc w:val="right"/>
        <w:rPr>
          <w:b/>
          <w:i/>
          <w:szCs w:val="24"/>
        </w:rPr>
      </w:pPr>
      <w:r w:rsidRPr="00DD2664">
        <w:rPr>
          <w:b/>
          <w:i/>
          <w:szCs w:val="24"/>
        </w:rPr>
        <w:t>Zamawiający</w:t>
      </w:r>
    </w:p>
    <w:bookmarkEnd w:id="0"/>
    <w:p w:rsidR="00C236D3" w:rsidRPr="00DD2664" w:rsidRDefault="00DD2664" w:rsidP="00173B20">
      <w:pPr>
        <w:jc w:val="right"/>
        <w:rPr>
          <w:b/>
          <w:i/>
          <w:sz w:val="24"/>
          <w:szCs w:val="24"/>
        </w:rPr>
      </w:pPr>
      <w:r w:rsidRPr="00DD2664">
        <w:rPr>
          <w:b/>
          <w:i/>
          <w:sz w:val="24"/>
          <w:szCs w:val="24"/>
        </w:rPr>
        <w:t>Kanclerz</w:t>
      </w:r>
    </w:p>
    <w:p w:rsidR="00DD2664" w:rsidRPr="00DD2664" w:rsidRDefault="00DD2664" w:rsidP="00173B20">
      <w:pPr>
        <w:jc w:val="right"/>
        <w:rPr>
          <w:b/>
          <w:i/>
          <w:sz w:val="24"/>
          <w:szCs w:val="24"/>
        </w:rPr>
      </w:pPr>
    </w:p>
    <w:p w:rsidR="00DD2664" w:rsidRPr="00DD2664" w:rsidRDefault="00DD2664" w:rsidP="00173B20">
      <w:pPr>
        <w:jc w:val="right"/>
        <w:rPr>
          <w:b/>
          <w:i/>
          <w:sz w:val="24"/>
          <w:szCs w:val="24"/>
        </w:rPr>
      </w:pPr>
      <w:bookmarkStart w:id="1" w:name="_GoBack"/>
      <w:bookmarkEnd w:id="1"/>
      <w:r w:rsidRPr="00DD2664">
        <w:rPr>
          <w:b/>
          <w:i/>
          <w:sz w:val="24"/>
          <w:szCs w:val="24"/>
        </w:rPr>
        <w:t>mgr Paweł Potoczek</w:t>
      </w:r>
    </w:p>
    <w:sectPr w:rsidR="00DD2664" w:rsidRPr="00DD2664" w:rsidSect="00466E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21D2" w:rsidRDefault="003021D2">
      <w:r>
        <w:separator/>
      </w:r>
    </w:p>
  </w:endnote>
  <w:endnote w:type="continuationSeparator" w:id="0">
    <w:p w:rsidR="003021D2" w:rsidRDefault="00302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21D2" w:rsidRDefault="003021D2">
      <w:r>
        <w:separator/>
      </w:r>
    </w:p>
  </w:footnote>
  <w:footnote w:type="continuationSeparator" w:id="0">
    <w:p w:rsidR="003021D2" w:rsidRDefault="00302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3D9" w:rsidRDefault="001503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3D9" w:rsidRDefault="001503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3D9" w:rsidRDefault="001503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21D2"/>
    <w:rsid w:val="00007727"/>
    <w:rsid w:val="00017720"/>
    <w:rsid w:val="00035488"/>
    <w:rsid w:val="000D7F25"/>
    <w:rsid w:val="000E00E5"/>
    <w:rsid w:val="001503D9"/>
    <w:rsid w:val="00173B20"/>
    <w:rsid w:val="001C69FF"/>
    <w:rsid w:val="0023318D"/>
    <w:rsid w:val="002B3273"/>
    <w:rsid w:val="002D62DC"/>
    <w:rsid w:val="003021D2"/>
    <w:rsid w:val="003D72FD"/>
    <w:rsid w:val="00423179"/>
    <w:rsid w:val="00426F7D"/>
    <w:rsid w:val="00466E90"/>
    <w:rsid w:val="00490DC0"/>
    <w:rsid w:val="00493F8C"/>
    <w:rsid w:val="004C7E9B"/>
    <w:rsid w:val="005614F2"/>
    <w:rsid w:val="00577BC6"/>
    <w:rsid w:val="005A632E"/>
    <w:rsid w:val="0065190E"/>
    <w:rsid w:val="0069085C"/>
    <w:rsid w:val="006B27ED"/>
    <w:rsid w:val="007639CA"/>
    <w:rsid w:val="00843263"/>
    <w:rsid w:val="00861E75"/>
    <w:rsid w:val="0088631B"/>
    <w:rsid w:val="00986737"/>
    <w:rsid w:val="009D19BD"/>
    <w:rsid w:val="009F189D"/>
    <w:rsid w:val="009F4B8E"/>
    <w:rsid w:val="00A374FC"/>
    <w:rsid w:val="00A80738"/>
    <w:rsid w:val="00BA3720"/>
    <w:rsid w:val="00BB547B"/>
    <w:rsid w:val="00C236D3"/>
    <w:rsid w:val="00C659E2"/>
    <w:rsid w:val="00C82837"/>
    <w:rsid w:val="00CA3D66"/>
    <w:rsid w:val="00CB0802"/>
    <w:rsid w:val="00D665F5"/>
    <w:rsid w:val="00D7128F"/>
    <w:rsid w:val="00DD2664"/>
    <w:rsid w:val="00EA3476"/>
    <w:rsid w:val="00EE4140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649E412"/>
  <w15:chartTrackingRefBased/>
  <w15:docId w15:val="{FE74D488-B5DC-4E2D-AF79-70529C7F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317E6-E1CF-44AE-8FE0-68960DC2B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3</Pages>
  <Words>441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12</cp:revision>
  <cp:lastPrinted>2025-05-27T12:10:00Z</cp:lastPrinted>
  <dcterms:created xsi:type="dcterms:W3CDTF">2025-05-27T11:43:00Z</dcterms:created>
  <dcterms:modified xsi:type="dcterms:W3CDTF">2025-05-27T12:11:00Z</dcterms:modified>
</cp:coreProperties>
</file>