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1D13" w:rsidRPr="00867231" w:rsidRDefault="00DE2FDD" w:rsidP="00081D13">
      <w:pPr>
        <w:spacing w:after="600"/>
        <w:jc w:val="right"/>
      </w:pPr>
      <w:bookmarkStart w:id="0" w:name="_Hlk53520193"/>
      <w:r w:rsidRPr="00867231">
        <w:t>Kraków</w:t>
      </w:r>
      <w:r w:rsidR="00081D13" w:rsidRPr="00867231">
        <w:t xml:space="preserve"> dnia: </w:t>
      </w:r>
      <w:r w:rsidR="00D2627F">
        <w:t>27.05.2025</w:t>
      </w:r>
    </w:p>
    <w:p w:rsidR="00DE2FDD" w:rsidRPr="00867231" w:rsidRDefault="00DE2FDD" w:rsidP="00081D13">
      <w:pPr>
        <w:spacing w:line="360" w:lineRule="auto"/>
        <w:ind w:right="3969"/>
        <w:rPr>
          <w:b/>
          <w:bCs/>
        </w:rPr>
      </w:pPr>
      <w:r w:rsidRPr="00867231">
        <w:rPr>
          <w:b/>
          <w:bCs/>
        </w:rPr>
        <w:t>Szpital Miejski Specjalistyczny</w:t>
      </w:r>
    </w:p>
    <w:p w:rsidR="00DE2FDD" w:rsidRPr="00867231" w:rsidRDefault="00DE2FDD" w:rsidP="00081D13">
      <w:pPr>
        <w:spacing w:line="360" w:lineRule="auto"/>
        <w:ind w:right="3969"/>
        <w:rPr>
          <w:b/>
          <w:bCs/>
        </w:rPr>
      </w:pPr>
      <w:r w:rsidRPr="00867231">
        <w:rPr>
          <w:b/>
          <w:bCs/>
        </w:rPr>
        <w:t>im. Gabriela Narutowicza w Krakowie</w:t>
      </w:r>
    </w:p>
    <w:p w:rsidR="00081D13" w:rsidRPr="00867231" w:rsidRDefault="00DE2FDD" w:rsidP="00081D13">
      <w:pPr>
        <w:spacing w:line="360" w:lineRule="auto"/>
        <w:ind w:right="3969"/>
      </w:pPr>
      <w:r w:rsidRPr="00867231">
        <w:t>ul. Prądnicka</w:t>
      </w:r>
      <w:r w:rsidR="00081D13" w:rsidRPr="00867231">
        <w:t xml:space="preserve"> </w:t>
      </w:r>
      <w:r w:rsidRPr="00867231">
        <w:t>35-37</w:t>
      </w:r>
    </w:p>
    <w:p w:rsidR="00081D13" w:rsidRPr="00867231" w:rsidRDefault="00DE2FDD" w:rsidP="00081D13">
      <w:pPr>
        <w:ind w:right="3969"/>
      </w:pPr>
      <w:r w:rsidRPr="00867231">
        <w:t>31-202</w:t>
      </w:r>
      <w:r w:rsidR="00081D13" w:rsidRPr="00867231">
        <w:t xml:space="preserve"> </w:t>
      </w:r>
      <w:r w:rsidRPr="00867231">
        <w:t>Kraków</w:t>
      </w:r>
    </w:p>
    <w:p w:rsidR="00081D13" w:rsidRPr="00867231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67231" w:rsidTr="00C13EA9">
        <w:tc>
          <w:tcPr>
            <w:tcW w:w="10065" w:type="dxa"/>
            <w:shd w:val="clear" w:color="auto" w:fill="F2F2F2"/>
            <w:hideMark/>
          </w:tcPr>
          <w:p w:rsidR="00081D13" w:rsidRPr="00867231" w:rsidRDefault="00867231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867231">
              <w:rPr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:rsidR="00081D13" w:rsidRPr="0086723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867231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867231" w:rsidRDefault="00081D13" w:rsidP="00081D13">
      <w:pPr>
        <w:keepNext/>
        <w:spacing w:after="240"/>
        <w:outlineLvl w:val="0"/>
        <w:rPr>
          <w:b/>
        </w:rPr>
      </w:pPr>
    </w:p>
    <w:p w:rsidR="00081D13" w:rsidRPr="00867231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867231">
        <w:rPr>
          <w:rFonts w:eastAsia="Calibri"/>
          <w:lang w:eastAsia="en-US"/>
        </w:rPr>
        <w:t xml:space="preserve">Dotyczy </w:t>
      </w:r>
      <w:r w:rsidRPr="00867231">
        <w:t>postępowania o udzielenie zamówienia publicznego</w:t>
      </w:r>
      <w:r w:rsidRPr="00867231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67231" w:rsidTr="00081D13">
        <w:tc>
          <w:tcPr>
            <w:tcW w:w="2269" w:type="dxa"/>
            <w:shd w:val="clear" w:color="auto" w:fill="auto"/>
          </w:tcPr>
          <w:p w:rsidR="00081D13" w:rsidRPr="0086723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67231"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67231" w:rsidRDefault="00DE2FD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67231">
              <w:rPr>
                <w:bCs/>
              </w:rPr>
              <w:t>Zakup i dostawa testów do oznaczania paneli alergicznych metodą immunoblot oraz profilu Alzheimer metodą ELISA do posiadanej aparatury (czytnik i płuczka ELISA, mikroskop fluorescencyjny) dla Pracowni Wirusologii</w:t>
            </w:r>
          </w:p>
        </w:tc>
      </w:tr>
      <w:tr w:rsidR="00DE2FDD" w:rsidRPr="00867231" w:rsidTr="00B067FD">
        <w:tc>
          <w:tcPr>
            <w:tcW w:w="2269" w:type="dxa"/>
            <w:shd w:val="clear" w:color="auto" w:fill="auto"/>
          </w:tcPr>
          <w:p w:rsidR="00DE2FDD" w:rsidRPr="00867231" w:rsidRDefault="00DE2FDD" w:rsidP="00B067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67231"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E2FDD" w:rsidRPr="00867231" w:rsidRDefault="00DE2FDD" w:rsidP="00B067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67231">
              <w:rPr>
                <w:bCs/>
              </w:rPr>
              <w:t>ZP/20/2025</w:t>
            </w:r>
          </w:p>
        </w:tc>
      </w:tr>
    </w:tbl>
    <w:p w:rsidR="00081D13" w:rsidRPr="00867231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:rsidR="00081D13" w:rsidRPr="0086723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</w:pPr>
      <w:r w:rsidRPr="00867231">
        <w:t xml:space="preserve">Zamawiający, działając na podstawie art. 253 </w:t>
      </w:r>
      <w:r w:rsidR="00A17CDB" w:rsidRPr="00867231">
        <w:t xml:space="preserve">ust. 1 pkt. 1 i </w:t>
      </w:r>
      <w:r w:rsidRPr="00867231">
        <w:t xml:space="preserve">ust. </w:t>
      </w:r>
      <w:r w:rsidR="00A17CDB" w:rsidRPr="00867231">
        <w:t>2</w:t>
      </w:r>
      <w:r w:rsidRPr="00867231">
        <w:t xml:space="preserve"> </w:t>
      </w:r>
      <w:r w:rsidR="00081D13" w:rsidRPr="00867231">
        <w:t xml:space="preserve">ustawy z dnia 11 września 2019r. Prawo zamówień publicznych </w:t>
      </w:r>
      <w:r w:rsidR="00DE2FDD" w:rsidRPr="00867231">
        <w:t>(t.j. Dz. U. z 2024 poz. 1320)</w:t>
      </w:r>
      <w:r w:rsidR="00081D13" w:rsidRPr="00867231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E2FDD" w:rsidRPr="00867231" w:rsidTr="00B067FD">
        <w:trPr>
          <w:cantSplit/>
        </w:trPr>
        <w:tc>
          <w:tcPr>
            <w:tcW w:w="10080" w:type="dxa"/>
          </w:tcPr>
          <w:p w:rsidR="00DE2FDD" w:rsidRPr="00867231" w:rsidRDefault="00DE2FDD" w:rsidP="00B067FD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867231">
              <w:rPr>
                <w:b/>
              </w:rPr>
              <w:t>Euroimmun Polska Sp. z o.o.</w:t>
            </w:r>
          </w:p>
          <w:p w:rsidR="00DE2FDD" w:rsidRPr="00867231" w:rsidRDefault="00DE2FDD" w:rsidP="00B067FD">
            <w:pPr>
              <w:spacing w:line="360" w:lineRule="auto"/>
              <w:ind w:left="-75"/>
              <w:jc w:val="both"/>
              <w:rPr>
                <w:b/>
              </w:rPr>
            </w:pPr>
            <w:r w:rsidRPr="00867231">
              <w:rPr>
                <w:bCs/>
              </w:rPr>
              <w:t xml:space="preserve">ul. Widna 2A </w:t>
            </w:r>
          </w:p>
          <w:p w:rsidR="00DE2FDD" w:rsidRPr="00867231" w:rsidRDefault="00DE2FDD" w:rsidP="00B067FD">
            <w:pPr>
              <w:ind w:left="-75"/>
              <w:jc w:val="both"/>
              <w:rPr>
                <w:bCs/>
              </w:rPr>
            </w:pPr>
            <w:r w:rsidRPr="00867231">
              <w:rPr>
                <w:bCs/>
              </w:rPr>
              <w:t>50-543 Wrocław</w:t>
            </w:r>
          </w:p>
          <w:p w:rsidR="00DE2FDD" w:rsidRPr="00867231" w:rsidRDefault="00DE2FDD" w:rsidP="00B067FD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867231">
              <w:rPr>
                <w:color w:val="000000"/>
              </w:rPr>
              <w:t>Uzasadnienie wyboru:</w:t>
            </w:r>
          </w:p>
          <w:p w:rsidR="00DE2FDD" w:rsidRPr="00867231" w:rsidRDefault="00DE2FDD" w:rsidP="00B067F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867231">
              <w:t>Jedyna złożona oferta, spełnia wymagania Zamawiającego.</w:t>
            </w:r>
          </w:p>
        </w:tc>
      </w:tr>
    </w:tbl>
    <w:p w:rsidR="00081D13" w:rsidRPr="00867231" w:rsidRDefault="00081D13" w:rsidP="00081D13">
      <w:pPr>
        <w:spacing w:before="240" w:after="120"/>
        <w:jc w:val="both"/>
        <w:rPr>
          <w:color w:val="000000"/>
        </w:rPr>
      </w:pPr>
      <w:r w:rsidRPr="00867231">
        <w:rPr>
          <w:b/>
          <w:bCs/>
          <w:color w:val="000000"/>
        </w:rPr>
        <w:t>Punktacja przyznana ofertom w każdym kryterium oceny ofert wraz z łączną punktacją</w:t>
      </w:r>
      <w:r w:rsidRPr="00867231">
        <w:rPr>
          <w:color w:val="000000"/>
        </w:rPr>
        <w:t>: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260"/>
        <w:gridCol w:w="992"/>
        <w:gridCol w:w="1276"/>
        <w:gridCol w:w="2126"/>
      </w:tblGrid>
      <w:tr w:rsidR="00867231" w:rsidRPr="00867231" w:rsidTr="00867231">
        <w:trPr>
          <w:trHeight w:val="510"/>
          <w:jc w:val="center"/>
        </w:trPr>
        <w:tc>
          <w:tcPr>
            <w:tcW w:w="1560" w:type="dxa"/>
            <w:shd w:val="clear" w:color="auto" w:fill="F2F2F2"/>
            <w:vAlign w:val="center"/>
          </w:tcPr>
          <w:p w:rsidR="00867231" w:rsidRPr="00867231" w:rsidRDefault="008672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867231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867231" w:rsidRPr="00867231" w:rsidRDefault="008672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867231" w:rsidRPr="00867231" w:rsidRDefault="0086723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867231" w:rsidRPr="00867231" w:rsidRDefault="0086723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bCs/>
                <w:sz w:val="24"/>
                <w:szCs w:val="24"/>
              </w:rPr>
              <w:t>Jakość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867231" w:rsidRPr="00867231" w:rsidRDefault="0086723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867231" w:rsidRPr="00867231" w:rsidTr="00867231">
        <w:trPr>
          <w:jc w:val="center"/>
        </w:trPr>
        <w:tc>
          <w:tcPr>
            <w:tcW w:w="1560" w:type="dxa"/>
            <w:vAlign w:val="center"/>
          </w:tcPr>
          <w:p w:rsidR="00867231" w:rsidRPr="00867231" w:rsidRDefault="00867231" w:rsidP="00B067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867231" w:rsidRPr="00867231" w:rsidRDefault="00867231" w:rsidP="00B067F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b/>
                <w:sz w:val="24"/>
                <w:szCs w:val="24"/>
              </w:rPr>
              <w:t>Euroimmun Polska Sp. z o.o.</w:t>
            </w:r>
          </w:p>
          <w:p w:rsidR="00867231" w:rsidRPr="00867231" w:rsidRDefault="00867231" w:rsidP="00B067F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ul. Widna 2A </w:t>
            </w:r>
          </w:p>
          <w:p w:rsidR="00867231" w:rsidRPr="00867231" w:rsidRDefault="00867231" w:rsidP="00B067F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bCs/>
                <w:sz w:val="24"/>
                <w:szCs w:val="24"/>
              </w:rPr>
              <w:t>50-543 Wrocław</w:t>
            </w:r>
          </w:p>
        </w:tc>
        <w:tc>
          <w:tcPr>
            <w:tcW w:w="992" w:type="dxa"/>
            <w:vAlign w:val="center"/>
          </w:tcPr>
          <w:p w:rsidR="00867231" w:rsidRPr="00867231" w:rsidRDefault="00867231" w:rsidP="00B067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 xml:space="preserve"> 300,00</w:t>
            </w:r>
          </w:p>
        </w:tc>
        <w:tc>
          <w:tcPr>
            <w:tcW w:w="1276" w:type="dxa"/>
            <w:vAlign w:val="center"/>
          </w:tcPr>
          <w:p w:rsidR="00867231" w:rsidRPr="00867231" w:rsidRDefault="00867231" w:rsidP="00B067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 xml:space="preserve">  200,00</w:t>
            </w:r>
          </w:p>
        </w:tc>
        <w:tc>
          <w:tcPr>
            <w:tcW w:w="2126" w:type="dxa"/>
            <w:vAlign w:val="center"/>
          </w:tcPr>
          <w:p w:rsidR="00867231" w:rsidRPr="00867231" w:rsidRDefault="00867231" w:rsidP="00B067FD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231">
              <w:rPr>
                <w:rFonts w:ascii="Times New Roman" w:hAnsi="Times New Roman" w:cs="Times New Roman"/>
                <w:sz w:val="24"/>
                <w:szCs w:val="24"/>
              </w:rPr>
              <w:t xml:space="preserve">  500,00</w:t>
            </w:r>
          </w:p>
        </w:tc>
      </w:tr>
      <w:bookmarkEnd w:id="0"/>
    </w:tbl>
    <w:p w:rsidR="008642B3" w:rsidRPr="00867231" w:rsidRDefault="008642B3" w:rsidP="00867231"/>
    <w:sectPr w:rsidR="008642B3" w:rsidRPr="0086723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6DFE" w:rsidRDefault="00B26DFE">
      <w:r>
        <w:separator/>
      </w:r>
    </w:p>
  </w:endnote>
  <w:endnote w:type="continuationSeparator" w:id="0">
    <w:p w:rsidR="00B26DFE" w:rsidRDefault="00B26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2FDD" w:rsidRDefault="00DE2F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2FDD" w:rsidRDefault="00DE2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6DFE" w:rsidRDefault="00B26DFE">
      <w:r>
        <w:separator/>
      </w:r>
    </w:p>
  </w:footnote>
  <w:footnote w:type="continuationSeparator" w:id="0">
    <w:p w:rsidR="00B26DFE" w:rsidRDefault="00B26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2FDD" w:rsidRDefault="00DE2F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2FDD" w:rsidRDefault="00DE2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E2FDD" w:rsidRDefault="00DE2F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DF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0622"/>
    <w:rsid w:val="007E2ACC"/>
    <w:rsid w:val="007E68C5"/>
    <w:rsid w:val="00832144"/>
    <w:rsid w:val="008567C7"/>
    <w:rsid w:val="008642B3"/>
    <w:rsid w:val="00867231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6DFE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27F"/>
    <w:rsid w:val="00D26ED6"/>
    <w:rsid w:val="00D42C90"/>
    <w:rsid w:val="00D8427E"/>
    <w:rsid w:val="00DE2FDD"/>
    <w:rsid w:val="00E30B2D"/>
    <w:rsid w:val="00E62859"/>
    <w:rsid w:val="00E85D70"/>
    <w:rsid w:val="00ED20B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951547"/>
  <w15:chartTrackingRefBased/>
  <w15:docId w15:val="{4B56C073-CC2D-4EFB-A5C3-988C8CCB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4</cp:revision>
  <cp:lastPrinted>2025-05-26T11:48:00Z</cp:lastPrinted>
  <dcterms:created xsi:type="dcterms:W3CDTF">2025-05-26T11:46:00Z</dcterms:created>
  <dcterms:modified xsi:type="dcterms:W3CDTF">2025-05-27T12:01:00Z</dcterms:modified>
</cp:coreProperties>
</file>