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BE433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433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E4336">
        <w:rPr>
          <w:rFonts w:ascii="Arial" w:hAnsi="Arial" w:cs="Arial"/>
          <w:sz w:val="24"/>
          <w:szCs w:val="24"/>
        </w:rPr>
        <w:t>2025-05-27</w:t>
      </w:r>
    </w:p>
    <w:p w:rsidR="00CF7835" w:rsidRPr="009432A1" w:rsidRDefault="00BE433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43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E433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E433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E4336">
        <w:rPr>
          <w:rFonts w:ascii="Arial" w:hAnsi="Arial" w:cs="Arial"/>
          <w:sz w:val="24"/>
          <w:szCs w:val="24"/>
        </w:rPr>
        <w:t>69</w:t>
      </w:r>
    </w:p>
    <w:p w:rsidR="00CF7835" w:rsidRPr="009432A1" w:rsidRDefault="00BE4336" w:rsidP="00CF7835">
      <w:pPr>
        <w:rPr>
          <w:rFonts w:ascii="Arial" w:hAnsi="Arial" w:cs="Arial"/>
          <w:sz w:val="24"/>
          <w:szCs w:val="24"/>
        </w:rPr>
      </w:pPr>
      <w:r w:rsidRPr="00BE433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E433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E433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336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4336" w:rsidRPr="004E4B64" w:rsidTr="002A5AF8">
        <w:tc>
          <w:tcPr>
            <w:tcW w:w="2269" w:type="dxa"/>
            <w:shd w:val="clear" w:color="auto" w:fill="auto"/>
          </w:tcPr>
          <w:p w:rsidR="00BE4336" w:rsidRPr="004E4B64" w:rsidRDefault="00BE4336" w:rsidP="002A5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4336" w:rsidRPr="004E4B64" w:rsidRDefault="00BE4336" w:rsidP="002A5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336">
              <w:rPr>
                <w:rFonts w:ascii="Arial" w:hAnsi="Arial" w:cs="Arial"/>
                <w:bCs/>
                <w:sz w:val="24"/>
                <w:szCs w:val="24"/>
              </w:rPr>
              <w:t>RK-NZ.262.5.2025.MM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E4336" w:rsidRPr="00BE433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E4336" w:rsidRPr="00BE4336">
        <w:rPr>
          <w:rFonts w:ascii="Arial" w:hAnsi="Arial" w:cs="Arial"/>
          <w:sz w:val="24"/>
          <w:szCs w:val="24"/>
        </w:rPr>
        <w:t>27/05/2025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E4336" w:rsidRPr="00BE4336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B039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B039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B039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4336" w:rsidRPr="00355C9D" w:rsidTr="002A5AF8">
        <w:tc>
          <w:tcPr>
            <w:tcW w:w="1276" w:type="dxa"/>
            <w:shd w:val="clear" w:color="auto" w:fill="auto"/>
            <w:vAlign w:val="center"/>
          </w:tcPr>
          <w:p w:rsidR="00BE4336" w:rsidRPr="00CF7835" w:rsidRDefault="00BE4336" w:rsidP="003B039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E4336" w:rsidRPr="00CF7835" w:rsidRDefault="00BE4336" w:rsidP="003B039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E4336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3B039B">
              <w:rPr>
                <w:rFonts w:ascii="Arial" w:hAnsi="Arial" w:cs="Arial"/>
                <w:sz w:val="24"/>
                <w:szCs w:val="24"/>
              </w:rPr>
              <w:t>c</w:t>
            </w:r>
            <w:r w:rsidRPr="00BE4336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BE4336" w:rsidRPr="00CF7835" w:rsidRDefault="00BE4336" w:rsidP="003B039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E4336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4336">
              <w:rPr>
                <w:rFonts w:ascii="Arial" w:hAnsi="Arial" w:cs="Arial"/>
                <w:sz w:val="24"/>
                <w:szCs w:val="24"/>
              </w:rPr>
              <w:t>28/17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4336" w:rsidRPr="00CF7835" w:rsidRDefault="00BE4336" w:rsidP="003B039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36">
              <w:rPr>
                <w:rFonts w:ascii="Arial" w:hAnsi="Arial" w:cs="Arial"/>
                <w:sz w:val="24"/>
                <w:szCs w:val="24"/>
              </w:rPr>
              <w:t>80-180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039B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336" w:rsidRPr="00CF7835" w:rsidRDefault="00BE4336" w:rsidP="003B039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36">
              <w:rPr>
                <w:rFonts w:ascii="Arial" w:hAnsi="Arial" w:cs="Arial"/>
                <w:sz w:val="24"/>
                <w:szCs w:val="24"/>
              </w:rPr>
              <w:t>41 328.00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FF7" w:rsidRDefault="00946FF7">
      <w:r>
        <w:separator/>
      </w:r>
    </w:p>
  </w:endnote>
  <w:endnote w:type="continuationSeparator" w:id="0">
    <w:p w:rsidR="00946FF7" w:rsidRDefault="00946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3B039B" w:rsidTr="002A5AF8">
      <w:tc>
        <w:tcPr>
          <w:tcW w:w="1242" w:type="dxa"/>
          <w:shd w:val="clear" w:color="auto" w:fill="auto"/>
          <w:vAlign w:val="center"/>
        </w:tcPr>
        <w:p w:rsidR="003B039B" w:rsidRDefault="003B039B" w:rsidP="003B039B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2.2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3B039B" w:rsidRDefault="003B039B" w:rsidP="003B039B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3B039B" w:rsidRDefault="003B039B" w:rsidP="003B039B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3B039B" w:rsidRPr="00DF12BF" w:rsidRDefault="003B039B" w:rsidP="003B039B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3B039B" w:rsidRDefault="003B039B" w:rsidP="003B039B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09851699" r:id="rId4"/>
            </w:object>
          </w:r>
        </w:p>
      </w:tc>
    </w:tr>
  </w:tbl>
  <w:p w:rsidR="009F189D" w:rsidRPr="00960CEB" w:rsidRDefault="009F189D" w:rsidP="003B039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03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FF7" w:rsidRDefault="00946FF7">
      <w:r>
        <w:separator/>
      </w:r>
    </w:p>
  </w:footnote>
  <w:footnote w:type="continuationSeparator" w:id="0">
    <w:p w:rsidR="00946FF7" w:rsidRDefault="00946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336" w:rsidRDefault="00BE43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336" w:rsidRDefault="003B039B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336" w:rsidRDefault="00BE43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FF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039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6FF7"/>
    <w:rsid w:val="00960CEB"/>
    <w:rsid w:val="009D19BD"/>
    <w:rsid w:val="009F189D"/>
    <w:rsid w:val="00A80738"/>
    <w:rsid w:val="00BE433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28C3EFF"/>
  <w15:chartTrackingRefBased/>
  <w15:docId w15:val="{0DE54B6E-902F-40CD-AEB6-3C47C6220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2025-05-27T09:48:00Z</cp:lastPrinted>
  <dcterms:created xsi:type="dcterms:W3CDTF">2025-05-27T09:49:00Z</dcterms:created>
  <dcterms:modified xsi:type="dcterms:W3CDTF">2025-05-27T09:49:00Z</dcterms:modified>
</cp:coreProperties>
</file>