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77777777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96216">
        <w:rPr>
          <w:bCs/>
          <w:i w:val="0"/>
          <w:sz w:val="20"/>
        </w:rPr>
        <w:t xml:space="preserve">Załącznik nr </w:t>
      </w:r>
      <w:r w:rsidR="00496216" w:rsidRPr="00496216">
        <w:rPr>
          <w:bCs/>
          <w:i w:val="0"/>
          <w:sz w:val="20"/>
        </w:rPr>
        <w:t xml:space="preserve">3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  <w:shd w:val="clear" w:color="auto" w:fill="auto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FB02" w14:textId="0F6F1534" w:rsidR="00A137C9" w:rsidRPr="00496216" w:rsidRDefault="00E7000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7000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gminnych w roku 2025 na terenie Miasta i Gminy Niepołomice</w:t>
            </w:r>
          </w:p>
        </w:tc>
      </w:tr>
      <w:tr w:rsidR="00320FAA" w:rsidRPr="00496216" w14:paraId="2DED124F" w14:textId="77777777" w:rsidTr="00A132F0">
        <w:tc>
          <w:tcPr>
            <w:tcW w:w="2269" w:type="dxa"/>
            <w:shd w:val="clear" w:color="auto" w:fill="auto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8DEDEB" w14:textId="51BA5452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62450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13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shd w:val="clear" w:color="auto" w:fill="auto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shd w:val="clear" w:color="auto" w:fill="auto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shd w:val="clear" w:color="auto" w:fill="auto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shd w:val="clear" w:color="auto" w:fill="auto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shd w:val="clear" w:color="auto" w:fill="auto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shd w:val="clear" w:color="auto" w:fill="auto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84786"/>
    <w:rsid w:val="0016158F"/>
    <w:rsid w:val="001C2314"/>
    <w:rsid w:val="001E1EC4"/>
    <w:rsid w:val="00213980"/>
    <w:rsid w:val="0024648D"/>
    <w:rsid w:val="003020D6"/>
    <w:rsid w:val="00320FAA"/>
    <w:rsid w:val="003A486D"/>
    <w:rsid w:val="004374F2"/>
    <w:rsid w:val="00460705"/>
    <w:rsid w:val="00485239"/>
    <w:rsid w:val="00490EA2"/>
    <w:rsid w:val="00496216"/>
    <w:rsid w:val="004A0686"/>
    <w:rsid w:val="004E27D7"/>
    <w:rsid w:val="004F10A0"/>
    <w:rsid w:val="00503D21"/>
    <w:rsid w:val="0055145C"/>
    <w:rsid w:val="005624D8"/>
    <w:rsid w:val="00620476"/>
    <w:rsid w:val="00624500"/>
    <w:rsid w:val="00657A47"/>
    <w:rsid w:val="007010E4"/>
    <w:rsid w:val="00745A44"/>
    <w:rsid w:val="00751F41"/>
    <w:rsid w:val="007666D6"/>
    <w:rsid w:val="007A2C38"/>
    <w:rsid w:val="007F74D9"/>
    <w:rsid w:val="00824D73"/>
    <w:rsid w:val="00830970"/>
    <w:rsid w:val="00845D6D"/>
    <w:rsid w:val="0087706D"/>
    <w:rsid w:val="008833CF"/>
    <w:rsid w:val="008B797E"/>
    <w:rsid w:val="008D273E"/>
    <w:rsid w:val="008D442B"/>
    <w:rsid w:val="008F2498"/>
    <w:rsid w:val="009242C0"/>
    <w:rsid w:val="0093388F"/>
    <w:rsid w:val="009719A6"/>
    <w:rsid w:val="00A137C9"/>
    <w:rsid w:val="00A56A6F"/>
    <w:rsid w:val="00A87380"/>
    <w:rsid w:val="00AF4E90"/>
    <w:rsid w:val="00AF7375"/>
    <w:rsid w:val="00B641BE"/>
    <w:rsid w:val="00B77707"/>
    <w:rsid w:val="00BE04BF"/>
    <w:rsid w:val="00BE3BCE"/>
    <w:rsid w:val="00C14700"/>
    <w:rsid w:val="00C81F78"/>
    <w:rsid w:val="00CB29AC"/>
    <w:rsid w:val="00D03170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637B9"/>
    <w:rsid w:val="00E646D4"/>
    <w:rsid w:val="00E67109"/>
    <w:rsid w:val="00E70005"/>
    <w:rsid w:val="00E86D3B"/>
    <w:rsid w:val="00E964D1"/>
    <w:rsid w:val="00EC10EE"/>
    <w:rsid w:val="00EF3368"/>
    <w:rsid w:val="00F0358B"/>
    <w:rsid w:val="00F334B4"/>
    <w:rsid w:val="00F81DE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2025-03-13T07:16:00Z</cp:lastPrinted>
  <dcterms:created xsi:type="dcterms:W3CDTF">2025-05-23T12:03:00Z</dcterms:created>
  <dcterms:modified xsi:type="dcterms:W3CDTF">2025-05-23T12:03:00Z</dcterms:modified>
</cp:coreProperties>
</file>