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F3BE69" w14:textId="63DCF195" w:rsidR="005103B9" w:rsidRPr="009D5103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9D5103">
        <w:rPr>
          <w:bCs/>
          <w:i w:val="0"/>
          <w:sz w:val="20"/>
        </w:rPr>
        <w:t xml:space="preserve">Załącznik nr </w:t>
      </w:r>
      <w:r w:rsidR="009D5103" w:rsidRPr="009D5103">
        <w:rPr>
          <w:bCs/>
          <w:i w:val="0"/>
          <w:sz w:val="20"/>
        </w:rPr>
        <w:t>2</w:t>
      </w:r>
      <w:r w:rsidR="00B36ABD" w:rsidRPr="009D5103">
        <w:rPr>
          <w:bCs/>
          <w:i w:val="0"/>
          <w:sz w:val="20"/>
        </w:rPr>
        <w:t xml:space="preserve"> do SWZ</w:t>
      </w:r>
    </w:p>
    <w:p w14:paraId="0ADCCAD1" w14:textId="77777777" w:rsidR="00C4103F" w:rsidRPr="009D5103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9D5103">
        <w:rPr>
          <w:rFonts w:ascii="Times New Roman" w:hAnsi="Times New Roman"/>
          <w:b/>
          <w:sz w:val="20"/>
          <w:szCs w:val="20"/>
        </w:rPr>
        <w:t>Zamawiający</w:t>
      </w:r>
      <w:r w:rsidR="007936D6" w:rsidRPr="009D5103">
        <w:rPr>
          <w:rFonts w:ascii="Times New Roman" w:hAnsi="Times New Roman"/>
          <w:b/>
          <w:sz w:val="20"/>
          <w:szCs w:val="20"/>
        </w:rPr>
        <w:t>:</w:t>
      </w:r>
    </w:p>
    <w:p w14:paraId="535D7364" w14:textId="354AA4DD" w:rsidR="006676AE" w:rsidRPr="009D5103" w:rsidRDefault="00B6190D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9D5103">
        <w:rPr>
          <w:sz w:val="20"/>
          <w:szCs w:val="20"/>
        </w:rPr>
        <w:t>GMINA NIEPOŁOMICE</w:t>
      </w:r>
    </w:p>
    <w:p w14:paraId="43209766" w14:textId="06CB6835" w:rsidR="006676AE" w:rsidRPr="009D5103" w:rsidRDefault="00B6190D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9D5103">
        <w:rPr>
          <w:sz w:val="20"/>
          <w:szCs w:val="20"/>
        </w:rPr>
        <w:t>Pl. Zwycięstwa</w:t>
      </w:r>
      <w:r w:rsidR="006676AE" w:rsidRPr="009D5103">
        <w:rPr>
          <w:sz w:val="20"/>
          <w:szCs w:val="20"/>
        </w:rPr>
        <w:t xml:space="preserve"> </w:t>
      </w:r>
      <w:r w:rsidRPr="009D5103">
        <w:rPr>
          <w:sz w:val="20"/>
          <w:szCs w:val="20"/>
        </w:rPr>
        <w:t>13</w:t>
      </w:r>
      <w:r w:rsidR="006676AE" w:rsidRPr="009D5103">
        <w:rPr>
          <w:sz w:val="20"/>
          <w:szCs w:val="20"/>
        </w:rPr>
        <w:t xml:space="preserve"> </w:t>
      </w:r>
    </w:p>
    <w:p w14:paraId="51B02464" w14:textId="70D0B12C" w:rsidR="002578E4" w:rsidRPr="009D5103" w:rsidRDefault="00B6190D" w:rsidP="009D5103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9D5103">
        <w:rPr>
          <w:sz w:val="20"/>
          <w:szCs w:val="20"/>
        </w:rPr>
        <w:t>32-005</w:t>
      </w:r>
      <w:r w:rsidR="006676AE" w:rsidRPr="009D5103">
        <w:rPr>
          <w:sz w:val="20"/>
          <w:szCs w:val="20"/>
        </w:rPr>
        <w:t xml:space="preserve"> </w:t>
      </w:r>
      <w:r w:rsidRPr="009D5103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9D5103" w14:paraId="3D591A11" w14:textId="77777777" w:rsidTr="0018769E">
        <w:tc>
          <w:tcPr>
            <w:tcW w:w="2800" w:type="dxa"/>
            <w:shd w:val="clear" w:color="auto" w:fill="auto"/>
          </w:tcPr>
          <w:p w14:paraId="6D70EA04" w14:textId="77777777" w:rsidR="002578E4" w:rsidRPr="009D5103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9D5103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9D5103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FCE858E" w14:textId="77777777" w:rsidR="002578E4" w:rsidRPr="009D510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50E653DA" w14:textId="77777777" w:rsidR="002578E4" w:rsidRPr="009D510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9D5103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F2BC609" w14:textId="77777777" w:rsidR="002578E4" w:rsidRPr="009D5103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D510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9D510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9D510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2578E4" w:rsidRPr="009D5103" w14:paraId="24AB9AB9" w14:textId="77777777" w:rsidTr="0018769E">
        <w:tc>
          <w:tcPr>
            <w:tcW w:w="2800" w:type="dxa"/>
            <w:shd w:val="clear" w:color="auto" w:fill="auto"/>
          </w:tcPr>
          <w:p w14:paraId="1E49CD01" w14:textId="77777777" w:rsidR="002578E4" w:rsidRPr="009D5103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9D5103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04A5624" w14:textId="77777777" w:rsidR="002578E4" w:rsidRPr="009D510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0ED74E17" w14:textId="77777777" w:rsidR="002578E4" w:rsidRPr="009D510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9D5103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4DB85DE" w14:textId="77777777" w:rsidR="002578E4" w:rsidRPr="009D5103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9D510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9D5103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9D510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665B7575" w14:textId="77777777" w:rsidR="002578E4" w:rsidRPr="009D5103" w:rsidRDefault="002578E4" w:rsidP="002578E4">
      <w:pPr>
        <w:spacing w:after="240" w:line="360" w:lineRule="auto"/>
        <w:rPr>
          <w:rFonts w:ascii="Times New Roman" w:hAnsi="Times New Roman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B6190D" w:rsidRPr="009D5103" w14:paraId="5E8D476E" w14:textId="77777777" w:rsidTr="00667302">
        <w:tc>
          <w:tcPr>
            <w:tcW w:w="9104" w:type="dxa"/>
            <w:shd w:val="clear" w:color="auto" w:fill="D9D9D9"/>
          </w:tcPr>
          <w:p w14:paraId="309EB467" w14:textId="77777777" w:rsidR="00B6190D" w:rsidRPr="009D5103" w:rsidRDefault="00B6190D" w:rsidP="00667302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D5103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537BAB62" w14:textId="03CF9C0D" w:rsidR="00B6190D" w:rsidRPr="009D5103" w:rsidRDefault="00B6190D" w:rsidP="00667302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5103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9D5103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9D5103">
              <w:rPr>
                <w:rFonts w:ascii="Times New Roman" w:hAnsi="Times New Roman"/>
                <w:sz w:val="20"/>
                <w:szCs w:val="20"/>
              </w:rPr>
              <w:t xml:space="preserve">. Dz. U. z 2024 poz. 1320) (dalej jako: ustawa </w:t>
            </w:r>
            <w:proofErr w:type="spellStart"/>
            <w:r w:rsidRPr="009D5103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9D5103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14:paraId="4A6AB1E2" w14:textId="77777777" w:rsidR="00B6190D" w:rsidRPr="009D5103" w:rsidRDefault="00B6190D" w:rsidP="00667302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D5103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14:paraId="7A36F86D" w14:textId="77777777" w:rsidR="00B6190D" w:rsidRPr="009D5103" w:rsidRDefault="00B6190D" w:rsidP="00667302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D5103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14:paraId="29E558D2" w14:textId="77777777" w:rsidR="00B6190D" w:rsidRPr="009D5103" w:rsidRDefault="00B6190D" w:rsidP="00667302">
            <w:pPr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103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14:paraId="72C44B75" w14:textId="77777777" w:rsidR="00E50194" w:rsidRPr="009D5103" w:rsidRDefault="001F027E" w:rsidP="009D5103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t>Na potrzeby postę</w:t>
      </w:r>
      <w:r w:rsidR="008D0487" w:rsidRPr="009D5103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9D5103">
        <w:rPr>
          <w:rFonts w:ascii="Times New Roman" w:hAnsi="Times New Roman"/>
          <w:sz w:val="20"/>
          <w:szCs w:val="20"/>
        </w:rPr>
        <w:t>zamówienia publicznego</w:t>
      </w:r>
      <w:r w:rsidR="00E50194" w:rsidRPr="009D5103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9D5103" w14:paraId="742B3FC1" w14:textId="77777777" w:rsidTr="0018769E">
        <w:tc>
          <w:tcPr>
            <w:tcW w:w="2269" w:type="dxa"/>
            <w:shd w:val="clear" w:color="auto" w:fill="auto"/>
          </w:tcPr>
          <w:p w14:paraId="6F8FBAE4" w14:textId="77777777" w:rsidR="002578E4" w:rsidRPr="009D5103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D510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801B28A" w14:textId="042902C3" w:rsidR="002578E4" w:rsidRPr="00A54E30" w:rsidRDefault="00065903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06590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Modernizacja dróg gminnych w roku 2025 na terenie Miasta i Gminy Niepołomice</w:t>
            </w:r>
            <w:r w:rsidR="00971E9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B6190D" w:rsidRPr="009D5103" w14:paraId="1E303D49" w14:textId="77777777" w:rsidTr="00667302">
        <w:tc>
          <w:tcPr>
            <w:tcW w:w="2269" w:type="dxa"/>
            <w:shd w:val="clear" w:color="auto" w:fill="auto"/>
          </w:tcPr>
          <w:p w14:paraId="1005CCD3" w14:textId="77777777" w:rsidR="00B6190D" w:rsidRPr="009D5103" w:rsidRDefault="00B6190D" w:rsidP="0066730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D510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98F6C08" w14:textId="6583EF58" w:rsidR="00B6190D" w:rsidRPr="00A54E30" w:rsidRDefault="00B6190D" w:rsidP="0066730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A54E3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</w:t>
            </w:r>
            <w:r w:rsidR="00C225F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13</w:t>
            </w:r>
            <w:r w:rsidRPr="00A54E3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.2025</w:t>
            </w:r>
          </w:p>
        </w:tc>
      </w:tr>
    </w:tbl>
    <w:p w14:paraId="2180CFF9" w14:textId="77777777" w:rsidR="002578E4" w:rsidRPr="009D5103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65B752E1" w14:textId="2EB73E45" w:rsidR="00F90CD1" w:rsidRPr="009D5103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t xml:space="preserve">prowadzonego przez </w:t>
      </w:r>
      <w:r w:rsidR="00B6190D" w:rsidRPr="009D5103">
        <w:rPr>
          <w:rFonts w:ascii="Times New Roman" w:hAnsi="Times New Roman"/>
          <w:b/>
          <w:sz w:val="20"/>
          <w:szCs w:val="20"/>
        </w:rPr>
        <w:t>GMINA NIEPOŁOMICE</w:t>
      </w:r>
      <w:r w:rsidRPr="009D5103">
        <w:rPr>
          <w:rFonts w:ascii="Times New Roman" w:hAnsi="Times New Roman"/>
          <w:b/>
          <w:sz w:val="20"/>
          <w:szCs w:val="20"/>
        </w:rPr>
        <w:t>,</w:t>
      </w:r>
      <w:r w:rsidR="002B2AD9" w:rsidRPr="009D5103">
        <w:rPr>
          <w:rFonts w:ascii="Times New Roman" w:hAnsi="Times New Roman"/>
          <w:sz w:val="20"/>
          <w:szCs w:val="20"/>
        </w:rPr>
        <w:t xml:space="preserve"> </w:t>
      </w:r>
      <w:r w:rsidR="00E65685" w:rsidRPr="009D5103">
        <w:rPr>
          <w:rFonts w:ascii="Times New Roman" w:hAnsi="Times New Roman"/>
          <w:sz w:val="20"/>
          <w:szCs w:val="20"/>
        </w:rPr>
        <w:t>oświa</w:t>
      </w:r>
      <w:r w:rsidR="00825A09" w:rsidRPr="009D5103">
        <w:rPr>
          <w:rFonts w:ascii="Times New Roman" w:hAnsi="Times New Roman"/>
          <w:sz w:val="20"/>
          <w:szCs w:val="20"/>
        </w:rPr>
        <w:t>dczam</w:t>
      </w:r>
      <w:r w:rsidR="00E65685" w:rsidRPr="009D5103">
        <w:rPr>
          <w:rFonts w:ascii="Times New Roman" w:hAnsi="Times New Roman"/>
          <w:sz w:val="20"/>
          <w:szCs w:val="20"/>
        </w:rPr>
        <w:t>,</w:t>
      </w:r>
      <w:r w:rsidR="002B2AD9" w:rsidRPr="009D5103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9D5103" w14:paraId="4A266ABE" w14:textId="77777777" w:rsidTr="00650D6C">
        <w:tc>
          <w:tcPr>
            <w:tcW w:w="9104" w:type="dxa"/>
            <w:shd w:val="clear" w:color="auto" w:fill="D9D9D9"/>
          </w:tcPr>
          <w:p w14:paraId="44F37042" w14:textId="77777777" w:rsidR="00E50194" w:rsidRPr="009D5103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9D5103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1A3D24EF" w14:textId="086FDDF5" w:rsidR="00023477" w:rsidRPr="009D5103" w:rsidRDefault="00C113BF" w:rsidP="009D5103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9D5103">
        <w:rPr>
          <w:rFonts w:ascii="Times New Roman" w:hAnsi="Times New Roman"/>
          <w:sz w:val="20"/>
          <w:szCs w:val="20"/>
        </w:rPr>
        <w:t xml:space="preserve">dstawie </w:t>
      </w:r>
      <w:r w:rsidR="002C4137" w:rsidRPr="009D5103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9D5103">
        <w:rPr>
          <w:rFonts w:ascii="Times New Roman" w:hAnsi="Times New Roman"/>
          <w:sz w:val="20"/>
          <w:szCs w:val="20"/>
        </w:rPr>
        <w:t>108</w:t>
      </w:r>
      <w:r w:rsidR="002C4137" w:rsidRPr="009D5103">
        <w:rPr>
          <w:rFonts w:ascii="Times New Roman" w:hAnsi="Times New Roman"/>
          <w:sz w:val="20"/>
          <w:szCs w:val="20"/>
        </w:rPr>
        <w:t xml:space="preserve"> ust 1 </w:t>
      </w:r>
      <w:r w:rsidRPr="009D5103">
        <w:rPr>
          <w:rFonts w:ascii="Times New Roman" w:hAnsi="Times New Roman"/>
          <w:sz w:val="20"/>
          <w:szCs w:val="20"/>
        </w:rPr>
        <w:t xml:space="preserve">ustawy </w:t>
      </w:r>
      <w:proofErr w:type="spellStart"/>
      <w:r w:rsidRPr="009D5103">
        <w:rPr>
          <w:rFonts w:ascii="Times New Roman" w:hAnsi="Times New Roman"/>
          <w:sz w:val="20"/>
          <w:szCs w:val="20"/>
        </w:rPr>
        <w:t>Pzp</w:t>
      </w:r>
      <w:proofErr w:type="spellEnd"/>
      <w:r w:rsidR="00641874" w:rsidRPr="009D5103">
        <w:rPr>
          <w:rFonts w:ascii="Times New Roman" w:hAnsi="Times New Roman"/>
          <w:sz w:val="20"/>
          <w:szCs w:val="20"/>
        </w:rPr>
        <w:t>.</w:t>
      </w:r>
    </w:p>
    <w:p w14:paraId="36BE9F32" w14:textId="77777777" w:rsidR="00023477" w:rsidRPr="009D5103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49EE07BF" w14:textId="46A2C46A" w:rsidR="00992BD8" w:rsidRPr="009D5103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9D5103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9D5103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9D5103">
        <w:rPr>
          <w:rFonts w:ascii="Times New Roman" w:hAnsi="Times New Roman"/>
          <w:color w:val="0070C0"/>
          <w:sz w:val="20"/>
          <w:szCs w:val="20"/>
        </w:rPr>
        <w:t xml:space="preserve">, gdy zachodzą przesłanki wykluczenia z art. 108 ust. 1 pkt 1, 2 i 5 ustawy </w:t>
      </w:r>
      <w:proofErr w:type="spellStart"/>
      <w:r w:rsidRPr="009D5103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9D5103">
        <w:rPr>
          <w:rFonts w:ascii="Times New Roman" w:hAnsi="Times New Roman"/>
          <w:color w:val="0070C0"/>
          <w:sz w:val="20"/>
          <w:szCs w:val="20"/>
        </w:rPr>
        <w:t>, a wykonawca korzysta z procedury samooczyszczenia, o której mowa w art. 110 ust. 2 ustawy Pzp]</w:t>
      </w:r>
    </w:p>
    <w:p w14:paraId="4BAC0845" w14:textId="6D55EA20" w:rsidR="00023477" w:rsidRPr="009D5103" w:rsidRDefault="00C113BF" w:rsidP="002578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9D5103">
        <w:rPr>
          <w:rFonts w:ascii="Times New Roman" w:hAnsi="Times New Roman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9D5103">
        <w:rPr>
          <w:rFonts w:ascii="Times New Roman" w:hAnsi="Times New Roman"/>
          <w:i/>
          <w:sz w:val="20"/>
          <w:szCs w:val="20"/>
        </w:rPr>
        <w:t>Pzp</w:t>
      </w:r>
      <w:proofErr w:type="spellEnd"/>
      <w:r w:rsidR="00E426EB" w:rsidRPr="009D5103">
        <w:rPr>
          <w:rFonts w:ascii="Times New Roman" w:hAnsi="Times New Roman"/>
          <w:i/>
          <w:sz w:val="20"/>
          <w:szCs w:val="20"/>
        </w:rPr>
        <w:t>)</w:t>
      </w:r>
      <w:r w:rsidRPr="009D5103">
        <w:rPr>
          <w:rFonts w:ascii="Times New Roman" w:hAnsi="Times New Roman"/>
          <w:i/>
          <w:sz w:val="20"/>
          <w:szCs w:val="20"/>
        </w:rPr>
        <w:t>.</w:t>
      </w:r>
      <w:r w:rsidRPr="009D5103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9D5103">
        <w:rPr>
          <w:rFonts w:ascii="Times New Roman" w:hAnsi="Times New Roman"/>
          <w:sz w:val="20"/>
          <w:szCs w:val="20"/>
        </w:rPr>
        <w:t>110</w:t>
      </w:r>
      <w:r w:rsidRPr="009D5103">
        <w:rPr>
          <w:rFonts w:ascii="Times New Roman" w:hAnsi="Times New Roman"/>
          <w:sz w:val="20"/>
          <w:szCs w:val="20"/>
        </w:rPr>
        <w:t xml:space="preserve"> ust. </w:t>
      </w:r>
      <w:r w:rsidR="00710937" w:rsidRPr="009D5103">
        <w:rPr>
          <w:rFonts w:ascii="Times New Roman" w:hAnsi="Times New Roman"/>
          <w:sz w:val="20"/>
          <w:szCs w:val="20"/>
        </w:rPr>
        <w:t>2</w:t>
      </w:r>
      <w:r w:rsidRPr="009D5103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9D5103">
        <w:rPr>
          <w:rFonts w:ascii="Times New Roman" w:hAnsi="Times New Roman"/>
          <w:sz w:val="20"/>
          <w:szCs w:val="20"/>
        </w:rPr>
        <w:t xml:space="preserve"> i zapobiegawcze</w:t>
      </w:r>
      <w:r w:rsidRPr="009D5103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9D5103">
        <w:rPr>
          <w:rFonts w:ascii="Times New Roman" w:hAnsi="Times New Roman"/>
          <w:sz w:val="20"/>
          <w:szCs w:val="20"/>
        </w:rPr>
        <w:t>..</w:t>
      </w:r>
      <w:r w:rsidRPr="009D5103">
        <w:rPr>
          <w:rFonts w:ascii="Times New Roman" w:hAnsi="Times New Roman"/>
          <w:sz w:val="20"/>
          <w:szCs w:val="20"/>
        </w:rPr>
        <w:t>……………</w:t>
      </w:r>
      <w:r w:rsidR="00023477" w:rsidRPr="009D5103">
        <w:rPr>
          <w:rFonts w:ascii="Times New Roman" w:hAnsi="Times New Roman"/>
          <w:sz w:val="20"/>
          <w:szCs w:val="20"/>
        </w:rPr>
        <w:t>…</w:t>
      </w:r>
      <w:r w:rsidRPr="009D5103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9D5103">
        <w:rPr>
          <w:rFonts w:ascii="Times New Roman" w:hAnsi="Times New Roman"/>
          <w:sz w:val="20"/>
          <w:szCs w:val="20"/>
        </w:rPr>
        <w:t>.</w:t>
      </w:r>
      <w:r w:rsidRPr="009D5103">
        <w:rPr>
          <w:rFonts w:ascii="Times New Roman" w:hAnsi="Times New Roman"/>
          <w:sz w:val="20"/>
          <w:szCs w:val="20"/>
        </w:rPr>
        <w:t>…</w:t>
      </w:r>
      <w:r w:rsidR="007A2BCB" w:rsidRPr="009D5103">
        <w:rPr>
          <w:rFonts w:ascii="Times New Roman" w:hAnsi="Times New Roman"/>
          <w:sz w:val="20"/>
          <w:szCs w:val="20"/>
        </w:rPr>
        <w:t>.</w:t>
      </w:r>
    </w:p>
    <w:p w14:paraId="21C62FC3" w14:textId="77777777" w:rsidR="007A2BCB" w:rsidRPr="009D5103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4B230682" w14:textId="77777777" w:rsidR="0011306C" w:rsidRPr="009D5103" w:rsidRDefault="007A2BCB" w:rsidP="002578E4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lastRenderedPageBreak/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9D5103">
        <w:rPr>
          <w:rFonts w:ascii="Times New Roman" w:hAnsi="Times New Roman"/>
          <w:sz w:val="20"/>
          <w:szCs w:val="20"/>
        </w:rPr>
        <w:t xml:space="preserve">t.j. </w:t>
      </w:r>
      <w:r w:rsidRPr="009D5103">
        <w:rPr>
          <w:rFonts w:ascii="Times New Roman" w:hAnsi="Times New Roman"/>
          <w:sz w:val="20"/>
          <w:szCs w:val="20"/>
        </w:rPr>
        <w:t xml:space="preserve">Dz. U. </w:t>
      </w:r>
      <w:r w:rsidR="000C2F90" w:rsidRPr="009D5103">
        <w:rPr>
          <w:rFonts w:ascii="Times New Roman" w:hAnsi="Times New Roman"/>
          <w:sz w:val="20"/>
          <w:szCs w:val="20"/>
        </w:rPr>
        <w:t xml:space="preserve">z 2023r. </w:t>
      </w:r>
      <w:r w:rsidRPr="009D5103">
        <w:rPr>
          <w:rFonts w:ascii="Times New Roman" w:hAnsi="Times New Roman"/>
          <w:sz w:val="20"/>
          <w:szCs w:val="20"/>
        </w:rPr>
        <w:t xml:space="preserve">poz. </w:t>
      </w:r>
      <w:r w:rsidR="007020E3" w:rsidRPr="009D5103">
        <w:rPr>
          <w:rFonts w:ascii="Times New Roman" w:hAnsi="Times New Roman"/>
          <w:sz w:val="20"/>
          <w:szCs w:val="20"/>
        </w:rPr>
        <w:t>1497</w:t>
      </w:r>
      <w:r w:rsidRPr="009D5103">
        <w:rPr>
          <w:rFonts w:ascii="Times New Roman" w:hAnsi="Times New Roman"/>
          <w:sz w:val="20"/>
          <w:szCs w:val="20"/>
        </w:rPr>
        <w:t>)</w:t>
      </w:r>
      <w:r w:rsidR="0011306C" w:rsidRPr="009D5103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9D5103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9D5103" w14:paraId="17A485FA" w14:textId="77777777" w:rsidTr="00CD4DD1">
        <w:tc>
          <w:tcPr>
            <w:tcW w:w="9104" w:type="dxa"/>
            <w:shd w:val="clear" w:color="auto" w:fill="D9D9D9"/>
          </w:tcPr>
          <w:p w14:paraId="19BD8BAF" w14:textId="77777777" w:rsidR="0011306C" w:rsidRPr="009D5103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9D5103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9D5103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1DB493A6" w14:textId="77777777" w:rsidR="00D2702A" w:rsidRPr="009D5103" w:rsidRDefault="004F23F7" w:rsidP="002578E4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t>Oświadczam,</w:t>
      </w:r>
      <w:r w:rsidR="00313417" w:rsidRPr="009D5103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9D5103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9D5103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9D5103">
        <w:rPr>
          <w:rFonts w:ascii="Times New Roman" w:hAnsi="Times New Roman"/>
          <w:sz w:val="20"/>
          <w:szCs w:val="20"/>
        </w:rPr>
        <w:t>w postępowaniu: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D5103" w14:paraId="4A8CD5FC" w14:textId="77777777" w:rsidTr="005B67E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11A40" w14:textId="77777777" w:rsidR="00D2702A" w:rsidRPr="009D5103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D5103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8E602" w14:textId="77777777" w:rsidR="00D2702A" w:rsidRPr="009D5103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9D5103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B6190D" w:rsidRPr="009D5103" w14:paraId="2F989671" w14:textId="77777777" w:rsidTr="005B67E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5BD56" w14:textId="3C4E60EF" w:rsidR="00B6190D" w:rsidRPr="009D5103" w:rsidRDefault="00B6190D" w:rsidP="00667302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10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2A5C0" w14:textId="77777777" w:rsidR="00FD3D49" w:rsidRPr="00FD3D49" w:rsidRDefault="00FD3D49" w:rsidP="00FD3D49">
            <w:pPr>
              <w:spacing w:before="120" w:after="0" w:line="360" w:lineRule="auto"/>
              <w:jc w:val="both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FD3D49">
              <w:rPr>
                <w:rFonts w:ascii="Times New Roman" w:eastAsia="Times New Roman" w:hAnsi="Times New Roman"/>
                <w:b/>
                <w:bCs/>
                <w:lang w:eastAsia="pl-PL"/>
              </w:rPr>
              <w:t>Zdolność techniczna lub zawodowa</w:t>
            </w:r>
          </w:p>
          <w:p w14:paraId="2F5DA81E" w14:textId="77777777" w:rsidR="00FD3D49" w:rsidRPr="00FD3D49" w:rsidRDefault="00FD3D49" w:rsidP="00FD3D49">
            <w:pPr>
              <w:spacing w:before="60" w:after="6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FD3D49">
              <w:rPr>
                <w:rFonts w:ascii="Times New Roman" w:eastAsia="Times New Roman" w:hAnsi="Times New Roman"/>
                <w:lang w:eastAsia="pl-PL"/>
              </w:rPr>
              <w:t>O udzielenie zamówienia publicznego mogą ubiegać się wykonawcy, którzy spełniają warunki, dotyczące  zdolności technicznej lub zawodowej. Zamawiający uzna warunek za spełniony poprzez wykazanie przez Wykonawcę, że:</w:t>
            </w:r>
          </w:p>
          <w:p w14:paraId="370759FF" w14:textId="1CB9D171" w:rsidR="00FD3D49" w:rsidRPr="00FD3D49" w:rsidRDefault="00FD3D49" w:rsidP="00FD3D49">
            <w:pPr>
              <w:spacing w:before="60" w:after="6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FD3D49">
              <w:rPr>
                <w:rFonts w:ascii="Times New Roman" w:eastAsia="Times New Roman" w:hAnsi="Times New Roman"/>
                <w:lang w:eastAsia="pl-PL"/>
              </w:rPr>
              <w:t xml:space="preserve">1) w okresie ostatnich pięciu lat przed upływem terminu składania ofert, a jeżeli okres prowadzenia działalności jest krótszy, w tym okresie wykonał co najmniej jedno zamówienie polegające na budowie, rozbudowie, przebudowie, modernizacji inwestycji drogowej o wartości tego zamówienia co najmniej 1 500 000,00 zł brutto </w:t>
            </w:r>
            <w:r w:rsidRPr="00FD3D49"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(na wartość </w:t>
            </w:r>
            <w:r>
              <w:rPr>
                <w:rFonts w:ascii="Times New Roman" w:eastAsia="Times New Roman" w:hAnsi="Times New Roman"/>
                <w:b/>
                <w:bCs/>
                <w:lang w:eastAsia="pl-PL"/>
              </w:rPr>
              <w:br/>
            </w:r>
            <w:r w:rsidRPr="00FD3D49">
              <w:rPr>
                <w:rFonts w:ascii="Times New Roman" w:eastAsia="Times New Roman" w:hAnsi="Times New Roman"/>
                <w:b/>
                <w:bCs/>
                <w:lang w:eastAsia="pl-PL"/>
              </w:rPr>
              <w:t>1 500 000,00 zł brutto mogą składać się nie więcej niż dwa zamówienia, w zakres których wchodziły roboty bitumiczne)</w:t>
            </w:r>
            <w:r w:rsidRPr="00FD3D49">
              <w:rPr>
                <w:rFonts w:ascii="Times New Roman" w:eastAsia="Times New Roman" w:hAnsi="Times New Roman"/>
                <w:lang w:eastAsia="pl-PL"/>
              </w:rPr>
              <w:t xml:space="preserve"> oraz  załączy dowody, określające czy roboty te zostały wykonane w sposób należyty oraz czy zostały wykonane zgodnie z zasadami sztuki budowlanej i prawidłowo ukończone. </w:t>
            </w:r>
          </w:p>
          <w:p w14:paraId="30144FF9" w14:textId="77777777" w:rsidR="00FD3D49" w:rsidRPr="00FD3D49" w:rsidRDefault="00FD3D49" w:rsidP="00FD3D49">
            <w:pPr>
              <w:spacing w:before="60" w:after="6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FD3D49">
              <w:rPr>
                <w:rFonts w:ascii="Times New Roman" w:eastAsia="Times New Roman" w:hAnsi="Times New Roman"/>
                <w:lang w:eastAsia="pl-PL"/>
              </w:rPr>
              <w:t>2) dysponuje co najmniej:</w:t>
            </w:r>
          </w:p>
          <w:p w14:paraId="60F845BF" w14:textId="164CD01D" w:rsidR="00B6190D" w:rsidRPr="009D5103" w:rsidRDefault="00FD3D49" w:rsidP="00FD3D49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D3D49">
              <w:rPr>
                <w:rFonts w:ascii="Times New Roman" w:eastAsia="Times New Roman" w:hAnsi="Times New Roman"/>
                <w:lang w:eastAsia="pl-PL"/>
              </w:rPr>
              <w:t>a) jedną osobą posiadającą uprawnienia budowlane do kierowania robotami budowlanymi w specjalności inżynieryjnej drogowej - kierownik budowy</w:t>
            </w:r>
          </w:p>
        </w:tc>
      </w:tr>
    </w:tbl>
    <w:p w14:paraId="6E4E0814" w14:textId="1F2716B2" w:rsidR="009D5103" w:rsidRPr="003C147E" w:rsidRDefault="009D5103" w:rsidP="009D5103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  <w:sz w:val="20"/>
          <w:szCs w:val="20"/>
        </w:rPr>
      </w:pPr>
      <w:r w:rsidRPr="003C147E">
        <w:rPr>
          <w:rFonts w:ascii="Times New Roman" w:hAnsi="Times New Roman"/>
          <w:b/>
          <w:sz w:val="20"/>
          <w:szCs w:val="20"/>
        </w:rPr>
        <w:t>Oświadczam, że w celu potwierdzenia spełniania warunków udziału w postępowaniu:</w:t>
      </w:r>
    </w:p>
    <w:p w14:paraId="4298DCE7" w14:textId="77777777" w:rsidR="009D5103" w:rsidRPr="003C147E" w:rsidRDefault="009D5103" w:rsidP="009D5103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 w:rsidRPr="003C147E">
        <w:rPr>
          <w:rFonts w:ascii="Times New Roman" w:hAnsi="Times New Roman"/>
          <w:bCs/>
          <w:sz w:val="20"/>
          <w:szCs w:val="20"/>
        </w:rPr>
        <w:t xml:space="preserve">□ </w:t>
      </w:r>
      <w:r w:rsidRPr="003C147E"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14:paraId="7D5F6AA6" w14:textId="77777777" w:rsidR="009D5103" w:rsidRPr="003C147E" w:rsidRDefault="009D5103" w:rsidP="009D5103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 w:rsidRPr="003C147E">
        <w:rPr>
          <w:rFonts w:ascii="Times New Roman" w:hAnsi="Times New Roman"/>
          <w:bCs/>
          <w:sz w:val="20"/>
          <w:szCs w:val="20"/>
        </w:rPr>
        <w:t xml:space="preserve">□ </w:t>
      </w:r>
      <w:r w:rsidRPr="003C147E"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14:paraId="508B4F40" w14:textId="77777777" w:rsidR="009D5103" w:rsidRPr="003C147E" w:rsidRDefault="009D5103" w:rsidP="009D5103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3C147E"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1"/>
        <w:gridCol w:w="5870"/>
      </w:tblGrid>
      <w:tr w:rsidR="009D5103" w:rsidRPr="003C147E" w14:paraId="17227368" w14:textId="77777777" w:rsidTr="0066730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C284A" w14:textId="77777777" w:rsidR="009D5103" w:rsidRPr="003C147E" w:rsidRDefault="009D5103" w:rsidP="0066730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250C9" w14:textId="77777777" w:rsidR="009D5103" w:rsidRPr="003C147E" w:rsidRDefault="009D5103" w:rsidP="00667302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207D0" w14:textId="77777777" w:rsidR="009D5103" w:rsidRPr="003C147E" w:rsidRDefault="009D5103" w:rsidP="00667302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9D5103" w:rsidRPr="003C147E" w14:paraId="4EE00FFC" w14:textId="77777777" w:rsidTr="0066730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22324" w14:textId="77777777" w:rsidR="009D5103" w:rsidRPr="003C147E" w:rsidRDefault="009D5103" w:rsidP="0066730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AE510" w14:textId="77777777" w:rsidR="009D5103" w:rsidRPr="003C147E" w:rsidRDefault="009D5103" w:rsidP="0066730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24725" w14:textId="77777777" w:rsidR="009D5103" w:rsidRPr="003C147E" w:rsidRDefault="009D5103" w:rsidP="0066730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5103" w:rsidRPr="003C147E" w14:paraId="7CFE1970" w14:textId="77777777" w:rsidTr="0066730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22392" w14:textId="77777777" w:rsidR="009D5103" w:rsidRPr="003C147E" w:rsidRDefault="009D5103" w:rsidP="0066730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B5688" w14:textId="77777777" w:rsidR="009D5103" w:rsidRPr="003C147E" w:rsidRDefault="009D5103" w:rsidP="0066730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3659E" w14:textId="77777777" w:rsidR="009D5103" w:rsidRPr="003C147E" w:rsidRDefault="009D5103" w:rsidP="0066730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B22E2FC" w14:textId="77777777" w:rsidR="009D5103" w:rsidRDefault="009D5103" w:rsidP="009D5103">
      <w:pPr>
        <w:pBdr>
          <w:bottom w:val="single" w:sz="12" w:space="1" w:color="auto"/>
        </w:pBd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3C147E">
        <w:rPr>
          <w:rFonts w:ascii="Times New Roman" w:hAnsi="Times New Roman"/>
          <w:sz w:val="20"/>
          <w:szCs w:val="20"/>
        </w:rPr>
        <w:t>Oświadczam, że ww. podmioty będą realizować roboty budowlane  do realizacji których ich zdolności są wymagane</w:t>
      </w:r>
    </w:p>
    <w:p w14:paraId="446ABCC8" w14:textId="77777777" w:rsidR="009D5103" w:rsidRPr="003C147E" w:rsidRDefault="009D5103" w:rsidP="009D5103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3C147E">
        <w:rPr>
          <w:rFonts w:ascii="Times New Roman" w:hAnsi="Times New Roman"/>
          <w:sz w:val="20"/>
          <w:szCs w:val="20"/>
        </w:rPr>
        <w:t>b) sytuacji ekonomicznej lub finansowej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1"/>
        <w:gridCol w:w="5870"/>
      </w:tblGrid>
      <w:tr w:rsidR="009D5103" w:rsidRPr="003C147E" w14:paraId="2E596E17" w14:textId="77777777" w:rsidTr="0066730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91953" w14:textId="77777777" w:rsidR="009D5103" w:rsidRPr="003C147E" w:rsidRDefault="009D5103" w:rsidP="0066730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D68BC" w14:textId="77777777" w:rsidR="009D5103" w:rsidRPr="003C147E" w:rsidRDefault="009D5103" w:rsidP="00667302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7B722" w14:textId="77777777" w:rsidR="009D5103" w:rsidRPr="003C147E" w:rsidRDefault="009D5103" w:rsidP="00667302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9D5103" w:rsidRPr="003C147E" w14:paraId="186F4322" w14:textId="77777777" w:rsidTr="0066730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140EC" w14:textId="77777777" w:rsidR="009D5103" w:rsidRPr="003C147E" w:rsidRDefault="009D5103" w:rsidP="0066730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46C09" w14:textId="77777777" w:rsidR="009D5103" w:rsidRPr="003C147E" w:rsidRDefault="009D5103" w:rsidP="0066730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167FE" w14:textId="77777777" w:rsidR="009D5103" w:rsidRPr="003C147E" w:rsidRDefault="009D5103" w:rsidP="0066730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5103" w:rsidRPr="003C147E" w14:paraId="11D06DB0" w14:textId="77777777" w:rsidTr="0066730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F2A3E" w14:textId="77777777" w:rsidR="009D5103" w:rsidRPr="003C147E" w:rsidRDefault="009D5103" w:rsidP="0066730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483E2" w14:textId="77777777" w:rsidR="009D5103" w:rsidRPr="003C147E" w:rsidRDefault="009D5103" w:rsidP="0066730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45C94" w14:textId="77777777" w:rsidR="009D5103" w:rsidRPr="003C147E" w:rsidRDefault="009D5103" w:rsidP="0066730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3F5EB41" w14:textId="040CBD33" w:rsidR="00E21BB4" w:rsidRPr="009D5103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t>____________________________________________________________________</w:t>
      </w:r>
    </w:p>
    <w:p w14:paraId="6C4F1313" w14:textId="77777777" w:rsidR="00E21BB4" w:rsidRPr="009D5103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9D5103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721D87" w:rsidRPr="009D5103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9D5103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9D5103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9D5103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309BA069" w14:textId="77777777" w:rsidR="00C62F57" w:rsidRPr="009D5103" w:rsidRDefault="00C62F57" w:rsidP="000C2F90">
      <w:pPr>
        <w:spacing w:before="120" w:line="360" w:lineRule="auto"/>
        <w:jc w:val="both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14:paraId="5D65B42F" w14:textId="77777777" w:rsidR="00C62F57" w:rsidRPr="009D5103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14:paraId="21BE5953" w14:textId="77777777" w:rsidR="00721D87" w:rsidRPr="009D5103" w:rsidRDefault="00E21BB4" w:rsidP="000C2F90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9D5103">
        <w:rPr>
          <w:rFonts w:ascii="Times New Roman" w:hAnsi="Times New Roman"/>
          <w:sz w:val="20"/>
          <w:szCs w:val="20"/>
        </w:rPr>
        <w:t>ego/</w:t>
      </w:r>
      <w:r w:rsidRPr="009D5103">
        <w:rPr>
          <w:rFonts w:ascii="Times New Roman" w:hAnsi="Times New Roman"/>
          <w:sz w:val="20"/>
          <w:szCs w:val="20"/>
        </w:rPr>
        <w:t xml:space="preserve">ych zasoby: </w:t>
      </w:r>
    </w:p>
    <w:p w14:paraId="1E758E5C" w14:textId="77777777" w:rsidR="00721D87" w:rsidRPr="009D5103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t>……………</w:t>
      </w:r>
      <w:r w:rsidR="00721D87" w:rsidRPr="009D5103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14:paraId="1EE324A8" w14:textId="77777777" w:rsidR="00721D87" w:rsidRPr="009D5103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9D5103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14:paraId="0B021494" w14:textId="77777777" w:rsidR="00721D87" w:rsidRPr="009D5103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t xml:space="preserve">w następującym zakresie: </w:t>
      </w:r>
    </w:p>
    <w:p w14:paraId="69DC398B" w14:textId="77777777" w:rsidR="00E21BB4" w:rsidRPr="009D5103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t>……………</w:t>
      </w:r>
      <w:r w:rsidR="00721D87" w:rsidRPr="009D5103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9D5103">
        <w:rPr>
          <w:rFonts w:ascii="Times New Roman" w:hAnsi="Times New Roman"/>
          <w:sz w:val="20"/>
          <w:szCs w:val="20"/>
        </w:rPr>
        <w:t>………………………….</w:t>
      </w:r>
    </w:p>
    <w:p w14:paraId="40988A26" w14:textId="77777777" w:rsidR="00E21BB4" w:rsidRPr="009D5103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9D5103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14:paraId="36F8A8ED" w14:textId="77777777" w:rsidR="00C62F57" w:rsidRPr="009D5103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9D5103" w14:paraId="3B0EA550" w14:textId="77777777" w:rsidTr="00CD4DD1">
        <w:tc>
          <w:tcPr>
            <w:tcW w:w="9104" w:type="dxa"/>
            <w:shd w:val="clear" w:color="auto" w:fill="D9D9D9"/>
          </w:tcPr>
          <w:p w14:paraId="7C754CC2" w14:textId="77777777" w:rsidR="00BE6F04" w:rsidRPr="009D5103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9D5103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3BE8CB33" w14:textId="77777777" w:rsidR="00FE4E2B" w:rsidRPr="009D5103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9D5103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9D5103" w14:paraId="57A23F6F" w14:textId="77777777" w:rsidTr="00847232">
        <w:tc>
          <w:tcPr>
            <w:tcW w:w="9104" w:type="dxa"/>
            <w:shd w:val="clear" w:color="auto" w:fill="D9D9D9"/>
          </w:tcPr>
          <w:p w14:paraId="6CC834E6" w14:textId="77777777" w:rsidR="00E426EB" w:rsidRPr="009D5103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9D5103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0668641D" w14:textId="77777777" w:rsidR="00E426EB" w:rsidRPr="009D5103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DD55764" w14:textId="77777777" w:rsidR="00E426EB" w:rsidRPr="009D5103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2C8693A3" w14:textId="77777777" w:rsidR="00E426EB" w:rsidRPr="009D510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41DA94E1" w14:textId="77777777" w:rsidR="00E426EB" w:rsidRPr="009D510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9D5103">
        <w:rPr>
          <w:rFonts w:ascii="Times New Roman" w:hAnsi="Times New Roman"/>
          <w:i/>
          <w:iCs/>
          <w:sz w:val="20"/>
          <w:szCs w:val="20"/>
        </w:rPr>
        <w:lastRenderedPageBreak/>
        <w:t>(wskazać podmiotowy środek dowodowy, adres internetowy, wydający urząd lub organ, dokładne dane referencyjne dokumentacji)</w:t>
      </w:r>
    </w:p>
    <w:p w14:paraId="798E4C35" w14:textId="77777777" w:rsidR="00E426EB" w:rsidRPr="009D510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630E909A" w14:textId="77777777" w:rsidR="00E426EB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9D5103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1F789F91" w14:textId="77777777" w:rsidR="009D5103" w:rsidRDefault="009D5103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7BAC4109" w14:textId="77777777" w:rsidR="009D5103" w:rsidRDefault="009D5103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0D7ECDB2" w14:textId="77777777" w:rsidR="009D5103" w:rsidRPr="00A93AD6" w:rsidRDefault="009D5103" w:rsidP="009D5103">
      <w:p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 w:rsidRPr="005076D7">
        <w:rPr>
          <w:rFonts w:ascii="Times New Roman" w:hAnsi="Times New Roman"/>
          <w:i/>
          <w:sz w:val="16"/>
          <w:szCs w:val="16"/>
        </w:rPr>
        <w:t>Oświadczenie musi być podpisane kwalifikowanym podpisem  elektronicznym lub podpisem  zaufanym lub podpisem  osobistym przez osobę upoważnioną</w:t>
      </w:r>
    </w:p>
    <w:p w14:paraId="5787BD87" w14:textId="77777777" w:rsidR="009D5103" w:rsidRPr="009D5103" w:rsidRDefault="009D5103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40CE4DD2" w14:textId="77777777" w:rsidR="00E426EB" w:rsidRPr="009D5103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58C3E04" w14:textId="77777777" w:rsidR="0012157F" w:rsidRPr="009D5103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EC4B210" w14:textId="3E3A153C" w:rsidR="00484F88" w:rsidRPr="009D5103" w:rsidRDefault="00FE4E2B" w:rsidP="005B67E2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tab/>
      </w:r>
      <w:r w:rsidRPr="009D5103">
        <w:rPr>
          <w:rFonts w:ascii="Times New Roman" w:hAnsi="Times New Roman"/>
          <w:sz w:val="20"/>
          <w:szCs w:val="20"/>
        </w:rPr>
        <w:tab/>
      </w:r>
    </w:p>
    <w:sectPr w:rsidR="00484F88" w:rsidRPr="009D510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1EC711" w14:textId="77777777" w:rsidR="00684A21" w:rsidRDefault="00684A21" w:rsidP="0038231F">
      <w:pPr>
        <w:spacing w:after="0" w:line="240" w:lineRule="auto"/>
      </w:pPr>
      <w:r>
        <w:separator/>
      </w:r>
    </w:p>
  </w:endnote>
  <w:endnote w:type="continuationSeparator" w:id="0">
    <w:p w14:paraId="1DCE7DF7" w14:textId="77777777" w:rsidR="00684A21" w:rsidRDefault="00684A2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3BDA9E" w14:textId="77777777" w:rsidR="00B6190D" w:rsidRDefault="00B6190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1A3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ECE23B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07DE24" w14:textId="77777777" w:rsidR="00B6190D" w:rsidRDefault="00B619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6A5091" w14:textId="77777777" w:rsidR="00684A21" w:rsidRDefault="00684A21" w:rsidP="0038231F">
      <w:pPr>
        <w:spacing w:after="0" w:line="240" w:lineRule="auto"/>
      </w:pPr>
      <w:r>
        <w:separator/>
      </w:r>
    </w:p>
  </w:footnote>
  <w:footnote w:type="continuationSeparator" w:id="0">
    <w:p w14:paraId="5924D497" w14:textId="77777777" w:rsidR="00684A21" w:rsidRDefault="00684A21" w:rsidP="0038231F">
      <w:pPr>
        <w:spacing w:after="0" w:line="240" w:lineRule="auto"/>
      </w:pPr>
      <w:r>
        <w:continuationSeparator/>
      </w:r>
    </w:p>
  </w:footnote>
  <w:footnote w:id="1">
    <w:p w14:paraId="05279627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AB80D64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1E68A25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44E9EF5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C92A81" w14:textId="77777777" w:rsidR="00B6190D" w:rsidRDefault="00B619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19B15" w14:textId="77777777" w:rsidR="00B6190D" w:rsidRDefault="00B619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16D2A" w14:textId="77777777" w:rsidR="00B6190D" w:rsidRDefault="00B619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69338E1"/>
    <w:multiLevelType w:val="hybridMultilevel"/>
    <w:tmpl w:val="3336F77C"/>
    <w:lvl w:ilvl="0" w:tplc="C14C15E4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103C92"/>
    <w:multiLevelType w:val="hybridMultilevel"/>
    <w:tmpl w:val="1E96CC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67000992">
    <w:abstractNumId w:val="12"/>
  </w:num>
  <w:num w:numId="2" w16cid:durableId="1773013977">
    <w:abstractNumId w:val="0"/>
  </w:num>
  <w:num w:numId="3" w16cid:durableId="733045406">
    <w:abstractNumId w:val="11"/>
  </w:num>
  <w:num w:numId="4" w16cid:durableId="329599275">
    <w:abstractNumId w:val="14"/>
  </w:num>
  <w:num w:numId="5" w16cid:durableId="1155604426">
    <w:abstractNumId w:val="13"/>
  </w:num>
  <w:num w:numId="6" w16cid:durableId="1022706493">
    <w:abstractNumId w:val="10"/>
  </w:num>
  <w:num w:numId="7" w16cid:durableId="1200512585">
    <w:abstractNumId w:val="1"/>
  </w:num>
  <w:num w:numId="8" w16cid:durableId="1733382337">
    <w:abstractNumId w:val="7"/>
  </w:num>
  <w:num w:numId="9" w16cid:durableId="1274173117">
    <w:abstractNumId w:val="4"/>
  </w:num>
  <w:num w:numId="10" w16cid:durableId="1801454483">
    <w:abstractNumId w:val="8"/>
  </w:num>
  <w:num w:numId="11" w16cid:durableId="1351491768">
    <w:abstractNumId w:val="6"/>
  </w:num>
  <w:num w:numId="12" w16cid:durableId="1630668847">
    <w:abstractNumId w:val="9"/>
  </w:num>
  <w:num w:numId="13" w16cid:durableId="540631603">
    <w:abstractNumId w:val="3"/>
  </w:num>
  <w:num w:numId="14" w16cid:durableId="2015649960">
    <w:abstractNumId w:val="2"/>
  </w:num>
  <w:num w:numId="15" w16cid:durableId="74222134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54771877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A21"/>
    <w:rsid w:val="00023477"/>
    <w:rsid w:val="000247FF"/>
    <w:rsid w:val="00025C8D"/>
    <w:rsid w:val="000303EE"/>
    <w:rsid w:val="00036C22"/>
    <w:rsid w:val="0005473D"/>
    <w:rsid w:val="00057FC1"/>
    <w:rsid w:val="000642B4"/>
    <w:rsid w:val="00065903"/>
    <w:rsid w:val="00073C3D"/>
    <w:rsid w:val="00073F3E"/>
    <w:rsid w:val="000809B6"/>
    <w:rsid w:val="000857C0"/>
    <w:rsid w:val="000B1025"/>
    <w:rsid w:val="000B54D1"/>
    <w:rsid w:val="000B6AD9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A5EC3"/>
    <w:rsid w:val="001C6945"/>
    <w:rsid w:val="001F027E"/>
    <w:rsid w:val="00203A40"/>
    <w:rsid w:val="00211367"/>
    <w:rsid w:val="002168A8"/>
    <w:rsid w:val="00232DF0"/>
    <w:rsid w:val="002342F1"/>
    <w:rsid w:val="002375C8"/>
    <w:rsid w:val="002426FF"/>
    <w:rsid w:val="00255142"/>
    <w:rsid w:val="00256CEC"/>
    <w:rsid w:val="002578E4"/>
    <w:rsid w:val="00257E73"/>
    <w:rsid w:val="00262D61"/>
    <w:rsid w:val="0028000A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020D6"/>
    <w:rsid w:val="00303C98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02F3"/>
    <w:rsid w:val="00397B6B"/>
    <w:rsid w:val="003B2070"/>
    <w:rsid w:val="003B214C"/>
    <w:rsid w:val="003B7238"/>
    <w:rsid w:val="003C3B64"/>
    <w:rsid w:val="003E3FAD"/>
    <w:rsid w:val="003E4E86"/>
    <w:rsid w:val="003F024C"/>
    <w:rsid w:val="00403625"/>
    <w:rsid w:val="00434CC2"/>
    <w:rsid w:val="004541F9"/>
    <w:rsid w:val="004562FC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7730"/>
    <w:rsid w:val="005434B3"/>
    <w:rsid w:val="00561084"/>
    <w:rsid w:val="005641F0"/>
    <w:rsid w:val="005B11F3"/>
    <w:rsid w:val="005B67E2"/>
    <w:rsid w:val="005C39CA"/>
    <w:rsid w:val="005E176A"/>
    <w:rsid w:val="005E24AA"/>
    <w:rsid w:val="005E579C"/>
    <w:rsid w:val="00612283"/>
    <w:rsid w:val="00634311"/>
    <w:rsid w:val="00637050"/>
    <w:rsid w:val="00641874"/>
    <w:rsid w:val="00650D6C"/>
    <w:rsid w:val="006676AE"/>
    <w:rsid w:val="00684A21"/>
    <w:rsid w:val="006A3A1F"/>
    <w:rsid w:val="006A52B6"/>
    <w:rsid w:val="006B53D6"/>
    <w:rsid w:val="006C18ED"/>
    <w:rsid w:val="006D536F"/>
    <w:rsid w:val="006F0034"/>
    <w:rsid w:val="006F3D32"/>
    <w:rsid w:val="007020E3"/>
    <w:rsid w:val="007049BB"/>
    <w:rsid w:val="00710937"/>
    <w:rsid w:val="007118F0"/>
    <w:rsid w:val="00721D87"/>
    <w:rsid w:val="0072560B"/>
    <w:rsid w:val="00746532"/>
    <w:rsid w:val="00751725"/>
    <w:rsid w:val="00756C8F"/>
    <w:rsid w:val="00757B00"/>
    <w:rsid w:val="00757EFB"/>
    <w:rsid w:val="007632DF"/>
    <w:rsid w:val="00783127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51CEC"/>
    <w:rsid w:val="008757E1"/>
    <w:rsid w:val="00892E48"/>
    <w:rsid w:val="008B0483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19A6"/>
    <w:rsid w:val="00971E9D"/>
    <w:rsid w:val="00975019"/>
    <w:rsid w:val="00975C49"/>
    <w:rsid w:val="00992BD8"/>
    <w:rsid w:val="00997D0F"/>
    <w:rsid w:val="009C7756"/>
    <w:rsid w:val="009D5103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54E30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37024"/>
    <w:rsid w:val="00B6190D"/>
    <w:rsid w:val="00B8005E"/>
    <w:rsid w:val="00B90E42"/>
    <w:rsid w:val="00BB0C3C"/>
    <w:rsid w:val="00BC17DB"/>
    <w:rsid w:val="00BE6F04"/>
    <w:rsid w:val="00C014B5"/>
    <w:rsid w:val="00C113BF"/>
    <w:rsid w:val="00C225F8"/>
    <w:rsid w:val="00C4103F"/>
    <w:rsid w:val="00C57DEB"/>
    <w:rsid w:val="00C62F57"/>
    <w:rsid w:val="00C737A7"/>
    <w:rsid w:val="00C81012"/>
    <w:rsid w:val="00C909B9"/>
    <w:rsid w:val="00CC15EE"/>
    <w:rsid w:val="00CD0851"/>
    <w:rsid w:val="00CD4DD1"/>
    <w:rsid w:val="00D23F3D"/>
    <w:rsid w:val="00D2702A"/>
    <w:rsid w:val="00D27F63"/>
    <w:rsid w:val="00D34D9A"/>
    <w:rsid w:val="00D409DE"/>
    <w:rsid w:val="00D42C9B"/>
    <w:rsid w:val="00D45463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46D4"/>
    <w:rsid w:val="00E65390"/>
    <w:rsid w:val="00E65685"/>
    <w:rsid w:val="00E73190"/>
    <w:rsid w:val="00E73CEB"/>
    <w:rsid w:val="00E73E7E"/>
    <w:rsid w:val="00E74141"/>
    <w:rsid w:val="00EB7CDE"/>
    <w:rsid w:val="00EC3E43"/>
    <w:rsid w:val="00EE1FBF"/>
    <w:rsid w:val="00EE3CE2"/>
    <w:rsid w:val="00EE40F5"/>
    <w:rsid w:val="00EF74CA"/>
    <w:rsid w:val="00F0358B"/>
    <w:rsid w:val="00F04280"/>
    <w:rsid w:val="00F318EC"/>
    <w:rsid w:val="00F365F2"/>
    <w:rsid w:val="00F43919"/>
    <w:rsid w:val="00F61F2B"/>
    <w:rsid w:val="00F66810"/>
    <w:rsid w:val="00F8042D"/>
    <w:rsid w:val="00F8468E"/>
    <w:rsid w:val="00F8636A"/>
    <w:rsid w:val="00F90CD1"/>
    <w:rsid w:val="00FC0317"/>
    <w:rsid w:val="00FD3D49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92A918"/>
  <w15:docId w15:val="{57D7C98C-1315-45FE-AEBA-1D7741EA2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940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3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3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855</Words>
  <Characters>5134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Agnieszka Raniszewska</cp:lastModifiedBy>
  <cp:revision>2</cp:revision>
  <cp:lastPrinted>2025-05-27T07:14:00Z</cp:lastPrinted>
  <dcterms:created xsi:type="dcterms:W3CDTF">2025-05-27T07:14:00Z</dcterms:created>
  <dcterms:modified xsi:type="dcterms:W3CDTF">2025-05-27T07:14:00Z</dcterms:modified>
</cp:coreProperties>
</file>