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E3644" w14:textId="75226F37" w:rsidR="00B048DA" w:rsidRPr="00353FDC" w:rsidRDefault="002C0215" w:rsidP="00503AD9">
      <w:pPr>
        <w:spacing w:after="360"/>
        <w:jc w:val="right"/>
        <w:rPr>
          <w:rFonts w:ascii="Arial" w:hAnsi="Arial" w:cs="Arial"/>
        </w:rPr>
      </w:pPr>
      <w:bookmarkStart w:id="0" w:name="_Hlk53520193"/>
      <w:r w:rsidRPr="002C0215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2C0215">
        <w:rPr>
          <w:rFonts w:ascii="Arial" w:hAnsi="Arial" w:cs="Arial"/>
        </w:rPr>
        <w:t>2025-05-2</w:t>
      </w:r>
      <w:r w:rsidR="00862AA0">
        <w:rPr>
          <w:rFonts w:ascii="Arial" w:hAnsi="Arial" w:cs="Arial"/>
        </w:rPr>
        <w:t>7</w:t>
      </w:r>
    </w:p>
    <w:p w14:paraId="37947F8F" w14:textId="77777777" w:rsidR="00B048DA" w:rsidRPr="00353FDC" w:rsidRDefault="002C0215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2C0215">
        <w:rPr>
          <w:rFonts w:ascii="Arial" w:hAnsi="Arial" w:cs="Arial"/>
          <w:b/>
          <w:bCs/>
        </w:rPr>
        <w:t>Szpital Specjalistyczny im. Stefana Żeromskiego SP ZOZ w Krakowie</w:t>
      </w:r>
    </w:p>
    <w:p w14:paraId="56EE54E8" w14:textId="77777777" w:rsidR="00B048DA" w:rsidRPr="00353FDC" w:rsidRDefault="002C0215" w:rsidP="00B048DA">
      <w:pPr>
        <w:spacing w:line="360" w:lineRule="auto"/>
        <w:ind w:right="3969"/>
        <w:rPr>
          <w:rFonts w:ascii="Arial" w:hAnsi="Arial" w:cs="Arial"/>
        </w:rPr>
      </w:pPr>
      <w:r w:rsidRPr="002C0215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2C0215">
        <w:rPr>
          <w:rFonts w:ascii="Arial" w:hAnsi="Arial" w:cs="Arial"/>
        </w:rPr>
        <w:t>66</w:t>
      </w:r>
    </w:p>
    <w:p w14:paraId="103C3ED2" w14:textId="77777777" w:rsidR="00B048DA" w:rsidRPr="00353FDC" w:rsidRDefault="002C0215" w:rsidP="00B048DA">
      <w:pPr>
        <w:ind w:right="3969"/>
        <w:rPr>
          <w:rFonts w:ascii="Arial" w:hAnsi="Arial" w:cs="Arial"/>
        </w:rPr>
      </w:pPr>
      <w:r w:rsidRPr="002C0215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2C0215">
        <w:rPr>
          <w:rFonts w:ascii="Arial" w:hAnsi="Arial" w:cs="Arial"/>
        </w:rPr>
        <w:t>Kraków</w:t>
      </w:r>
    </w:p>
    <w:p w14:paraId="7242BF66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B5A657" w14:textId="1967A423" w:rsidR="00B048DA" w:rsidRDefault="00B048DA" w:rsidP="00503AD9">
      <w:pPr>
        <w:tabs>
          <w:tab w:val="right" w:pos="9072"/>
        </w:tabs>
        <w:spacing w:after="24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4BB1BDE" w14:textId="67AF107C" w:rsidR="00B048DA" w:rsidRDefault="00854248" w:rsidP="00854248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</w:rPr>
      </w:pPr>
      <w:r>
        <w:rPr>
          <w:rFonts w:ascii="Arial" w:hAnsi="Arial" w:cs="Arial"/>
          <w:bCs/>
          <w:sz w:val="18"/>
          <w:szCs w:val="18"/>
        </w:rPr>
        <w:t xml:space="preserve">SZP-271-16/25 </w:t>
      </w:r>
      <w:r w:rsidR="00950EF0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950EF0">
        <w:rPr>
          <w:rFonts w:ascii="Arial" w:hAnsi="Arial" w:cs="Arial"/>
          <w:bCs/>
          <w:sz w:val="18"/>
          <w:szCs w:val="18"/>
        </w:rPr>
        <w:t>452.</w:t>
      </w:r>
      <w:r>
        <w:rPr>
          <w:rFonts w:ascii="Arial" w:hAnsi="Arial" w:cs="Arial"/>
          <w:bCs/>
          <w:sz w:val="18"/>
          <w:szCs w:val="18"/>
        </w:rPr>
        <w:t>MM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353FDC" w14:paraId="2F92086E" w14:textId="77777777" w:rsidTr="00B048DA">
        <w:tc>
          <w:tcPr>
            <w:tcW w:w="9498" w:type="dxa"/>
            <w:shd w:val="clear" w:color="auto" w:fill="F2F2F2"/>
            <w:hideMark/>
          </w:tcPr>
          <w:p w14:paraId="3928D955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F2668DE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05A4080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71692E7C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0F9F674B" w14:textId="77777777" w:rsidTr="00B048DA">
        <w:tc>
          <w:tcPr>
            <w:tcW w:w="2269" w:type="dxa"/>
            <w:shd w:val="clear" w:color="auto" w:fill="auto"/>
          </w:tcPr>
          <w:p w14:paraId="6B294FE4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2AEADFFB" w14:textId="77777777" w:rsidR="00B048DA" w:rsidRPr="00353FDC" w:rsidRDefault="002C021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Wykonywanie przeglądów okresowych sprzętu medycznego na potrzeby Oddziałów Szpitalnych (78 grup)</w:t>
            </w:r>
          </w:p>
        </w:tc>
      </w:tr>
      <w:tr w:rsidR="002C0215" w:rsidRPr="00353FDC" w14:paraId="5E0AFB19" w14:textId="77777777" w:rsidTr="004C1C73">
        <w:tc>
          <w:tcPr>
            <w:tcW w:w="2269" w:type="dxa"/>
            <w:shd w:val="clear" w:color="auto" w:fill="auto"/>
          </w:tcPr>
          <w:p w14:paraId="714A6A2E" w14:textId="77777777" w:rsidR="002C0215" w:rsidRPr="00353FDC" w:rsidRDefault="002C0215" w:rsidP="004C1C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ED860EB" w14:textId="77777777" w:rsidR="002C0215" w:rsidRPr="00353FDC" w:rsidRDefault="002C0215" w:rsidP="004C1C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SZP-271-16/25</w:t>
            </w:r>
          </w:p>
        </w:tc>
      </w:tr>
    </w:tbl>
    <w:p w14:paraId="664FE537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21967D8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2C0215" w:rsidRPr="002C0215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2C0215" w:rsidRPr="002C0215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C0215" w14:paraId="5DECB0FF" w14:textId="77777777" w:rsidTr="004C1C73">
        <w:trPr>
          <w:cantSplit/>
        </w:trPr>
        <w:tc>
          <w:tcPr>
            <w:tcW w:w="9498" w:type="dxa"/>
          </w:tcPr>
          <w:p w14:paraId="43B17C6C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Aparat do echokardiografii</w:t>
            </w:r>
          </w:p>
          <w:p w14:paraId="0AFF027F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Yal Spółka z ograniczoną odpowiedzialnością</w:t>
            </w:r>
          </w:p>
          <w:p w14:paraId="740F6BA5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ul. Fabryczna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EA18AE9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26-670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Pionki</w:t>
            </w:r>
          </w:p>
          <w:p w14:paraId="665ACAC2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3 913.92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4216492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01C04B0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4D4D8FE2" w14:textId="77777777" w:rsidTr="004C1C73">
        <w:trPr>
          <w:cantSplit/>
        </w:trPr>
        <w:tc>
          <w:tcPr>
            <w:tcW w:w="9498" w:type="dxa"/>
          </w:tcPr>
          <w:p w14:paraId="5C4F1767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Aparaty RTG przyłóżkowe</w:t>
            </w:r>
          </w:p>
          <w:p w14:paraId="6141B26B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SK-MED SYSTEMS SP. Z O. O.</w:t>
            </w:r>
          </w:p>
          <w:p w14:paraId="30669135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Św. Marcin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29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/8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9DD6C07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61-806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Poznań</w:t>
            </w:r>
          </w:p>
          <w:p w14:paraId="6E863736" w14:textId="0DE1C340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2D6DCE">
              <w:rPr>
                <w:rFonts w:ascii="Arial" w:hAnsi="Arial" w:cs="Arial"/>
                <w:b/>
              </w:rPr>
              <w:t>2 825,28</w:t>
            </w:r>
            <w:r w:rsidRPr="002C0215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E00F752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61CE36C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6E29D94D" w14:textId="77777777" w:rsidTr="004C1C73">
        <w:trPr>
          <w:cantSplit/>
        </w:trPr>
        <w:tc>
          <w:tcPr>
            <w:tcW w:w="9498" w:type="dxa"/>
          </w:tcPr>
          <w:p w14:paraId="3395AF70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13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Aparat USG</w:t>
            </w:r>
          </w:p>
          <w:p w14:paraId="10782977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Kosmed Sp. z o.o.</w:t>
            </w:r>
          </w:p>
          <w:p w14:paraId="6CDB8289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Łazy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30A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C2BA679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25-677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Kielce</w:t>
            </w:r>
          </w:p>
          <w:p w14:paraId="719E4E97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5 832.00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139E081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4669334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58418F3F" w14:textId="77777777" w:rsidTr="004C1C73">
        <w:trPr>
          <w:cantSplit/>
        </w:trPr>
        <w:tc>
          <w:tcPr>
            <w:tcW w:w="9498" w:type="dxa"/>
          </w:tcPr>
          <w:p w14:paraId="56824DA4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15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Artromoty</w:t>
            </w:r>
          </w:p>
          <w:p w14:paraId="5FE9715B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19AE95AA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9B059EC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5D76914B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1 944.00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8B0CCEE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1B28268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0FFFA097" w14:textId="77777777" w:rsidTr="004C1C73">
        <w:trPr>
          <w:cantSplit/>
        </w:trPr>
        <w:tc>
          <w:tcPr>
            <w:tcW w:w="9498" w:type="dxa"/>
          </w:tcPr>
          <w:p w14:paraId="662137F4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18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Defibrylatory</w:t>
            </w:r>
          </w:p>
          <w:p w14:paraId="236C8434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15187C56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766A09E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672CC222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1 944.00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B209268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B9D6384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0B152BFE" w14:textId="77777777" w:rsidTr="004C1C73">
        <w:trPr>
          <w:cantSplit/>
        </w:trPr>
        <w:tc>
          <w:tcPr>
            <w:tcW w:w="9498" w:type="dxa"/>
          </w:tcPr>
          <w:p w14:paraId="5CC0680B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20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Detektory tętna płodu</w:t>
            </w:r>
          </w:p>
          <w:p w14:paraId="5C6447C2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0E21CE8C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1FD8802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36578294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1 036.80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639370A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C015B37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43C625EA" w14:textId="77777777" w:rsidTr="004C1C73">
        <w:trPr>
          <w:cantSplit/>
        </w:trPr>
        <w:tc>
          <w:tcPr>
            <w:tcW w:w="9498" w:type="dxa"/>
          </w:tcPr>
          <w:p w14:paraId="46456F0A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22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Drukarka do klisz</w:t>
            </w:r>
          </w:p>
          <w:p w14:paraId="70C19C36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SK-MED SYSTEMS SP. Z O. O.</w:t>
            </w:r>
          </w:p>
          <w:p w14:paraId="4E92ABB1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Św. Marcin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29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/8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BD18AAD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61-806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Poznań</w:t>
            </w:r>
          </w:p>
          <w:p w14:paraId="60C205D5" w14:textId="56922868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2D6DCE">
              <w:rPr>
                <w:rFonts w:ascii="Arial" w:hAnsi="Arial" w:cs="Arial"/>
                <w:b/>
              </w:rPr>
              <w:t>2 433,24</w:t>
            </w:r>
            <w:r w:rsidRPr="002C0215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E66A74E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32D1688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48495535" w14:textId="77777777" w:rsidTr="004C1C73">
        <w:trPr>
          <w:cantSplit/>
        </w:trPr>
        <w:tc>
          <w:tcPr>
            <w:tcW w:w="9498" w:type="dxa"/>
          </w:tcPr>
          <w:p w14:paraId="23A958ED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24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Fundus kamera</w:t>
            </w:r>
          </w:p>
          <w:p w14:paraId="32C54A8C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CARL ZEISS Sp. z o.o.</w:t>
            </w:r>
          </w:p>
          <w:p w14:paraId="55C9BD84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Naramowicka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76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77856EE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61-622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Poznań</w:t>
            </w:r>
          </w:p>
          <w:p w14:paraId="1EABCA78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4 529.52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F83278C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5910A6A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46C1FF44" w14:textId="77777777" w:rsidTr="004C1C73">
        <w:trPr>
          <w:cantSplit/>
        </w:trPr>
        <w:tc>
          <w:tcPr>
            <w:tcW w:w="9498" w:type="dxa"/>
          </w:tcPr>
          <w:p w14:paraId="40569DC8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26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Inkubatory</w:t>
            </w:r>
          </w:p>
          <w:p w14:paraId="55EFDF17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6E4E6299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0298157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6353C6E3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1 620.00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001DBF7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26062FC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5D6C3A87" w14:textId="77777777" w:rsidTr="004C1C73">
        <w:trPr>
          <w:cantSplit/>
        </w:trPr>
        <w:tc>
          <w:tcPr>
            <w:tcW w:w="9498" w:type="dxa"/>
          </w:tcPr>
          <w:p w14:paraId="1B6AA382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28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Stanowiska do rescuscytacji noworodka i kardiomonitory</w:t>
            </w:r>
          </w:p>
          <w:p w14:paraId="650F6780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GE Medical Systems Polska Sp. z o.o.</w:t>
            </w:r>
          </w:p>
          <w:p w14:paraId="1B0278F6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Woloska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8E73894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02-583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Warszawa</w:t>
            </w:r>
          </w:p>
          <w:p w14:paraId="69725CFB" w14:textId="38C85F16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2D6DCE">
              <w:rPr>
                <w:rFonts w:ascii="Arial" w:hAnsi="Arial" w:cs="Arial"/>
                <w:b/>
              </w:rPr>
              <w:t>59 972,40</w:t>
            </w:r>
            <w:r w:rsidRPr="002C0215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365F381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93B9266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2AE12642" w14:textId="77777777" w:rsidTr="004C1C73">
        <w:trPr>
          <w:cantSplit/>
        </w:trPr>
        <w:tc>
          <w:tcPr>
            <w:tcW w:w="9498" w:type="dxa"/>
          </w:tcPr>
          <w:p w14:paraId="1C0E4754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29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Kardiostymulatory</w:t>
            </w:r>
          </w:p>
          <w:p w14:paraId="6AD325C6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415D08FA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92E35F7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6CD901B8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2 916.00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C23EA80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8E817AD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2E6035C8" w14:textId="77777777" w:rsidTr="004C1C73">
        <w:trPr>
          <w:cantSplit/>
        </w:trPr>
        <w:tc>
          <w:tcPr>
            <w:tcW w:w="9498" w:type="dxa"/>
          </w:tcPr>
          <w:p w14:paraId="1A8586B9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30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Komora laminarna</w:t>
            </w:r>
          </w:p>
          <w:p w14:paraId="0F8E2B65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PLS SERVICES Sp. z o.o.</w:t>
            </w:r>
          </w:p>
          <w:p w14:paraId="5C238068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Bukszpanowa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/15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901F0E5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15-585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Białystok</w:t>
            </w:r>
          </w:p>
          <w:p w14:paraId="3A83563C" w14:textId="246BE3C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7</w:t>
            </w:r>
            <w:r w:rsidR="002D6DCE">
              <w:rPr>
                <w:rFonts w:ascii="Arial" w:hAnsi="Arial" w:cs="Arial"/>
                <w:b/>
              </w:rPr>
              <w:t> 431,66</w:t>
            </w:r>
            <w:r w:rsidRPr="002C0215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B901BDB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2897527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0124BBA4" w14:textId="77777777" w:rsidTr="004C1C73">
        <w:trPr>
          <w:cantSplit/>
        </w:trPr>
        <w:tc>
          <w:tcPr>
            <w:tcW w:w="9498" w:type="dxa"/>
          </w:tcPr>
          <w:p w14:paraId="3BFC009D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31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Witryny chłodnicze</w:t>
            </w:r>
          </w:p>
          <w:p w14:paraId="4DB06166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02956225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7E2E1FC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16045166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2 509.20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EB38029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7487107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44E997DD" w14:textId="77777777" w:rsidTr="004C1C73">
        <w:trPr>
          <w:cantSplit/>
        </w:trPr>
        <w:tc>
          <w:tcPr>
            <w:tcW w:w="9498" w:type="dxa"/>
          </w:tcPr>
          <w:p w14:paraId="793F287D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32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Lampy do fototerapii</w:t>
            </w:r>
          </w:p>
          <w:p w14:paraId="0701402C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56078145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8F71120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3958E965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3 369.60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2FE8968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9EA19B9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1921634B" w14:textId="77777777" w:rsidTr="004C1C73">
        <w:trPr>
          <w:cantSplit/>
        </w:trPr>
        <w:tc>
          <w:tcPr>
            <w:tcW w:w="9498" w:type="dxa"/>
          </w:tcPr>
          <w:p w14:paraId="5073C1F7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34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Lampa operacyjno-zabiegowa</w:t>
            </w:r>
          </w:p>
          <w:p w14:paraId="03E501EB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0387380A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57D9CCA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6EF4E452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648.00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3E81034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8C282D1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6313856F" w14:textId="77777777" w:rsidTr="004C1C73">
        <w:trPr>
          <w:cantSplit/>
        </w:trPr>
        <w:tc>
          <w:tcPr>
            <w:tcW w:w="9498" w:type="dxa"/>
          </w:tcPr>
          <w:p w14:paraId="30EB0625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39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Maceratory</w:t>
            </w:r>
          </w:p>
          <w:p w14:paraId="4357815F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0F0B01BE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44E7C8A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420C7B8C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7 380.00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3EC7349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10FB805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570CA681" w14:textId="77777777" w:rsidTr="004C1C73">
        <w:trPr>
          <w:cantSplit/>
        </w:trPr>
        <w:tc>
          <w:tcPr>
            <w:tcW w:w="9498" w:type="dxa"/>
          </w:tcPr>
          <w:p w14:paraId="7EF2E98F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40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Mikroskop</w:t>
            </w:r>
          </w:p>
          <w:p w14:paraId="47F704EA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CARL ZEISS Sp. z o.o.</w:t>
            </w:r>
          </w:p>
          <w:p w14:paraId="6A84697C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Naramowicka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76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4CFAA23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61-622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Poznań</w:t>
            </w:r>
          </w:p>
          <w:p w14:paraId="5DBEF6BA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9 506.16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20C1AB6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5696321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63C93B90" w14:textId="77777777" w:rsidTr="004C1C73">
        <w:trPr>
          <w:cantSplit/>
        </w:trPr>
        <w:tc>
          <w:tcPr>
            <w:tcW w:w="9498" w:type="dxa"/>
          </w:tcPr>
          <w:p w14:paraId="1B5C9894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44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Ogrzewacze dla noworodka</w:t>
            </w:r>
          </w:p>
          <w:p w14:paraId="4A5626F4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66213987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3A8D68C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1F3B7EEB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3 240.00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880D0D7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0D8AF49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43C74477" w14:textId="77777777" w:rsidTr="004C1C73">
        <w:trPr>
          <w:cantSplit/>
        </w:trPr>
        <w:tc>
          <w:tcPr>
            <w:tcW w:w="9498" w:type="dxa"/>
          </w:tcPr>
          <w:p w14:paraId="39FEFE6C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45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Podnośnik pacjenta</w:t>
            </w:r>
          </w:p>
          <w:p w14:paraId="0673396C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0D6EA2F4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86E1F63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63B7145F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486.00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1956093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AA695A2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551FDC71" w14:textId="77777777" w:rsidTr="004C1C73">
        <w:trPr>
          <w:cantSplit/>
        </w:trPr>
        <w:tc>
          <w:tcPr>
            <w:tcW w:w="9498" w:type="dxa"/>
          </w:tcPr>
          <w:p w14:paraId="4E9A5BA7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46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Pompy do żywienia dojelitowego</w:t>
            </w:r>
          </w:p>
          <w:p w14:paraId="12BAE804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2763ACD5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5EA36E1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754824DC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972.00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BBB04EE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0B905CB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443BCD47" w14:textId="77777777" w:rsidTr="004C1C73">
        <w:trPr>
          <w:cantSplit/>
        </w:trPr>
        <w:tc>
          <w:tcPr>
            <w:tcW w:w="9498" w:type="dxa"/>
          </w:tcPr>
          <w:p w14:paraId="4258AE86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47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Pompy infuzyjne</w:t>
            </w:r>
          </w:p>
          <w:p w14:paraId="5F2C16F5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39798B66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6E58C18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2F3C2580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2 916.00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1775C7E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B242211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574688F9" w14:textId="77777777" w:rsidTr="004C1C73">
        <w:trPr>
          <w:cantSplit/>
        </w:trPr>
        <w:tc>
          <w:tcPr>
            <w:tcW w:w="9498" w:type="dxa"/>
          </w:tcPr>
          <w:p w14:paraId="453EF43C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48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Pompfa infuzyjna</w:t>
            </w:r>
          </w:p>
          <w:p w14:paraId="1B2C7AAA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146A8F92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7129646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7F1BEB25" w14:textId="2993076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4</w:t>
            </w:r>
            <w:r w:rsidR="002D6DCE">
              <w:rPr>
                <w:rFonts w:ascii="Arial" w:hAnsi="Arial" w:cs="Arial"/>
                <w:b/>
              </w:rPr>
              <w:t>53,6</w:t>
            </w:r>
            <w:r w:rsidRPr="002C0215">
              <w:rPr>
                <w:rFonts w:ascii="Arial" w:hAnsi="Arial" w:cs="Arial"/>
                <w:b/>
              </w:rPr>
              <w:t>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D18E3F9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EEEB945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18793929" w14:textId="77777777" w:rsidTr="004C1C73">
        <w:trPr>
          <w:cantSplit/>
        </w:trPr>
        <w:tc>
          <w:tcPr>
            <w:tcW w:w="9498" w:type="dxa"/>
          </w:tcPr>
          <w:p w14:paraId="48018A81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50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Pompa strzykawkowa</w:t>
            </w:r>
          </w:p>
          <w:p w14:paraId="7E2B4CBA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5E2B81EA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623E212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69A4B43D" w14:textId="10E6D92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2D6DCE">
              <w:rPr>
                <w:rFonts w:ascii="Arial" w:hAnsi="Arial" w:cs="Arial"/>
                <w:b/>
              </w:rPr>
              <w:t>453,60</w:t>
            </w:r>
            <w:r w:rsidRPr="002C0215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EA370FB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F3251CF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26D73C24" w14:textId="77777777" w:rsidTr="004C1C73">
        <w:trPr>
          <w:cantSplit/>
        </w:trPr>
        <w:tc>
          <w:tcPr>
            <w:tcW w:w="9498" w:type="dxa"/>
          </w:tcPr>
          <w:p w14:paraId="7D928DE4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52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Pulsoksymetry</w:t>
            </w:r>
          </w:p>
          <w:p w14:paraId="7A5A6646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791294C5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8E247D2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7BEA1FAC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2 592.00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FCE0843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E1FD910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792712D3" w14:textId="77777777" w:rsidTr="004C1C73">
        <w:trPr>
          <w:cantSplit/>
        </w:trPr>
        <w:tc>
          <w:tcPr>
            <w:tcW w:w="9498" w:type="dxa"/>
          </w:tcPr>
          <w:p w14:paraId="2A2AF856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53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Rejestratory EKG</w:t>
            </w:r>
          </w:p>
          <w:p w14:paraId="4D85CB1E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20CE0981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B4F57E8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4DEC220B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972.00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6E2D3C3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6E2E2E3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7E6958D2" w14:textId="77777777" w:rsidTr="004C1C73">
        <w:trPr>
          <w:cantSplit/>
        </w:trPr>
        <w:tc>
          <w:tcPr>
            <w:tcW w:w="9498" w:type="dxa"/>
          </w:tcPr>
          <w:p w14:paraId="6B0A2C4D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56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Spirometr</w:t>
            </w:r>
          </w:p>
          <w:p w14:paraId="0052655C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740736BC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3CBD2F7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4D6941F2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3 240.00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A13B030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05B0205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4664D149" w14:textId="77777777" w:rsidTr="004C1C73">
        <w:trPr>
          <w:cantSplit/>
        </w:trPr>
        <w:tc>
          <w:tcPr>
            <w:tcW w:w="9498" w:type="dxa"/>
          </w:tcPr>
          <w:p w14:paraId="2A817CC8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57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Ssaki elektryczne</w:t>
            </w:r>
          </w:p>
          <w:p w14:paraId="449CCE50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4EA39BBE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59AA934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495A2048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7 516.80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19555AE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904C0C9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6934F5CC" w14:textId="77777777" w:rsidTr="004C1C73">
        <w:trPr>
          <w:cantSplit/>
        </w:trPr>
        <w:tc>
          <w:tcPr>
            <w:tcW w:w="9498" w:type="dxa"/>
          </w:tcPr>
          <w:p w14:paraId="24BDB783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61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Systemy ogrzewania</w:t>
            </w:r>
          </w:p>
          <w:p w14:paraId="1D35D5D6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PLS SERVICES Sp. z o.o.</w:t>
            </w:r>
          </w:p>
          <w:p w14:paraId="355943E4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Bukszpanowa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/15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C8E50CE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15-585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Białystok</w:t>
            </w:r>
          </w:p>
          <w:p w14:paraId="3ABEB38C" w14:textId="7B492134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2D6DCE">
              <w:rPr>
                <w:rFonts w:ascii="Arial" w:hAnsi="Arial" w:cs="Arial"/>
                <w:b/>
              </w:rPr>
              <w:t>2 268,00</w:t>
            </w:r>
            <w:r w:rsidRPr="002C0215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0FACAFD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04A3089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005FF91B" w14:textId="77777777" w:rsidTr="004C1C73">
        <w:trPr>
          <w:cantSplit/>
        </w:trPr>
        <w:tc>
          <w:tcPr>
            <w:tcW w:w="9498" w:type="dxa"/>
          </w:tcPr>
          <w:p w14:paraId="2FC68108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62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System ogrzewania płynów</w:t>
            </w:r>
          </w:p>
          <w:p w14:paraId="6D50D54A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PLS SERVICES Sp. z o.o.</w:t>
            </w:r>
          </w:p>
          <w:p w14:paraId="5113595D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Bukszpanowa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/15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E582AC3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15-585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Białystok</w:t>
            </w:r>
          </w:p>
          <w:p w14:paraId="476D5CD9" w14:textId="67352B0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2</w:t>
            </w:r>
            <w:r w:rsidR="002D6DCE">
              <w:rPr>
                <w:rFonts w:ascii="Arial" w:hAnsi="Arial" w:cs="Arial"/>
                <w:b/>
              </w:rPr>
              <w:t> 268,00</w:t>
            </w:r>
            <w:r w:rsidRPr="002C0215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98FBAC9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9FD9593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6EB16B06" w14:textId="77777777" w:rsidTr="004C1C73">
        <w:trPr>
          <w:cantSplit/>
        </w:trPr>
        <w:tc>
          <w:tcPr>
            <w:tcW w:w="9498" w:type="dxa"/>
          </w:tcPr>
          <w:p w14:paraId="7CE425F8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64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Tomograf optyczny</w:t>
            </w:r>
          </w:p>
          <w:p w14:paraId="57919EE5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CARL ZEISS Sp. z o.o.</w:t>
            </w:r>
          </w:p>
          <w:p w14:paraId="08898C8A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Naramowicka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76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FE13957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61-622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Poznań</w:t>
            </w:r>
          </w:p>
          <w:p w14:paraId="1E6182B8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6 123.60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DE08498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94B7417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3BB953F9" w14:textId="77777777" w:rsidTr="004C1C73">
        <w:trPr>
          <w:cantSplit/>
        </w:trPr>
        <w:tc>
          <w:tcPr>
            <w:tcW w:w="9498" w:type="dxa"/>
          </w:tcPr>
          <w:p w14:paraId="2763A8C3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67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Wózkowanna</w:t>
            </w:r>
          </w:p>
          <w:p w14:paraId="354E03C0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Klaromed Sp. z o.o.</w:t>
            </w:r>
          </w:p>
          <w:p w14:paraId="0CF2BE76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Sobieskiego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123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78162F2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05-070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Sulejówek</w:t>
            </w:r>
          </w:p>
          <w:p w14:paraId="19BDD2F4" w14:textId="0C1D995C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8</w:t>
            </w:r>
            <w:r w:rsidR="002D6DCE">
              <w:rPr>
                <w:rFonts w:ascii="Arial" w:hAnsi="Arial" w:cs="Arial"/>
                <w:b/>
              </w:rPr>
              <w:t> 161,56</w:t>
            </w:r>
            <w:r w:rsidRPr="002C0215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252A9D8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84A76B8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496F935C" w14:textId="77777777" w:rsidTr="004C1C73">
        <w:trPr>
          <w:cantSplit/>
        </w:trPr>
        <w:tc>
          <w:tcPr>
            <w:tcW w:w="9498" w:type="dxa"/>
          </w:tcPr>
          <w:p w14:paraId="4FD75D36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68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Wyświetlacz optotypów</w:t>
            </w:r>
          </w:p>
          <w:p w14:paraId="141FADB9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Zakłady Techniki Medycznej Sp. z o.o.</w:t>
            </w:r>
          </w:p>
          <w:p w14:paraId="1E58422A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Szyllinga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AEF0253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Kraków</w:t>
            </w:r>
          </w:p>
          <w:p w14:paraId="7E390569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259.20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C91967C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847114E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07572C92" w14:textId="77777777" w:rsidTr="004C1C73">
        <w:trPr>
          <w:cantSplit/>
        </w:trPr>
        <w:tc>
          <w:tcPr>
            <w:tcW w:w="9498" w:type="dxa"/>
          </w:tcPr>
          <w:p w14:paraId="587508D6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69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Zestawy laparoskopowe</w:t>
            </w:r>
          </w:p>
          <w:p w14:paraId="1CE0E079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Aesculap Chifa Spółka z ograniczoną odpowiedzialnością</w:t>
            </w:r>
          </w:p>
          <w:p w14:paraId="7A10368E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B09D30E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Nowy Tomyśl</w:t>
            </w:r>
          </w:p>
          <w:p w14:paraId="22F2A877" w14:textId="3F911D3B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2D6DCE">
              <w:rPr>
                <w:rFonts w:ascii="Arial" w:hAnsi="Arial" w:cs="Arial"/>
                <w:b/>
              </w:rPr>
              <w:t>33 094,66</w:t>
            </w:r>
            <w:r w:rsidRPr="002C0215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23591AE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C229FBE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4F2A5300" w14:textId="77777777" w:rsidTr="004C1C73">
        <w:trPr>
          <w:cantSplit/>
        </w:trPr>
        <w:tc>
          <w:tcPr>
            <w:tcW w:w="9498" w:type="dxa"/>
          </w:tcPr>
          <w:p w14:paraId="365589EC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74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Myjnia dezynfektor do mycia obuwia operacyjnego</w:t>
            </w:r>
          </w:p>
          <w:p w14:paraId="0A98F502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Wielkopolskie Centrum Zaopatrzenia Lecznictwa ANMED Maria Przychodzka</w:t>
            </w:r>
          </w:p>
          <w:p w14:paraId="28FC1223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os. Gruszkowe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/5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9509C55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62-035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Błażejewo</w:t>
            </w:r>
          </w:p>
          <w:p w14:paraId="548A5DFE" w14:textId="2E9E3F2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C0215">
              <w:rPr>
                <w:rFonts w:ascii="Arial" w:hAnsi="Arial" w:cs="Arial"/>
                <w:b/>
              </w:rPr>
              <w:t>4</w:t>
            </w:r>
            <w:r w:rsidR="002D6DCE">
              <w:rPr>
                <w:rFonts w:ascii="Arial" w:hAnsi="Arial" w:cs="Arial"/>
                <w:b/>
              </w:rPr>
              <w:t> 017,60</w:t>
            </w:r>
            <w:r w:rsidRPr="002C0215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B44AF71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50B578B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2C0215" w14:paraId="18ABB7BB" w14:textId="77777777" w:rsidTr="004C1C73">
        <w:trPr>
          <w:cantSplit/>
        </w:trPr>
        <w:tc>
          <w:tcPr>
            <w:tcW w:w="9498" w:type="dxa"/>
          </w:tcPr>
          <w:p w14:paraId="25BF093C" w14:textId="77777777" w:rsidR="002C0215" w:rsidRDefault="002C0215" w:rsidP="004C1C7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C0215">
              <w:rPr>
                <w:rFonts w:ascii="Arial" w:hAnsi="Arial" w:cs="Arial"/>
                <w:b/>
                <w:bCs/>
                <w:color w:val="000000"/>
              </w:rPr>
              <w:t>77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C0215">
              <w:rPr>
                <w:rFonts w:ascii="Arial" w:hAnsi="Arial" w:cs="Arial"/>
                <w:color w:val="000000"/>
              </w:rPr>
              <w:t>Zestaw do artroskopii</w:t>
            </w:r>
          </w:p>
          <w:p w14:paraId="2CD1FB4B" w14:textId="77777777" w:rsidR="002C0215" w:rsidRPr="00B048DA" w:rsidRDefault="002C0215" w:rsidP="004C1C7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0215">
              <w:rPr>
                <w:rFonts w:ascii="Arial" w:hAnsi="Arial" w:cs="Arial"/>
                <w:b/>
              </w:rPr>
              <w:t>Fromed Frąckowiak Spółka Jawna</w:t>
            </w:r>
          </w:p>
          <w:p w14:paraId="0EA24471" w14:textId="77777777" w:rsidR="002C0215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Jasnogórska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2284E83" w14:textId="77777777" w:rsidR="002C0215" w:rsidRPr="00B048DA" w:rsidRDefault="002C0215" w:rsidP="004C1C73">
            <w:pPr>
              <w:spacing w:line="360" w:lineRule="auto"/>
              <w:rPr>
                <w:rFonts w:ascii="Arial" w:hAnsi="Arial" w:cs="Arial"/>
                <w:bCs/>
              </w:rPr>
            </w:pPr>
            <w:r w:rsidRPr="002C0215">
              <w:rPr>
                <w:rFonts w:ascii="Arial" w:hAnsi="Arial" w:cs="Arial"/>
                <w:bCs/>
              </w:rPr>
              <w:t>85-334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C0215">
              <w:rPr>
                <w:rFonts w:ascii="Arial" w:hAnsi="Arial" w:cs="Arial"/>
                <w:bCs/>
              </w:rPr>
              <w:t>Bydgoszcz</w:t>
            </w:r>
          </w:p>
          <w:p w14:paraId="5F58B88D" w14:textId="54A23715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2D6DCE">
              <w:rPr>
                <w:rFonts w:ascii="Arial" w:hAnsi="Arial" w:cs="Arial"/>
                <w:b/>
              </w:rPr>
              <w:t>11 664,00</w:t>
            </w:r>
            <w:r w:rsidRPr="002C0215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9ACE592" w14:textId="77777777" w:rsidR="002C0215" w:rsidRPr="00B048DA" w:rsidRDefault="002C0215" w:rsidP="004C1C7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8EFF58C" w14:textId="77777777" w:rsidR="002C0215" w:rsidRPr="00B048DA" w:rsidRDefault="002C0215" w:rsidP="004C1C7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215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</w:tbl>
    <w:p w14:paraId="0EB4396F" w14:textId="45E25280" w:rsidR="00992FF5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A50F1F" w14:paraId="3963DA0D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DB32A0" w14:textId="77777777" w:rsidR="00A50F1F" w:rsidRPr="00F245C5" w:rsidRDefault="00A50F1F" w:rsidP="00FF6053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31EC6D" w14:textId="77777777" w:rsidR="00A50F1F" w:rsidRPr="00F245C5" w:rsidRDefault="00A50F1F" w:rsidP="00FF6053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481CA9" w14:textId="77777777" w:rsidR="00A50F1F" w:rsidRPr="00F245C5" w:rsidRDefault="00A50F1F" w:rsidP="00FF6053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808465" w14:textId="77777777" w:rsidR="00A50F1F" w:rsidRPr="00F245C5" w:rsidRDefault="00A50F1F" w:rsidP="00FF6053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50F1F" w14:paraId="64FBBAC1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109E0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Aparat do echokardiografii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4B876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4BB5316D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01360309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F1AFB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45AD732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E4721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62C99" w14:paraId="25D36F33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866CA" w14:textId="77777777" w:rsidR="00562C99" w:rsidRPr="007D7932" w:rsidRDefault="00562C99" w:rsidP="00562C9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Aparat do echokardiografii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C23B5" w14:textId="77777777" w:rsidR="00562C99" w:rsidRPr="007D7932" w:rsidRDefault="00562C99" w:rsidP="00562C9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GE Medical Systems Polska Sp. z o.o.</w:t>
            </w:r>
          </w:p>
          <w:p w14:paraId="3082A5CE" w14:textId="77777777" w:rsidR="00562C99" w:rsidRPr="007D7932" w:rsidRDefault="00562C99" w:rsidP="00562C9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Woloska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F1F9B84" w14:textId="77777777" w:rsidR="00562C99" w:rsidRPr="007D7932" w:rsidRDefault="00562C99" w:rsidP="00562C9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02-583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A16D7" w14:textId="77777777" w:rsidR="00562C99" w:rsidRPr="00997293" w:rsidRDefault="00562C99" w:rsidP="00562C9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>
              <w:rPr>
                <w:rFonts w:ascii="Arial" w:hAnsi="Arial" w:cs="Arial"/>
                <w:sz w:val="22"/>
                <w:szCs w:val="22"/>
              </w:rPr>
              <w:t>–</w:t>
            </w:r>
            <w:r w:rsidRPr="00997293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38,15</w:t>
            </w:r>
          </w:p>
          <w:p w14:paraId="350C515F" w14:textId="3CFB2C91" w:rsidR="00562C99" w:rsidRPr="007D7932" w:rsidRDefault="00562C99" w:rsidP="00562C9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A7DA8" w14:textId="3E5C9DFC" w:rsidR="00562C99" w:rsidRPr="007D7932" w:rsidRDefault="00562C99" w:rsidP="00562C9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78,15</w:t>
            </w:r>
          </w:p>
        </w:tc>
      </w:tr>
      <w:tr w:rsidR="00562C99" w14:paraId="28AB337E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DB0D9" w14:textId="77777777" w:rsidR="00562C99" w:rsidRPr="007D7932" w:rsidRDefault="00562C99" w:rsidP="00562C9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Aparat do echokardiografii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64CF3" w14:textId="77777777" w:rsidR="00562C99" w:rsidRPr="007D7932" w:rsidRDefault="00562C99" w:rsidP="00562C9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Yal Spółka z ograniczoną odpowiedzialnością</w:t>
            </w:r>
          </w:p>
          <w:p w14:paraId="4DD2D121" w14:textId="77777777" w:rsidR="00562C99" w:rsidRPr="007D7932" w:rsidRDefault="00562C99" w:rsidP="00562C9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ul. Fabryczna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BADCA70" w14:textId="77777777" w:rsidR="00562C99" w:rsidRPr="007D7932" w:rsidRDefault="00562C99" w:rsidP="00562C9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26-670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Pionki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DE6D8" w14:textId="77777777" w:rsidR="00562C99" w:rsidRPr="00997293" w:rsidRDefault="00562C99" w:rsidP="00562C9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77E63A2" w14:textId="180DB4A1" w:rsidR="00562C99" w:rsidRPr="007D7932" w:rsidRDefault="00562C99" w:rsidP="00562C9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11764" w14:textId="3B14F5B5" w:rsidR="00562C99" w:rsidRPr="007D7932" w:rsidRDefault="00562C99" w:rsidP="00562C9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313613DB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E14DD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Aparaty RTG przyłóżkowe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351B4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SK-MED SYSTEMS SP. Z O. O.</w:t>
            </w:r>
          </w:p>
          <w:p w14:paraId="43A2440D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Św. Marcin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29/8</w:t>
            </w:r>
          </w:p>
          <w:p w14:paraId="43198283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61-806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0A29F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75B8F18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D63B0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56484BE2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57D84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D2CA9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3C0724F7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7921DBD6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A538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AFE0E37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428A6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5408AB93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0661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57294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Kosmed Sp. z o.o.</w:t>
            </w:r>
          </w:p>
          <w:p w14:paraId="54C99292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Łazy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30A</w:t>
            </w:r>
          </w:p>
          <w:p w14:paraId="5408E027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25-677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C0E55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F0ECEBC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E5E0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66D56925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F613F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Artromoty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27C42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4685F007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B5626B8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lastRenderedPageBreak/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82314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6006A5F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A87B7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58C739A0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F9F6A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Artromoty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3595B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PHU Technomex Sp. z o.o.</w:t>
            </w:r>
          </w:p>
          <w:p w14:paraId="6587EC92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Szparagowa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2A8B8830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44-141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46989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- 25.71</w:t>
            </w:r>
          </w:p>
          <w:p w14:paraId="4C818D47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5B4D6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65,71</w:t>
            </w:r>
          </w:p>
        </w:tc>
      </w:tr>
      <w:tr w:rsidR="00A50F1F" w14:paraId="2DFAA036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C3B1A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4109D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668E2B67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7723FC7C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A1ABB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500512C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6EBA3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37D22478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102D9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70066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1216FA10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683FA58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7B196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DD49EBE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E00E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05B158D3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DEFF4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Detektory tętna płodu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B2DBE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3696C484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50FDC468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4BC6C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D9D51A0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15185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02D66D16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953B7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Detektory tętna płodu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D951C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44E0FF1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1C64FF0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59DA8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CADE5FC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CD7FB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1C631594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E26DE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Drukarka do klisz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5DF74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SK-MED SYSTEMS SP. Z O. O.</w:t>
            </w:r>
          </w:p>
          <w:p w14:paraId="275A1F96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Św. Marcin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29/8</w:t>
            </w:r>
          </w:p>
          <w:p w14:paraId="477A8B0B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61-806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FEC3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31E498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83702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6D0E98F6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F9E0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Fundus kamera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EC637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CARL ZEISS Sp. z o.o.</w:t>
            </w:r>
          </w:p>
          <w:p w14:paraId="3D270AFD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Naramowicka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76</w:t>
            </w:r>
          </w:p>
          <w:p w14:paraId="1DDD720A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61-622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CB336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C2406B2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1999A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32F8D14D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F0469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Inkubatory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9117A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55904D49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1BF1CCCD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AA1CD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82DFA56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965F2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676A08CC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24F64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Inkubatory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C6FB1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1BC5B444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0AA15BD0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BFC7F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D228E58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BA9B4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793EB20B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E186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Stanowiska do rescuscytacji noworodka i 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BB10A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2EF3A340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53CAA730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CCD95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EE78B3E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5B99E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4555EDE7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1536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lastRenderedPageBreak/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Stanowiska do rescuscytacji noworodka i 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A20C9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GE Medical Systems Polska Sp. z o.o.</w:t>
            </w:r>
          </w:p>
          <w:p w14:paraId="7938B507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Woloska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F85D0F8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02-583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E84A6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123A3E2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2C4D5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0F569F11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49E8C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Kardiostymulatory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31C5A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72B38B13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CEB44B2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756FB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C908777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9C77B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4B71B882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0F970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Komora laminarna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E023F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PLS SERVICES Sp. z o.o.</w:t>
            </w:r>
          </w:p>
          <w:p w14:paraId="21790C72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3BDF37EC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12FA6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A3DE81D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EA7A2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471C6A7F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3814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Witryny chłodnicze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443D6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PLS SERVICES Sp. z o.o.</w:t>
            </w:r>
          </w:p>
          <w:p w14:paraId="191B4A27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46F872BD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69BD2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- 45.33</w:t>
            </w:r>
          </w:p>
          <w:p w14:paraId="49A494FD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4959C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85,33</w:t>
            </w:r>
          </w:p>
        </w:tc>
      </w:tr>
      <w:tr w:rsidR="00A50F1F" w14:paraId="4A356160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E6866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Witryny chłodnicze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7D7DD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05D105B7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3ED4FB72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F2693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F3786EE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034C6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6B24FA9C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58AB8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Lampy do fototerapii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7B5CC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7BD61DCF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60429212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AB0C0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A8BAB63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AD5B3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4E0BDB27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F1090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Lampy do fototerapii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B085A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671C4CB2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3B72700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FF8C6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0D7B299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B7C48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0CA51403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350E5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Lampa operacyjno-zabiegowa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31FFC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5B0EC243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03F7BA0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6898E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4880406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2257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1D0682E4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25271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Maceratory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17033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4DBA2261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78C5B282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E2C2C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ED17311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84046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3FB08FC6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26E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Mikroskop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9C0CB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CARL ZEISS Sp. z o.o.</w:t>
            </w:r>
          </w:p>
          <w:p w14:paraId="7645E0CB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Naramowicka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76</w:t>
            </w:r>
          </w:p>
          <w:p w14:paraId="71CDBCA9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61-622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9567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92F93E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6FD2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4F83A1DF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87984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Ogrzewacze dla noworodka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AADF2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PLS SERVICES Sp. z o.o.</w:t>
            </w:r>
          </w:p>
          <w:p w14:paraId="0FDFF376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1D8BA17A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E9439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- 26.67</w:t>
            </w:r>
          </w:p>
          <w:p w14:paraId="7A490C72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6507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66,67</w:t>
            </w:r>
          </w:p>
        </w:tc>
      </w:tr>
      <w:tr w:rsidR="00A50F1F" w14:paraId="496A34A0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5CA2C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Ogrzewacze dla noworodka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9AB84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5D859CE6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69E11B5D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lastRenderedPageBreak/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3A9A1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  <w:p w14:paraId="67EF8670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67C1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6DBD69F8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1ABF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Ogrzewacze dla noworodka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F6518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6362A4E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0701AAFC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9454F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CB4D7A5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196A8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5DACFB67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73F1D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Podnośnik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D044A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627A7308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0E9BE62E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A383F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7AC91F2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7A837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30938F0F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58BD1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Pompy do żywienia dojelitowego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1A2E6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3E132074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7ED0E63E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DCC24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52D3F0C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86B27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38B9DE8C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40EC3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Pompy do żywienia dojelitowego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72049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593E7B5E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D0F9FE3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5A007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A892135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BC10D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1DC033B5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B7DFF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Pompy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D7102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0D253D9C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68B94204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68412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EA5809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37A86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2E5F9674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C761A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Pompy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BAAFF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52FBD3AC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21F461ED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D7EEA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8DAAB3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7B035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4800BB61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BB8A2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Pompy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6E62F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Fromed Frąckowiak Spółka Jawna</w:t>
            </w:r>
          </w:p>
          <w:p w14:paraId="10396FEB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Jasnogórska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068751DB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85-334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BFCFA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- 14.47</w:t>
            </w:r>
          </w:p>
          <w:p w14:paraId="3404C210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59EFA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54,47</w:t>
            </w:r>
          </w:p>
        </w:tc>
      </w:tr>
      <w:tr w:rsidR="00A50F1F" w14:paraId="4739C9F9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15AE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Pompy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9CBAE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Bjeska spółka z ograniczoną odpowiedzialnością spółka komandytowa</w:t>
            </w:r>
          </w:p>
          <w:p w14:paraId="15F791AE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ul. Strzeszyńska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33</w:t>
            </w:r>
          </w:p>
          <w:p w14:paraId="559C6DEB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60-479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1A291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- 36.68</w:t>
            </w:r>
          </w:p>
          <w:p w14:paraId="2436787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8DE6C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36,68</w:t>
            </w:r>
          </w:p>
        </w:tc>
      </w:tr>
      <w:tr w:rsidR="00A50F1F" w14:paraId="1D18D3F2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62F26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Pompfa infuzyjna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B8889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1BC1F7C4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7B4AE7C0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9B0E2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FF37298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FF64D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37484342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7BAF0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Pompfa infuzyjna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B62BA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5BA755BB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3D90D0CF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lastRenderedPageBreak/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761EC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6B649AEF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8BAF0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244413A5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90C0C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Pompa strzykawkowa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16BB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7454CCC3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744043F5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BF63A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EA20263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25858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485BC348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552A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Pompa strzykawkowa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A1D3F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5DC0F6CA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EC89BCB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D909E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071B706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70872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30F13554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F85C0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Pulsoksymetry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AD7CB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09552D56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23B904A1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34A6E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F7B202A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D9DF3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59521B64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A2A2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Pulsoksymetry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6F6A5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7170F0F4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4D8B8C1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47E2E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DD9A225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53D0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453FAC77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1BA72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Rejestratory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A8F90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47B27395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2409071A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24079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9501523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79584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38F1EE49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81DF5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Spirometr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19D8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3B164524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0674F77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07CD1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EA1500A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8820C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56478E7D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F3DE3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Ssaki elektryczne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5FF5C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 Naprawczy Aparatury Medycznej Polmed</w:t>
            </w:r>
          </w:p>
          <w:p w14:paraId="04225AB8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9/74</w:t>
            </w:r>
          </w:p>
          <w:p w14:paraId="34FF06B5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11AA2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3577A44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A4C23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4213F187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23EF5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Ssaki elektryczne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605E9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783D8B5D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C18792D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DA013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4229B99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7F3E3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238DC42E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AC60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Systemy ogrzewania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29AAB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PLS SERVICES Sp. z o.o.</w:t>
            </w:r>
          </w:p>
          <w:p w14:paraId="5E046A03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6A63D166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52DDE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E9D6222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A8CF2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2AF9473F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BEF42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System ogrzewania płynów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66296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PLS SERVICES Sp. z o.o.</w:t>
            </w:r>
          </w:p>
          <w:p w14:paraId="2300E365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7420576E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70A94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9ED8DB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32117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460AD460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F1833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Tomograf optyczny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02DFB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CARL ZEISS Sp. z o.o.</w:t>
            </w:r>
          </w:p>
          <w:p w14:paraId="44B0944E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Naramowicka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76</w:t>
            </w:r>
          </w:p>
          <w:p w14:paraId="45364EED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61-622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EBBBB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BF4C269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08F2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6FC9AE08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24403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lastRenderedPageBreak/>
              <w:t>67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Wózkowanna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7F877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Klaromed Sp. z o.o.</w:t>
            </w:r>
          </w:p>
          <w:p w14:paraId="1D83AAC0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Sobieskiego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123</w:t>
            </w:r>
          </w:p>
          <w:p w14:paraId="5F3A4018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9C956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A6DC24E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410EB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63089F9F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65E9F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Wyświetlacz optotypów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8BB07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17FBB70A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2EA9B6A7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0EB1A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CD81465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33944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61FA663D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08042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Zestawy laparoskopowe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55A97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01911AF1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6C338FD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E068B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9FDF67C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5D3C7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0BF8A342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1100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Zestawy laparoskopowe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166B1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Fromed Frąckowiak Spółka Jawna</w:t>
            </w:r>
          </w:p>
          <w:p w14:paraId="370D4EF8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Jasnogórska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149B628D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85-334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088A0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3262DF5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DBC95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0F1F" w14:paraId="29B0FEBD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33F63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Myjnia dezynfektor do mycia obuwia operacyjnego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39F9E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Wielkopolskie Centrum Zaopatrzenia Lecznictwa ANMED Maria Przychodzka</w:t>
            </w:r>
          </w:p>
          <w:p w14:paraId="7EBF448A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os. Gruszkowe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3/5</w:t>
            </w:r>
          </w:p>
          <w:p w14:paraId="0AB561AA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62-035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Błażejewo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0703A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38E471F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B5964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0F1F" w14:paraId="7146BBB9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4EFD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Myjnia dezynfektor do mycia obuwia operacyjnego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7E778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Sterimed sp. z o.o.</w:t>
            </w:r>
          </w:p>
          <w:p w14:paraId="0507E334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Sokólska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70</w:t>
            </w:r>
          </w:p>
          <w:p w14:paraId="1AA3F811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05-304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Stanisławów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0642B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- 32.35</w:t>
            </w:r>
          </w:p>
          <w:p w14:paraId="35BF7DBE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7BDBD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72,35</w:t>
            </w:r>
          </w:p>
        </w:tc>
      </w:tr>
      <w:tr w:rsidR="00A50F1F" w14:paraId="542279DF" w14:textId="77777777" w:rsidTr="00FF60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C8DA9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293">
              <w:rPr>
                <w:rFonts w:ascii="Arial" w:hAnsi="Arial" w:cs="Arial"/>
                <w:sz w:val="22"/>
                <w:szCs w:val="22"/>
              </w:rPr>
              <w:t>Zestaw do artroskopii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36423" w14:textId="77777777" w:rsidR="00A50F1F" w:rsidRPr="007D7932" w:rsidRDefault="00A50F1F" w:rsidP="00FF60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7293">
              <w:rPr>
                <w:rFonts w:ascii="Arial" w:hAnsi="Arial" w:cs="Arial"/>
                <w:b/>
                <w:bCs/>
                <w:sz w:val="22"/>
                <w:szCs w:val="22"/>
              </w:rPr>
              <w:t>Fromed Frąckowiak Spółka Jawna</w:t>
            </w:r>
          </w:p>
          <w:p w14:paraId="6D556116" w14:textId="77777777" w:rsidR="00A50F1F" w:rsidRPr="007D7932" w:rsidRDefault="00A50F1F" w:rsidP="00FF60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Jasnogórska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F7A890B" w14:textId="77777777" w:rsidR="00A50F1F" w:rsidRPr="007D7932" w:rsidRDefault="00A50F1F" w:rsidP="00FF60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85-334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293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552C" w14:textId="77777777" w:rsidR="00A50F1F" w:rsidRPr="00997293" w:rsidRDefault="00A50F1F" w:rsidP="00FF605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E183B4B" w14:textId="77777777" w:rsidR="00A50F1F" w:rsidRPr="007D7932" w:rsidRDefault="00A50F1F" w:rsidP="00FF60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>2 - Miejsce wykonania przeglądu 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7A2EE" w14:textId="77777777" w:rsidR="00A50F1F" w:rsidRPr="007D7932" w:rsidRDefault="00A50F1F" w:rsidP="00FF60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2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BBED065" w14:textId="0B7AD40D" w:rsidR="00B464D3" w:rsidRPr="003914CF" w:rsidRDefault="00B464D3" w:rsidP="003914CF">
      <w:pPr>
        <w:spacing w:before="600"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3914CF">
        <w:rPr>
          <w:rFonts w:ascii="Arial" w:hAnsi="Arial" w:cs="Arial"/>
          <w:i/>
        </w:rPr>
        <w:t>Zamawia</w:t>
      </w:r>
      <w:r w:rsidRPr="003914CF">
        <w:rPr>
          <w:rFonts w:ascii="Arial" w:hAnsi="Arial" w:cs="Arial"/>
          <w:i/>
          <w:sz w:val="22"/>
          <w:szCs w:val="22"/>
        </w:rPr>
        <w:t>jący</w:t>
      </w:r>
      <w:bookmarkEnd w:id="0"/>
    </w:p>
    <w:p w14:paraId="0225BD02" w14:textId="401EE9FA" w:rsidR="003914CF" w:rsidRPr="003914CF" w:rsidRDefault="003914CF" w:rsidP="003914CF">
      <w:pPr>
        <w:spacing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3914CF">
        <w:rPr>
          <w:rFonts w:ascii="Arial" w:hAnsi="Arial" w:cs="Arial"/>
          <w:i/>
          <w:sz w:val="22"/>
          <w:szCs w:val="22"/>
        </w:rPr>
        <w:t>Z-ca Dyrektora ds. Finansowych</w:t>
      </w:r>
    </w:p>
    <w:p w14:paraId="7D03028B" w14:textId="2BA76C81" w:rsidR="003914CF" w:rsidRPr="003914CF" w:rsidRDefault="003914CF" w:rsidP="003914CF">
      <w:pPr>
        <w:spacing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3914CF">
        <w:rPr>
          <w:rFonts w:ascii="Arial" w:hAnsi="Arial" w:cs="Arial"/>
          <w:i/>
          <w:sz w:val="22"/>
          <w:szCs w:val="22"/>
        </w:rPr>
        <w:t>mgr Dorota Góral</w:t>
      </w:r>
    </w:p>
    <w:sectPr w:rsidR="003914CF" w:rsidRPr="003914CF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F0265" w14:textId="77777777" w:rsidR="00037B44" w:rsidRDefault="00037B44">
      <w:r>
        <w:separator/>
      </w:r>
    </w:p>
  </w:endnote>
  <w:endnote w:type="continuationSeparator" w:id="0">
    <w:p w14:paraId="444C9DC1" w14:textId="77777777" w:rsidR="00037B44" w:rsidRDefault="00037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76E75" w14:textId="77777777" w:rsidR="002C0215" w:rsidRDefault="002C02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D930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45EFA65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AB8AFA8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307B4" w14:textId="77777777" w:rsidR="002C0215" w:rsidRDefault="002C02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9C75E" w14:textId="77777777" w:rsidR="00037B44" w:rsidRDefault="00037B44">
      <w:r>
        <w:separator/>
      </w:r>
    </w:p>
  </w:footnote>
  <w:footnote w:type="continuationSeparator" w:id="0">
    <w:p w14:paraId="3B14A730" w14:textId="77777777" w:rsidR="00037B44" w:rsidRDefault="00037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4DCAC" w14:textId="77777777" w:rsidR="002C0215" w:rsidRDefault="002C02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5DFA2" w14:textId="77777777" w:rsidR="002C0215" w:rsidRDefault="002C02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EB2B3" w14:textId="77777777" w:rsidR="002C0215" w:rsidRDefault="002C02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A4E"/>
    <w:rsid w:val="00022322"/>
    <w:rsid w:val="00037B44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2C0215"/>
    <w:rsid w:val="002D6DCE"/>
    <w:rsid w:val="003445A0"/>
    <w:rsid w:val="003914CF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03AD9"/>
    <w:rsid w:val="00514919"/>
    <w:rsid w:val="00544753"/>
    <w:rsid w:val="0054734E"/>
    <w:rsid w:val="00562C99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3A4E"/>
    <w:rsid w:val="007E2ACC"/>
    <w:rsid w:val="007E68C5"/>
    <w:rsid w:val="00832144"/>
    <w:rsid w:val="00836DAF"/>
    <w:rsid w:val="00854248"/>
    <w:rsid w:val="008567C7"/>
    <w:rsid w:val="00862AA0"/>
    <w:rsid w:val="008642B3"/>
    <w:rsid w:val="00880FEC"/>
    <w:rsid w:val="008A6C10"/>
    <w:rsid w:val="008E5102"/>
    <w:rsid w:val="00915B9E"/>
    <w:rsid w:val="00950EF0"/>
    <w:rsid w:val="00952256"/>
    <w:rsid w:val="0097748A"/>
    <w:rsid w:val="00992FF5"/>
    <w:rsid w:val="009F0E5C"/>
    <w:rsid w:val="00A029B8"/>
    <w:rsid w:val="00A50F1F"/>
    <w:rsid w:val="00A91321"/>
    <w:rsid w:val="00AA02AC"/>
    <w:rsid w:val="00B048DA"/>
    <w:rsid w:val="00B32D12"/>
    <w:rsid w:val="00B464D3"/>
    <w:rsid w:val="00B51A2B"/>
    <w:rsid w:val="00B8185B"/>
    <w:rsid w:val="00B8205A"/>
    <w:rsid w:val="00BC6F7F"/>
    <w:rsid w:val="00BD2174"/>
    <w:rsid w:val="00C423DD"/>
    <w:rsid w:val="00C4666E"/>
    <w:rsid w:val="00C60D7B"/>
    <w:rsid w:val="00C65E53"/>
    <w:rsid w:val="00CA0B33"/>
    <w:rsid w:val="00CA3511"/>
    <w:rsid w:val="00D01E5B"/>
    <w:rsid w:val="00D04203"/>
    <w:rsid w:val="00D1280D"/>
    <w:rsid w:val="00D168A0"/>
    <w:rsid w:val="00D26ED6"/>
    <w:rsid w:val="00D42C90"/>
    <w:rsid w:val="00D44C68"/>
    <w:rsid w:val="00D8427E"/>
    <w:rsid w:val="00E17F69"/>
    <w:rsid w:val="00E30B2D"/>
    <w:rsid w:val="00E62859"/>
    <w:rsid w:val="00E85D70"/>
    <w:rsid w:val="00F223E4"/>
    <w:rsid w:val="00F33C66"/>
    <w:rsid w:val="00F82C4B"/>
    <w:rsid w:val="00F960D7"/>
    <w:rsid w:val="00FA6526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4D9341"/>
  <w15:chartTrackingRefBased/>
  <w15:docId w15:val="{75400A12-A3E7-4098-806F-0BDE09F8C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0837D-C22A-4A3D-9F0E-185938601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76</TotalTime>
  <Pages>18</Pages>
  <Words>3843</Words>
  <Characters>20251</Characters>
  <Application>Microsoft Office Word</Application>
  <DocSecurity>0</DocSecurity>
  <Lines>168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10</cp:revision>
  <cp:lastPrinted>2025-05-23T11:47:00Z</cp:lastPrinted>
  <dcterms:created xsi:type="dcterms:W3CDTF">2025-05-23T10:59:00Z</dcterms:created>
  <dcterms:modified xsi:type="dcterms:W3CDTF">2025-05-27T05:23:00Z</dcterms:modified>
</cp:coreProperties>
</file>