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4D1B0" w14:textId="7DF2D868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70E8C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CDD2582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F4942A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Szpital Specjalistyczny im. Stefana Żeromskiego SPZOZ w Krakowie</w:t>
      </w:r>
    </w:p>
    <w:p w14:paraId="33E4E1FB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EBE220A" w14:textId="77777777" w:rsidR="00F90CD1" w:rsidRDefault="00D600E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Kraków</w:t>
      </w:r>
    </w:p>
    <w:p w14:paraId="0F2CBAE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0A8DF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9F57ECC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EB69D2D" w14:textId="77777777" w:rsidTr="0018769E">
        <w:tc>
          <w:tcPr>
            <w:tcW w:w="2800" w:type="dxa"/>
            <w:shd w:val="clear" w:color="auto" w:fill="auto"/>
          </w:tcPr>
          <w:p w14:paraId="4A0E1CD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746D6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96867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B2B42A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2ABE87C" w14:textId="77777777" w:rsidTr="0018769E">
        <w:tc>
          <w:tcPr>
            <w:tcW w:w="2800" w:type="dxa"/>
            <w:shd w:val="clear" w:color="auto" w:fill="auto"/>
          </w:tcPr>
          <w:p w14:paraId="3EB8B318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EBB815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5E272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1195C7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0293D1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00E0" w:rsidRPr="0012157F" w14:paraId="6EAF0C20" w14:textId="77777777" w:rsidTr="00765821">
        <w:tc>
          <w:tcPr>
            <w:tcW w:w="9104" w:type="dxa"/>
            <w:shd w:val="clear" w:color="auto" w:fill="D9D9D9"/>
          </w:tcPr>
          <w:p w14:paraId="45EDB0A9" w14:textId="77777777" w:rsidR="00D600E0" w:rsidRPr="0012157F" w:rsidRDefault="00D600E0" w:rsidP="0076582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A9F2746" w14:textId="77777777" w:rsidR="00D600E0" w:rsidRPr="0012157F" w:rsidRDefault="00D600E0" w:rsidP="007658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600E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600E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600E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6B28723" w14:textId="77777777" w:rsidR="00D600E0" w:rsidRPr="00612283" w:rsidRDefault="00D600E0" w:rsidP="0076582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9F73A56" w14:textId="77777777" w:rsidR="00D600E0" w:rsidRPr="00612283" w:rsidRDefault="00D600E0" w:rsidP="0076582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C85A8F1" w14:textId="77777777" w:rsidR="00D600E0" w:rsidRPr="0012157F" w:rsidRDefault="00D600E0" w:rsidP="0076582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C711B0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B431011" w14:textId="77777777" w:rsidTr="0018769E">
        <w:tc>
          <w:tcPr>
            <w:tcW w:w="2269" w:type="dxa"/>
            <w:shd w:val="clear" w:color="auto" w:fill="auto"/>
          </w:tcPr>
          <w:p w14:paraId="2A2637C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379B07" w14:textId="77777777" w:rsidR="002578E4" w:rsidRPr="00A2540E" w:rsidRDefault="00D600E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Materiały eksploatacyjne do Centralnej </w:t>
            </w:r>
            <w:proofErr w:type="spellStart"/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Sterylizatorni</w:t>
            </w:r>
            <w:proofErr w:type="spellEnd"/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00E0" w:rsidRPr="00A2540E" w14:paraId="7D83D188" w14:textId="77777777" w:rsidTr="00765821">
        <w:tc>
          <w:tcPr>
            <w:tcW w:w="2269" w:type="dxa"/>
            <w:shd w:val="clear" w:color="auto" w:fill="auto"/>
          </w:tcPr>
          <w:p w14:paraId="66CC42AD" w14:textId="77777777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26D345" w14:textId="77777777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SZP-271-26/25</w:t>
            </w:r>
          </w:p>
        </w:tc>
      </w:tr>
    </w:tbl>
    <w:p w14:paraId="450A5BF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976316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600E0" w:rsidRPr="00D600E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0B4D2A2" w14:textId="77777777" w:rsidTr="00650D6C">
        <w:tc>
          <w:tcPr>
            <w:tcW w:w="9104" w:type="dxa"/>
            <w:shd w:val="clear" w:color="auto" w:fill="D9D9D9"/>
          </w:tcPr>
          <w:p w14:paraId="0651F1C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4014FF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164A824" w14:textId="77777777" w:rsidR="00D600E0" w:rsidRPr="00992BD8" w:rsidRDefault="00D600E0" w:rsidP="00D600E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D9353E1" w14:textId="77777777" w:rsidR="002426FF" w:rsidRPr="00A44833" w:rsidRDefault="00D600E0" w:rsidP="00D600E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805C0AC" w14:textId="77777777" w:rsidR="00D600E0" w:rsidRPr="00A44833" w:rsidRDefault="00D600E0" w:rsidP="00D600E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FBD4977" w14:textId="77777777" w:rsidR="00D600E0" w:rsidRPr="0012157F" w:rsidRDefault="00D600E0" w:rsidP="00D600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BB86945" w14:textId="77777777" w:rsidR="00D600E0" w:rsidRPr="0012157F" w:rsidRDefault="00D600E0" w:rsidP="00D600E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CAB4C7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2A14740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03729C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F4BAF9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59BC89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6BEEA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C101F04" w14:textId="77777777" w:rsidTr="00CD4DD1">
        <w:tc>
          <w:tcPr>
            <w:tcW w:w="9104" w:type="dxa"/>
            <w:shd w:val="clear" w:color="auto" w:fill="D9D9D9"/>
          </w:tcPr>
          <w:p w14:paraId="0BAF385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182C101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79A0FE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33A6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333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E97E1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069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37C43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5E2F32D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3A7A29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116649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31E8D03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6148BD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D45E2E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D1F181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CEC894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95ADE3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E0C3FD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6F9329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1164923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EE3D03D" w14:textId="77777777" w:rsidTr="00CD4DD1">
        <w:tc>
          <w:tcPr>
            <w:tcW w:w="9104" w:type="dxa"/>
            <w:shd w:val="clear" w:color="auto" w:fill="D9D9D9"/>
          </w:tcPr>
          <w:p w14:paraId="1F00706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4B8AB4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B2385DD" w14:textId="77777777" w:rsidTr="00847232">
        <w:tc>
          <w:tcPr>
            <w:tcW w:w="9104" w:type="dxa"/>
            <w:shd w:val="clear" w:color="auto" w:fill="D9D9D9"/>
          </w:tcPr>
          <w:p w14:paraId="2B90554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CD354A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63CE6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9F14A2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B6E87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3C0070A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EE673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FAC42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44134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8A3DE4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19374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E5841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00A073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7E81F" w14:textId="77777777" w:rsidR="009E3296" w:rsidRDefault="009E3296" w:rsidP="0038231F">
      <w:pPr>
        <w:spacing w:after="0" w:line="240" w:lineRule="auto"/>
      </w:pPr>
      <w:r>
        <w:separator/>
      </w:r>
    </w:p>
  </w:endnote>
  <w:endnote w:type="continuationSeparator" w:id="0">
    <w:p w14:paraId="437F2FA4" w14:textId="77777777" w:rsidR="009E3296" w:rsidRDefault="009E32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8C088" w14:textId="77777777" w:rsidR="00D600E0" w:rsidRDefault="00D600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8B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A39A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A281" w14:textId="77777777" w:rsidR="00D600E0" w:rsidRDefault="00D600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AF4B1" w14:textId="77777777" w:rsidR="009E3296" w:rsidRDefault="009E3296" w:rsidP="0038231F">
      <w:pPr>
        <w:spacing w:after="0" w:line="240" w:lineRule="auto"/>
      </w:pPr>
      <w:r>
        <w:separator/>
      </w:r>
    </w:p>
  </w:footnote>
  <w:footnote w:type="continuationSeparator" w:id="0">
    <w:p w14:paraId="0DDE58CB" w14:textId="77777777" w:rsidR="009E3296" w:rsidRDefault="009E3296" w:rsidP="0038231F">
      <w:pPr>
        <w:spacing w:after="0" w:line="240" w:lineRule="auto"/>
      </w:pPr>
      <w:r>
        <w:continuationSeparator/>
      </w:r>
    </w:p>
  </w:footnote>
  <w:footnote w:id="1">
    <w:p w14:paraId="54A9AB5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1F9B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9B59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B2471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D27BB" w14:textId="77777777" w:rsidR="00D600E0" w:rsidRDefault="00D60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6CA0" w14:textId="77777777" w:rsidR="00D600E0" w:rsidRDefault="00D60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D8455" w14:textId="77777777" w:rsidR="00D600E0" w:rsidRDefault="00D600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731490">
    <w:abstractNumId w:val="11"/>
  </w:num>
  <w:num w:numId="2" w16cid:durableId="414014155">
    <w:abstractNumId w:val="0"/>
  </w:num>
  <w:num w:numId="3" w16cid:durableId="2029257208">
    <w:abstractNumId w:val="10"/>
  </w:num>
  <w:num w:numId="4" w16cid:durableId="935676542">
    <w:abstractNumId w:val="13"/>
  </w:num>
  <w:num w:numId="5" w16cid:durableId="340358427">
    <w:abstractNumId w:val="12"/>
  </w:num>
  <w:num w:numId="6" w16cid:durableId="1522813027">
    <w:abstractNumId w:val="9"/>
  </w:num>
  <w:num w:numId="7" w16cid:durableId="1257397673">
    <w:abstractNumId w:val="1"/>
  </w:num>
  <w:num w:numId="8" w16cid:durableId="1750494389">
    <w:abstractNumId w:val="6"/>
  </w:num>
  <w:num w:numId="9" w16cid:durableId="941107214">
    <w:abstractNumId w:val="4"/>
  </w:num>
  <w:num w:numId="10" w16cid:durableId="1768310829">
    <w:abstractNumId w:val="7"/>
  </w:num>
  <w:num w:numId="11" w16cid:durableId="855196671">
    <w:abstractNumId w:val="5"/>
  </w:num>
  <w:num w:numId="12" w16cid:durableId="1512598250">
    <w:abstractNumId w:val="8"/>
  </w:num>
  <w:num w:numId="13" w16cid:durableId="1624385513">
    <w:abstractNumId w:val="3"/>
  </w:num>
  <w:num w:numId="14" w16cid:durableId="1340498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29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0E8C"/>
    <w:rsid w:val="00975019"/>
    <w:rsid w:val="00975C49"/>
    <w:rsid w:val="00992BD8"/>
    <w:rsid w:val="00997D0F"/>
    <w:rsid w:val="009C7756"/>
    <w:rsid w:val="009E329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00E0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0A9F91"/>
  <w15:docId w15:val="{32AAF46D-0A63-453F-B762-AF68E952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729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2025-05-26T09:06:00Z</dcterms:created>
  <dcterms:modified xsi:type="dcterms:W3CDTF">2025-05-26T09:07:00Z</dcterms:modified>
</cp:coreProperties>
</file>