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FC56" w14:textId="77777777" w:rsidR="00D665F5" w:rsidRDefault="00D60698" w:rsidP="00D665F5">
      <w:pPr>
        <w:spacing w:after="240"/>
        <w:jc w:val="right"/>
        <w:rPr>
          <w:sz w:val="22"/>
          <w:szCs w:val="22"/>
        </w:rPr>
      </w:pPr>
      <w:r w:rsidRPr="00D606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0698">
        <w:rPr>
          <w:sz w:val="22"/>
          <w:szCs w:val="22"/>
        </w:rPr>
        <w:t>2025-05-26</w:t>
      </w:r>
    </w:p>
    <w:p w14:paraId="287552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7DD4CA7" w14:textId="77777777" w:rsidR="00D60698" w:rsidRPr="00D60698" w:rsidRDefault="00D60698" w:rsidP="00577BC6">
      <w:pPr>
        <w:spacing w:after="40"/>
        <w:rPr>
          <w:b/>
          <w:bCs/>
          <w:sz w:val="22"/>
          <w:szCs w:val="22"/>
        </w:rPr>
      </w:pPr>
      <w:r w:rsidRPr="00D60698">
        <w:rPr>
          <w:b/>
          <w:bCs/>
          <w:sz w:val="22"/>
          <w:szCs w:val="22"/>
        </w:rPr>
        <w:t>Akademia Górniczo - Hutnicza</w:t>
      </w:r>
    </w:p>
    <w:p w14:paraId="3FD27C22" w14:textId="77777777" w:rsidR="00D60698" w:rsidRPr="00D60698" w:rsidRDefault="00D60698" w:rsidP="00577BC6">
      <w:pPr>
        <w:spacing w:after="40"/>
        <w:rPr>
          <w:b/>
          <w:bCs/>
          <w:sz w:val="22"/>
          <w:szCs w:val="22"/>
        </w:rPr>
      </w:pPr>
      <w:r w:rsidRPr="00D60698">
        <w:rPr>
          <w:b/>
          <w:bCs/>
          <w:sz w:val="22"/>
          <w:szCs w:val="22"/>
        </w:rPr>
        <w:t>im. Stanisława Staszica w Krakowie</w:t>
      </w:r>
    </w:p>
    <w:p w14:paraId="08F0F98C" w14:textId="77777777" w:rsidR="00D665F5" w:rsidRPr="00D91931" w:rsidRDefault="00D60698" w:rsidP="00577BC6">
      <w:pPr>
        <w:spacing w:after="40"/>
        <w:rPr>
          <w:b/>
          <w:bCs/>
          <w:sz w:val="22"/>
          <w:szCs w:val="22"/>
        </w:rPr>
      </w:pPr>
      <w:r w:rsidRPr="00D60698">
        <w:rPr>
          <w:b/>
          <w:bCs/>
          <w:sz w:val="22"/>
          <w:szCs w:val="22"/>
        </w:rPr>
        <w:t>Dział Zamówień Publicznych</w:t>
      </w:r>
    </w:p>
    <w:p w14:paraId="1FA2377E" w14:textId="77777777" w:rsidR="00D665F5" w:rsidRPr="00BD5546" w:rsidRDefault="00D60698" w:rsidP="00D665F5">
      <w:pPr>
        <w:rPr>
          <w:sz w:val="22"/>
          <w:szCs w:val="22"/>
        </w:rPr>
      </w:pPr>
      <w:r w:rsidRPr="00D606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0698">
        <w:rPr>
          <w:sz w:val="22"/>
          <w:szCs w:val="22"/>
        </w:rPr>
        <w:t>30</w:t>
      </w:r>
    </w:p>
    <w:p w14:paraId="2D37A920" w14:textId="77777777" w:rsidR="00D665F5" w:rsidRPr="00BD5546" w:rsidRDefault="00D60698" w:rsidP="00D665F5">
      <w:pPr>
        <w:rPr>
          <w:sz w:val="22"/>
          <w:szCs w:val="22"/>
        </w:rPr>
      </w:pPr>
      <w:r w:rsidRPr="00D606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0698">
        <w:rPr>
          <w:sz w:val="22"/>
          <w:szCs w:val="22"/>
        </w:rPr>
        <w:t>Kraków</w:t>
      </w:r>
    </w:p>
    <w:p w14:paraId="4B600DF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0698" w:rsidRPr="00D60698">
        <w:rPr>
          <w:b/>
          <w:sz w:val="22"/>
          <w:szCs w:val="22"/>
        </w:rPr>
        <w:t>DE-dzp.272-233/25</w:t>
      </w:r>
      <w:r w:rsidR="00A80738">
        <w:rPr>
          <w:sz w:val="24"/>
        </w:rPr>
        <w:tab/>
        <w:t xml:space="preserve"> </w:t>
      </w:r>
    </w:p>
    <w:p w14:paraId="3F0562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AD10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5221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DA45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9D51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57052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0698" w:rsidRPr="00D6069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E6C818E" w14:textId="77777777" w:rsidR="00A80738" w:rsidRPr="00577BC6" w:rsidRDefault="00D606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0698">
        <w:rPr>
          <w:b/>
          <w:sz w:val="22"/>
          <w:szCs w:val="22"/>
        </w:rPr>
        <w:t>Dostawa materiałów promocyjnych na potrzeby Centrum Cyberbezpieczeństwa AGH w ramach projektu SOCCER</w:t>
      </w:r>
    </w:p>
    <w:p w14:paraId="63B2F1D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2F482F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0698" w:rsidRPr="00D60698">
        <w:rPr>
          <w:sz w:val="22"/>
          <w:szCs w:val="22"/>
        </w:rPr>
        <w:t>26/05/2025</w:t>
      </w:r>
      <w:r w:rsidR="00FF4AB1" w:rsidRPr="00577BC6">
        <w:rPr>
          <w:sz w:val="22"/>
          <w:szCs w:val="22"/>
        </w:rPr>
        <w:t xml:space="preserve"> o godz. </w:t>
      </w:r>
      <w:r w:rsidR="00D60698" w:rsidRPr="00D6069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E3A3A2" w14:textId="77777777" w:rsidTr="003F57CD">
        <w:tc>
          <w:tcPr>
            <w:tcW w:w="993" w:type="dxa"/>
            <w:shd w:val="clear" w:color="auto" w:fill="auto"/>
            <w:vAlign w:val="center"/>
          </w:tcPr>
          <w:p w14:paraId="59524B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33B9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668A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0698" w:rsidRPr="00493F8C" w14:paraId="7684089D" w14:textId="77777777" w:rsidTr="004F3815">
        <w:tc>
          <w:tcPr>
            <w:tcW w:w="993" w:type="dxa"/>
            <w:shd w:val="clear" w:color="auto" w:fill="auto"/>
            <w:vAlign w:val="center"/>
          </w:tcPr>
          <w:p w14:paraId="1C095718" w14:textId="77777777" w:rsidR="00D60698" w:rsidRPr="00490DC0" w:rsidRDefault="00D60698" w:rsidP="004F3815">
            <w:pPr>
              <w:spacing w:before="120" w:after="120"/>
              <w:jc w:val="center"/>
            </w:pPr>
            <w:r w:rsidRPr="00D60698">
              <w:t>1</w:t>
            </w:r>
          </w:p>
        </w:tc>
        <w:tc>
          <w:tcPr>
            <w:tcW w:w="5244" w:type="dxa"/>
            <w:shd w:val="clear" w:color="auto" w:fill="auto"/>
          </w:tcPr>
          <w:p w14:paraId="2D5EF402" w14:textId="77777777" w:rsidR="00D60698" w:rsidRPr="00490DC0" w:rsidRDefault="00D60698" w:rsidP="004F3815">
            <w:pPr>
              <w:spacing w:before="40"/>
            </w:pPr>
            <w:r w:rsidRPr="00D60698">
              <w:t>Podarowane.pl Biedrzycki Sp. J.</w:t>
            </w:r>
          </w:p>
          <w:p w14:paraId="2EC3C4B9" w14:textId="77777777" w:rsidR="00D60698" w:rsidRPr="00490DC0" w:rsidRDefault="00D60698" w:rsidP="004F3815">
            <w:r w:rsidRPr="00D60698">
              <w:t>ul. Kasztanowa</w:t>
            </w:r>
            <w:r w:rsidRPr="00490DC0">
              <w:t xml:space="preserve"> </w:t>
            </w:r>
            <w:r w:rsidRPr="00D60698">
              <w:t>26</w:t>
            </w:r>
            <w:r w:rsidRPr="00490DC0">
              <w:t xml:space="preserve"> </w:t>
            </w:r>
          </w:p>
          <w:p w14:paraId="275EB870" w14:textId="77777777" w:rsidR="00D60698" w:rsidRPr="00490DC0" w:rsidRDefault="00D60698" w:rsidP="004F3815">
            <w:pPr>
              <w:spacing w:after="40"/>
              <w:jc w:val="both"/>
            </w:pPr>
            <w:r w:rsidRPr="00D60698">
              <w:t>32-040</w:t>
            </w:r>
            <w:r w:rsidRPr="00490DC0">
              <w:t xml:space="preserve"> </w:t>
            </w:r>
            <w:r w:rsidRPr="00D60698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6623F" w14:textId="77777777" w:rsidR="00D60698" w:rsidRPr="00490DC0" w:rsidRDefault="00D60698" w:rsidP="004F3815">
            <w:pPr>
              <w:spacing w:before="120" w:after="120"/>
              <w:jc w:val="both"/>
            </w:pPr>
            <w:r w:rsidRPr="00D60698">
              <w:t>5 018.40 zł</w:t>
            </w:r>
          </w:p>
        </w:tc>
      </w:tr>
      <w:tr w:rsidR="00D60698" w:rsidRPr="00493F8C" w14:paraId="58714572" w14:textId="77777777" w:rsidTr="004F3815">
        <w:tc>
          <w:tcPr>
            <w:tcW w:w="993" w:type="dxa"/>
            <w:shd w:val="clear" w:color="auto" w:fill="auto"/>
            <w:vAlign w:val="center"/>
          </w:tcPr>
          <w:p w14:paraId="424B6772" w14:textId="77777777" w:rsidR="00D60698" w:rsidRPr="00490DC0" w:rsidRDefault="00D60698" w:rsidP="004F3815">
            <w:pPr>
              <w:spacing w:before="120" w:after="120"/>
              <w:jc w:val="center"/>
            </w:pPr>
            <w:r w:rsidRPr="00D60698">
              <w:t>2</w:t>
            </w:r>
          </w:p>
        </w:tc>
        <w:tc>
          <w:tcPr>
            <w:tcW w:w="5244" w:type="dxa"/>
            <w:shd w:val="clear" w:color="auto" w:fill="auto"/>
          </w:tcPr>
          <w:p w14:paraId="61CC565B" w14:textId="77777777" w:rsidR="00D60698" w:rsidRPr="00490DC0" w:rsidRDefault="00D60698" w:rsidP="004F3815">
            <w:pPr>
              <w:spacing w:before="40"/>
            </w:pPr>
            <w:r w:rsidRPr="00D60698">
              <w:t>Ragnarok Studio Natalia Guzik-Ryś</w:t>
            </w:r>
          </w:p>
          <w:p w14:paraId="7719C802" w14:textId="77777777" w:rsidR="00D60698" w:rsidRPr="00490DC0" w:rsidRDefault="00D60698" w:rsidP="004F3815">
            <w:r w:rsidRPr="00D60698">
              <w:t>Nowosądecka</w:t>
            </w:r>
            <w:r w:rsidRPr="00490DC0">
              <w:t xml:space="preserve"> </w:t>
            </w:r>
            <w:r w:rsidRPr="00D60698">
              <w:t>31/02</w:t>
            </w:r>
            <w:r w:rsidRPr="00490DC0">
              <w:t xml:space="preserve"> </w:t>
            </w:r>
          </w:p>
          <w:p w14:paraId="331AE498" w14:textId="77777777" w:rsidR="00D60698" w:rsidRPr="00490DC0" w:rsidRDefault="00D60698" w:rsidP="004F3815">
            <w:pPr>
              <w:spacing w:after="40"/>
              <w:jc w:val="both"/>
            </w:pPr>
            <w:r w:rsidRPr="00D60698">
              <w:t>30-683</w:t>
            </w:r>
            <w:r w:rsidRPr="00490DC0">
              <w:t xml:space="preserve"> </w:t>
            </w:r>
            <w:r w:rsidRPr="00D606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07C67" w14:textId="77777777" w:rsidR="00D60698" w:rsidRPr="00490DC0" w:rsidRDefault="00D60698" w:rsidP="004F3815">
            <w:pPr>
              <w:spacing w:before="120" w:after="120"/>
              <w:jc w:val="both"/>
            </w:pPr>
            <w:r w:rsidRPr="00D60698">
              <w:t>9 680.10 zł</w:t>
            </w:r>
          </w:p>
        </w:tc>
      </w:tr>
      <w:tr w:rsidR="00D60698" w:rsidRPr="00493F8C" w14:paraId="43A004FE" w14:textId="77777777" w:rsidTr="004F3815">
        <w:tc>
          <w:tcPr>
            <w:tcW w:w="993" w:type="dxa"/>
            <w:shd w:val="clear" w:color="auto" w:fill="auto"/>
            <w:vAlign w:val="center"/>
          </w:tcPr>
          <w:p w14:paraId="0C8211F1" w14:textId="77777777" w:rsidR="00D60698" w:rsidRPr="00490DC0" w:rsidRDefault="00D60698" w:rsidP="004F3815">
            <w:pPr>
              <w:spacing w:before="120" w:after="120"/>
              <w:jc w:val="center"/>
            </w:pPr>
            <w:r w:rsidRPr="00D60698">
              <w:t>3</w:t>
            </w:r>
          </w:p>
        </w:tc>
        <w:tc>
          <w:tcPr>
            <w:tcW w:w="5244" w:type="dxa"/>
            <w:shd w:val="clear" w:color="auto" w:fill="auto"/>
          </w:tcPr>
          <w:p w14:paraId="74F6F0C3" w14:textId="77777777" w:rsidR="00D60698" w:rsidRPr="00490DC0" w:rsidRDefault="00D60698" w:rsidP="004F3815">
            <w:pPr>
              <w:spacing w:before="40"/>
            </w:pPr>
            <w:r w:rsidRPr="00D60698">
              <w:t>PPHU LIR Elzbieta Zajet</w:t>
            </w:r>
          </w:p>
          <w:p w14:paraId="407F5B1B" w14:textId="77777777" w:rsidR="00D60698" w:rsidRPr="00490DC0" w:rsidRDefault="00D60698" w:rsidP="004F3815">
            <w:r w:rsidRPr="00D60698">
              <w:t>ul. Grunwaldzka</w:t>
            </w:r>
            <w:r w:rsidRPr="00490DC0">
              <w:t xml:space="preserve"> </w:t>
            </w:r>
            <w:r w:rsidRPr="00D60698">
              <w:t>2</w:t>
            </w:r>
            <w:r w:rsidRPr="00490DC0">
              <w:t xml:space="preserve"> </w:t>
            </w:r>
          </w:p>
          <w:p w14:paraId="70D6F4CB" w14:textId="77777777" w:rsidR="00D60698" w:rsidRPr="00490DC0" w:rsidRDefault="00D60698" w:rsidP="004F3815">
            <w:pPr>
              <w:spacing w:after="40"/>
              <w:jc w:val="both"/>
            </w:pPr>
            <w:r w:rsidRPr="00D60698">
              <w:t>82-300</w:t>
            </w:r>
            <w:r w:rsidRPr="00490DC0">
              <w:t xml:space="preserve"> </w:t>
            </w:r>
            <w:r w:rsidRPr="00D60698">
              <w:t>Elblag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A15B9" w14:textId="77777777" w:rsidR="00D60698" w:rsidRPr="00490DC0" w:rsidRDefault="00D60698" w:rsidP="004F3815">
            <w:pPr>
              <w:spacing w:before="120" w:after="120"/>
              <w:jc w:val="both"/>
            </w:pPr>
            <w:r w:rsidRPr="00D60698">
              <w:t>17 835.00 zł</w:t>
            </w:r>
          </w:p>
        </w:tc>
      </w:tr>
      <w:tr w:rsidR="00D60698" w:rsidRPr="00493F8C" w14:paraId="18CFD448" w14:textId="77777777" w:rsidTr="004F3815">
        <w:tc>
          <w:tcPr>
            <w:tcW w:w="993" w:type="dxa"/>
            <w:shd w:val="clear" w:color="auto" w:fill="auto"/>
            <w:vAlign w:val="center"/>
          </w:tcPr>
          <w:p w14:paraId="6CEC533F" w14:textId="77777777" w:rsidR="00D60698" w:rsidRPr="00490DC0" w:rsidRDefault="00D60698" w:rsidP="004F3815">
            <w:pPr>
              <w:spacing w:before="120" w:after="120"/>
              <w:jc w:val="center"/>
            </w:pPr>
            <w:r w:rsidRPr="00D60698">
              <w:t>4</w:t>
            </w:r>
          </w:p>
        </w:tc>
        <w:tc>
          <w:tcPr>
            <w:tcW w:w="5244" w:type="dxa"/>
            <w:shd w:val="clear" w:color="auto" w:fill="auto"/>
          </w:tcPr>
          <w:p w14:paraId="41428E6C" w14:textId="77777777" w:rsidR="00D60698" w:rsidRPr="00490DC0" w:rsidRDefault="00D60698" w:rsidP="004F3815">
            <w:pPr>
              <w:spacing w:before="40"/>
            </w:pPr>
            <w:r w:rsidRPr="00D60698">
              <w:t>Mikodruk Computer s.c. Jacek i Sylwia Mikołajczyk</w:t>
            </w:r>
          </w:p>
          <w:p w14:paraId="315EACDD" w14:textId="77777777" w:rsidR="00D60698" w:rsidRPr="00490DC0" w:rsidRDefault="00D60698" w:rsidP="004F3815">
            <w:r w:rsidRPr="00D60698">
              <w:t>Ptolemeusza</w:t>
            </w:r>
            <w:r w:rsidRPr="00490DC0">
              <w:t xml:space="preserve"> </w:t>
            </w:r>
            <w:r w:rsidRPr="00D60698">
              <w:t>23</w:t>
            </w:r>
            <w:r w:rsidRPr="00490DC0">
              <w:t xml:space="preserve"> </w:t>
            </w:r>
          </w:p>
          <w:p w14:paraId="181A55C8" w14:textId="77777777" w:rsidR="00D60698" w:rsidRPr="00490DC0" w:rsidRDefault="00D60698" w:rsidP="004F3815">
            <w:pPr>
              <w:spacing w:after="40"/>
              <w:jc w:val="both"/>
            </w:pPr>
            <w:r w:rsidRPr="00D60698">
              <w:t>62-800</w:t>
            </w:r>
            <w:r w:rsidRPr="00490DC0">
              <w:t xml:space="preserve"> </w:t>
            </w:r>
            <w:r w:rsidRPr="00D60698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5995AC" w14:textId="77777777" w:rsidR="00D60698" w:rsidRPr="00490DC0" w:rsidRDefault="00D60698" w:rsidP="004F3815">
            <w:pPr>
              <w:spacing w:before="120" w:after="120"/>
              <w:jc w:val="both"/>
            </w:pPr>
            <w:r w:rsidRPr="00D60698">
              <w:t>6 334.50 zł</w:t>
            </w:r>
          </w:p>
        </w:tc>
      </w:tr>
      <w:tr w:rsidR="00D60698" w:rsidRPr="00493F8C" w14:paraId="2369E0D6" w14:textId="77777777" w:rsidTr="004F3815">
        <w:tc>
          <w:tcPr>
            <w:tcW w:w="993" w:type="dxa"/>
            <w:shd w:val="clear" w:color="auto" w:fill="auto"/>
            <w:vAlign w:val="center"/>
          </w:tcPr>
          <w:p w14:paraId="780F9E1A" w14:textId="77777777" w:rsidR="00D60698" w:rsidRPr="00490DC0" w:rsidRDefault="00D60698" w:rsidP="004F3815">
            <w:pPr>
              <w:spacing w:before="120" w:after="120"/>
              <w:jc w:val="center"/>
            </w:pPr>
            <w:r w:rsidRPr="00D60698">
              <w:t>5</w:t>
            </w:r>
          </w:p>
        </w:tc>
        <w:tc>
          <w:tcPr>
            <w:tcW w:w="5244" w:type="dxa"/>
            <w:shd w:val="clear" w:color="auto" w:fill="auto"/>
          </w:tcPr>
          <w:p w14:paraId="0A314462" w14:textId="77777777" w:rsidR="00D60698" w:rsidRPr="00490DC0" w:rsidRDefault="00D60698" w:rsidP="004F3815">
            <w:pPr>
              <w:spacing w:before="40"/>
            </w:pPr>
            <w:r w:rsidRPr="00D60698">
              <w:t>Agencja Reklamowa SOLDIES Dominik Maślerz</w:t>
            </w:r>
          </w:p>
          <w:p w14:paraId="1F191DAC" w14:textId="77777777" w:rsidR="00D60698" w:rsidRPr="00490DC0" w:rsidRDefault="00D60698" w:rsidP="004F3815">
            <w:r w:rsidRPr="00D60698">
              <w:t>Droginia</w:t>
            </w:r>
            <w:r w:rsidRPr="00490DC0">
              <w:t xml:space="preserve"> </w:t>
            </w:r>
            <w:r w:rsidRPr="00D60698">
              <w:t>30</w:t>
            </w:r>
            <w:r w:rsidRPr="00490DC0">
              <w:t xml:space="preserve"> </w:t>
            </w:r>
          </w:p>
          <w:p w14:paraId="2194208F" w14:textId="2D7107AF" w:rsidR="00D60698" w:rsidRPr="00490DC0" w:rsidRDefault="00D60698" w:rsidP="00A675F2">
            <w:pPr>
              <w:numPr>
                <w:ilvl w:val="1"/>
                <w:numId w:val="3"/>
              </w:numPr>
              <w:spacing w:after="40"/>
              <w:jc w:val="both"/>
            </w:pPr>
            <w:r w:rsidRPr="00D60698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B1D5F4" w14:textId="56D4666F" w:rsidR="00D60698" w:rsidRPr="00A675F2" w:rsidRDefault="00A675F2" w:rsidP="00A675F2">
            <w:pPr>
              <w:spacing w:before="120" w:after="120"/>
              <w:ind w:left="7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86 5</w:t>
            </w:r>
            <w:r w:rsidR="00D60698" w:rsidRPr="00A675F2">
              <w:rPr>
                <w:b/>
                <w:bCs/>
              </w:rPr>
              <w:t>64.52 zł</w:t>
            </w:r>
            <w:r w:rsidRPr="00A675F2">
              <w:rPr>
                <w:b/>
                <w:bCs/>
              </w:rPr>
              <w:t>*</w:t>
            </w:r>
          </w:p>
        </w:tc>
      </w:tr>
    </w:tbl>
    <w:p w14:paraId="2FE33A80" w14:textId="2F320DFE" w:rsidR="00577BC6" w:rsidRDefault="00A675F2" w:rsidP="00A675F2">
      <w:pPr>
        <w:spacing w:before="120" w:after="120"/>
        <w:ind w:left="360"/>
        <w:jc w:val="both"/>
        <w:rPr>
          <w:sz w:val="24"/>
        </w:rPr>
      </w:pPr>
      <w:r>
        <w:rPr>
          <w:sz w:val="24"/>
        </w:rPr>
        <w:t xml:space="preserve">*Uwaga – oferta nr 5 nie dotyczy niniejszego zamówienia i jest adresowana do </w:t>
      </w:r>
      <w:r w:rsidRPr="00A675F2">
        <w:rPr>
          <w:b/>
          <w:bCs/>
          <w:sz w:val="24"/>
        </w:rPr>
        <w:t>Wojewódzkiego Urzędu Pracy w Krakowie</w:t>
      </w:r>
      <w:r>
        <w:rPr>
          <w:sz w:val="24"/>
        </w:rPr>
        <w:t xml:space="preserve"> w przedmiocie </w:t>
      </w:r>
      <w:r w:rsidRPr="00A675F2">
        <w:rPr>
          <w:i/>
          <w:iCs/>
          <w:sz w:val="24"/>
        </w:rPr>
        <w:t>Dostawa materiałów promocyjnych z logo Krajowego Funduszu Szkoleniowego</w:t>
      </w: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6A89" w14:textId="77777777" w:rsidR="006009D5" w:rsidRDefault="006009D5">
      <w:r>
        <w:separator/>
      </w:r>
    </w:p>
  </w:endnote>
  <w:endnote w:type="continuationSeparator" w:id="0">
    <w:p w14:paraId="0767CA66" w14:textId="77777777" w:rsidR="006009D5" w:rsidRDefault="00600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039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8C4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78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AAC68A">
        <v:line id="_x0000_s1025" style="position:absolute;left:0;text-align:left;z-index:251657728" from="-3.85pt,8.7pt" to="455.15pt,8.7pt"/>
      </w:pict>
    </w:r>
  </w:p>
  <w:p w14:paraId="2694B5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0E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275EDA" w14:textId="77777777" w:rsidR="009F189D" w:rsidRDefault="009F189D">
    <w:pPr>
      <w:pStyle w:val="Stopka"/>
      <w:tabs>
        <w:tab w:val="clear" w:pos="4536"/>
      </w:tabs>
      <w:jc w:val="center"/>
    </w:pPr>
  </w:p>
  <w:p w14:paraId="7A6EAF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0D9A6" w14:textId="77777777" w:rsidR="006009D5" w:rsidRDefault="006009D5">
      <w:r>
        <w:separator/>
      </w:r>
    </w:p>
  </w:footnote>
  <w:footnote w:type="continuationSeparator" w:id="0">
    <w:p w14:paraId="792D5337" w14:textId="77777777" w:rsidR="006009D5" w:rsidRDefault="00600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2F7A8" w14:textId="77777777" w:rsidR="00D60698" w:rsidRDefault="00D60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51029" w14:textId="7BB9C8BE" w:rsidR="00A675F2" w:rsidRDefault="00A675F2" w:rsidP="00A675F2">
    <w:pPr>
      <w:pStyle w:val="Nagwek"/>
    </w:pPr>
    <w:r w:rsidRPr="004B07B8">
      <w:rPr>
        <w:noProof/>
      </w:rPr>
      <w:pict w14:anchorId="563E9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ED3CE" w14:textId="77777777" w:rsidR="00D60698" w:rsidRDefault="00D606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46F55"/>
    <w:multiLevelType w:val="multilevel"/>
    <w:tmpl w:val="CDC828EE"/>
    <w:lvl w:ilvl="0">
      <w:start w:val="3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D062AAF"/>
    <w:multiLevelType w:val="hybridMultilevel"/>
    <w:tmpl w:val="424A7412"/>
    <w:lvl w:ilvl="0" w:tplc="04150001">
      <w:start w:val="8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1044A"/>
    <w:multiLevelType w:val="hybridMultilevel"/>
    <w:tmpl w:val="70AE2DBA"/>
    <w:lvl w:ilvl="0" w:tplc="DC30BFCC">
      <w:start w:val="8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790939">
    <w:abstractNumId w:val="1"/>
  </w:num>
  <w:num w:numId="2" w16cid:durableId="557015779">
    <w:abstractNumId w:val="2"/>
  </w:num>
  <w:num w:numId="3" w16cid:durableId="1555317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9D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09D5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5F2"/>
    <w:rsid w:val="00A67C20"/>
    <w:rsid w:val="00A80738"/>
    <w:rsid w:val="00AA718D"/>
    <w:rsid w:val="00C236D3"/>
    <w:rsid w:val="00C659E2"/>
    <w:rsid w:val="00CB0802"/>
    <w:rsid w:val="00D20908"/>
    <w:rsid w:val="00D6069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A9A835"/>
  <w15:chartTrackingRefBased/>
  <w15:docId w15:val="{986C789D-D47F-4273-9A98-995DC04B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A67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2025-05-26T09:54:00Z</cp:lastPrinted>
  <dcterms:created xsi:type="dcterms:W3CDTF">2025-05-26T09:50:00Z</dcterms:created>
  <dcterms:modified xsi:type="dcterms:W3CDTF">2025-05-26T09:55:00Z</dcterms:modified>
</cp:coreProperties>
</file>