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040517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B85A4F">
        <w:rPr>
          <w:rFonts w:ascii="Arial" w:hAnsi="Arial" w:cs="Arial"/>
          <w:b/>
        </w:rPr>
        <w:t>287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363948C2" w:rsidR="00F90CD1" w:rsidRPr="00ED2EDD" w:rsidRDefault="00B85A4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B85A4F">
        <w:rPr>
          <w:rFonts w:ascii="Arial" w:hAnsi="Arial" w:cs="Arial"/>
          <w:b/>
          <w:iCs/>
          <w:sz w:val="20"/>
          <w:szCs w:val="20"/>
        </w:rPr>
        <w:t>Dostawa suszarki laboratoryjnej dla WIMIC DE-dzp.272-287/25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29F29" w14:textId="77777777" w:rsidR="00A03222" w:rsidRDefault="00A03222" w:rsidP="0038231F">
      <w:pPr>
        <w:spacing w:after="0" w:line="240" w:lineRule="auto"/>
      </w:pPr>
      <w:r>
        <w:separator/>
      </w:r>
    </w:p>
  </w:endnote>
  <w:endnote w:type="continuationSeparator" w:id="0">
    <w:p w14:paraId="1D6D18D8" w14:textId="77777777" w:rsidR="00A03222" w:rsidRDefault="00A032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37F5B" w14:textId="77777777" w:rsidR="00A03222" w:rsidRDefault="00A03222" w:rsidP="0038231F">
      <w:pPr>
        <w:spacing w:after="0" w:line="240" w:lineRule="auto"/>
      </w:pPr>
      <w:r>
        <w:separator/>
      </w:r>
    </w:p>
  </w:footnote>
  <w:footnote w:type="continuationSeparator" w:id="0">
    <w:p w14:paraId="674DF166" w14:textId="77777777" w:rsidR="00A03222" w:rsidRDefault="00A03222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67AF1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B5809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00777"/>
    <w:rsid w:val="005103B9"/>
    <w:rsid w:val="00512A1E"/>
    <w:rsid w:val="00520174"/>
    <w:rsid w:val="00524951"/>
    <w:rsid w:val="005433B0"/>
    <w:rsid w:val="005434B3"/>
    <w:rsid w:val="00557016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03222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B0D16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85A4F"/>
    <w:rsid w:val="00B90E42"/>
    <w:rsid w:val="00B944E8"/>
    <w:rsid w:val="00BA53CA"/>
    <w:rsid w:val="00BB0C3C"/>
    <w:rsid w:val="00BD4C23"/>
    <w:rsid w:val="00BE3962"/>
    <w:rsid w:val="00BE6F04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E1BD9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76BE3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2025-05-20T09:06:00Z</dcterms:created>
  <dcterms:modified xsi:type="dcterms:W3CDTF">2025-05-21T06:17:00Z</dcterms:modified>
</cp:coreProperties>
</file>