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4D7F8B" w:rsidRDefault="004D7F8B" w:rsidP="008D2AB8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</w:t>
      </w:r>
      <w:r>
        <w:rPr>
          <w:sz w:val="22"/>
        </w:rPr>
        <w:t>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703F5E" w:rsidRPr="00703F5E" w:rsidRDefault="00703F5E" w:rsidP="008D2AB8">
      <w:pPr>
        <w:ind w:right="-110"/>
        <w:rPr>
          <w:b/>
        </w:rPr>
      </w:pPr>
      <w:r w:rsidRPr="00703F5E">
        <w:rPr>
          <w:b/>
        </w:rPr>
        <w:t>Akademia Górniczo - Hutnicza</w:t>
      </w:r>
    </w:p>
    <w:p w:rsidR="00703F5E" w:rsidRPr="00703F5E" w:rsidRDefault="00703F5E" w:rsidP="008D2AB8">
      <w:pPr>
        <w:ind w:right="-110"/>
        <w:rPr>
          <w:b/>
        </w:rPr>
      </w:pPr>
      <w:r w:rsidRPr="00703F5E">
        <w:rPr>
          <w:b/>
        </w:rPr>
        <w:t>im. Stanisława Staszica w Krakowie</w:t>
      </w:r>
    </w:p>
    <w:p w:rsidR="008D2AB8" w:rsidRDefault="00703F5E" w:rsidP="008D2AB8">
      <w:pPr>
        <w:ind w:right="-110"/>
        <w:rPr>
          <w:b/>
        </w:rPr>
      </w:pPr>
      <w:r w:rsidRPr="00703F5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703F5E" w:rsidP="008D2AB8">
      <w:pPr>
        <w:ind w:right="-110"/>
        <w:rPr>
          <w:b/>
        </w:rPr>
      </w:pPr>
      <w:r w:rsidRPr="00703F5E">
        <w:rPr>
          <w:b/>
        </w:rPr>
        <w:t>Al. Mickiewicza</w:t>
      </w:r>
      <w:r w:rsidR="008D2AB8">
        <w:rPr>
          <w:b/>
        </w:rPr>
        <w:t xml:space="preserve"> </w:t>
      </w:r>
      <w:r w:rsidRPr="00703F5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703F5E" w:rsidP="008D2AB8">
      <w:pPr>
        <w:rPr>
          <w:b/>
        </w:rPr>
      </w:pPr>
      <w:r w:rsidRPr="00703F5E">
        <w:rPr>
          <w:b/>
        </w:rPr>
        <w:t>30-059</w:t>
      </w:r>
      <w:r w:rsidR="008D2AB8">
        <w:rPr>
          <w:b/>
        </w:rPr>
        <w:t xml:space="preserve"> </w:t>
      </w:r>
      <w:r w:rsidRPr="00703F5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03F5E" w:rsidRPr="00703F5E">
        <w:rPr>
          <w:b/>
        </w:rPr>
        <w:t xml:space="preserve">Dostawa </w:t>
      </w:r>
      <w:proofErr w:type="spellStart"/>
      <w:r w:rsidR="00703F5E" w:rsidRPr="00703F5E">
        <w:rPr>
          <w:b/>
        </w:rPr>
        <w:t>mikrospektrofotometru</w:t>
      </w:r>
      <w:proofErr w:type="spellEnd"/>
      <w:r w:rsidR="00703F5E" w:rsidRPr="00703F5E">
        <w:rPr>
          <w:b/>
        </w:rPr>
        <w:t xml:space="preserve"> UV-VIS-NIR na potrzeby </w:t>
      </w:r>
      <w:proofErr w:type="spellStart"/>
      <w:r w:rsidR="00703F5E" w:rsidRPr="00703F5E">
        <w:rPr>
          <w:b/>
        </w:rPr>
        <w:t>WFiIS</w:t>
      </w:r>
      <w:proofErr w:type="spellEnd"/>
      <w:r w:rsidR="00703F5E" w:rsidRPr="00703F5E">
        <w:rPr>
          <w:b/>
        </w:rPr>
        <w:t xml:space="preserve"> - DE-dzp.272-259/25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</w:pPr>
      <w:r>
        <w:t xml:space="preserve">producent/model zaoferowanego </w:t>
      </w:r>
      <w:proofErr w:type="spellStart"/>
      <w:r w:rsidR="004D7F8B">
        <w:t>mikrospektrofotometru</w:t>
      </w:r>
      <w:proofErr w:type="spellEnd"/>
      <w:r w:rsidR="004D7F8B">
        <w:t xml:space="preserve"> </w:t>
      </w:r>
      <w:r w:rsidRPr="00FE545C">
        <w:rPr>
          <w:b w:val="0"/>
        </w:rPr>
        <w:t>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4D7F8B">
        <w:t xml:space="preserve"> tygodni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4D7F8B">
        <w:t xml:space="preserve"> miesięcy 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4D7F8B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4D7F8B" w:rsidRPr="004D7F8B">
        <w:rPr>
          <w:sz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4D7F8B" w:rsidRDefault="004D7F8B" w:rsidP="004D7F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4D7F8B" w:rsidRPr="001E70CA" w:rsidRDefault="004D7F8B" w:rsidP="004D7F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:rsidR="004D7F8B" w:rsidRPr="004D7F8B" w:rsidRDefault="004D7F8B" w:rsidP="004D7F8B">
      <w:pPr>
        <w:numPr>
          <w:ilvl w:val="0"/>
          <w:numId w:val="1"/>
        </w:numPr>
        <w:rPr>
          <w:sz w:val="22"/>
          <w:szCs w:val="22"/>
        </w:rPr>
      </w:pPr>
      <w:r w:rsidRPr="004D7F8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4D7F8B" w:rsidRPr="002A16E2" w:rsidRDefault="004D7F8B" w:rsidP="004D7F8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D7F8B" w:rsidRPr="002A16E2" w:rsidRDefault="004D7F8B" w:rsidP="004D7F8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D7F8B" w:rsidRPr="002A16E2" w:rsidRDefault="004D7F8B" w:rsidP="004D7F8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D7F8B" w:rsidRPr="002A16E2" w:rsidRDefault="004D7F8B" w:rsidP="004D7F8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7F8B" w:rsidRPr="002A16E2" w:rsidTr="00D478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:rsidR="004D7F8B" w:rsidRPr="002A16E2" w:rsidRDefault="004D7F8B" w:rsidP="00D478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4D7F8B" w:rsidRPr="002A16E2" w:rsidTr="00D478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D7F8B" w:rsidRPr="002A16E2" w:rsidTr="00D478F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7F8B" w:rsidRPr="002A16E2" w:rsidRDefault="004D7F8B" w:rsidP="00D478F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D7F8B" w:rsidRPr="002A16E2" w:rsidRDefault="004D7F8B" w:rsidP="004D7F8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:rsidR="004D7F8B" w:rsidRPr="002A16E2" w:rsidRDefault="004D7F8B" w:rsidP="004D7F8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:rsidR="004D7F8B" w:rsidRPr="002A16E2" w:rsidRDefault="004D7F8B" w:rsidP="004D7F8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:rsidR="004D7F8B" w:rsidRPr="002A16E2" w:rsidRDefault="004D7F8B" w:rsidP="004D7F8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:rsidR="004D7F8B" w:rsidRPr="002A16E2" w:rsidRDefault="004D7F8B" w:rsidP="004D7F8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:rsidR="004D7F8B" w:rsidRPr="002A16E2" w:rsidRDefault="004D7F8B" w:rsidP="004D7F8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D7F8B" w:rsidRPr="002A16E2" w:rsidRDefault="004D7F8B" w:rsidP="004D7F8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:rsidR="004D7F8B" w:rsidRPr="002A16E2" w:rsidRDefault="004D7F8B" w:rsidP="004D7F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:rsidR="004D7F8B" w:rsidRPr="002A16E2" w:rsidRDefault="004D7F8B" w:rsidP="004D7F8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</w:t>
      </w:r>
      <w:bookmarkStart w:id="0" w:name="_GoBack"/>
      <w:bookmarkEnd w:id="0"/>
      <w:r w:rsidRPr="002A16E2">
        <w:rPr>
          <w:sz w:val="22"/>
          <w:szCs w:val="22"/>
        </w:rPr>
        <w:t>……………..……………………………………………</w:t>
      </w:r>
    </w:p>
    <w:p w:rsidR="004D7F8B" w:rsidRPr="00F47191" w:rsidRDefault="004D7F8B" w:rsidP="004D7F8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4D7F8B" w:rsidRPr="00EE3A24" w:rsidRDefault="004D7F8B" w:rsidP="004D7F8B"/>
    <w:p w:rsidR="004D7F8B" w:rsidRPr="00495C58" w:rsidRDefault="004D7F8B" w:rsidP="004D7F8B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B0A" w:rsidRDefault="00006B0A">
      <w:r>
        <w:separator/>
      </w:r>
    </w:p>
  </w:endnote>
  <w:endnote w:type="continuationSeparator" w:id="0">
    <w:p w:rsidR="00006B0A" w:rsidRDefault="00006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F5E" w:rsidRDefault="00703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F5E" w:rsidRDefault="00703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B0A" w:rsidRDefault="00006B0A">
      <w:r>
        <w:separator/>
      </w:r>
    </w:p>
  </w:footnote>
  <w:footnote w:type="continuationSeparator" w:id="0">
    <w:p w:rsidR="00006B0A" w:rsidRDefault="00006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F5E" w:rsidRDefault="00703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F5E" w:rsidRDefault="00703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B0A"/>
    <w:rsid w:val="00006B0A"/>
    <w:rsid w:val="00012286"/>
    <w:rsid w:val="000704FC"/>
    <w:rsid w:val="00071CCC"/>
    <w:rsid w:val="000B12D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D7F8B"/>
    <w:rsid w:val="00595C87"/>
    <w:rsid w:val="005D2C65"/>
    <w:rsid w:val="005E6D94"/>
    <w:rsid w:val="0063384F"/>
    <w:rsid w:val="00643C6F"/>
    <w:rsid w:val="00646202"/>
    <w:rsid w:val="0065290F"/>
    <w:rsid w:val="006815F6"/>
    <w:rsid w:val="00703F5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3C132"/>
  <w15:chartTrackingRefBased/>
  <w15:docId w15:val="{3A9EB5F9-0EDB-4A3B-B869-4D80354A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B7F6D-C9EA-4F9F-BCBE-E707941F1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532</Words>
  <Characters>4304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2025-05-12T07:38:00Z</dcterms:created>
  <dcterms:modified xsi:type="dcterms:W3CDTF">2025-05-14T11:19:00Z</dcterms:modified>
</cp:coreProperties>
</file>