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DF447C" w14:textId="1E8412FB" w:rsidR="00025386" w:rsidRPr="00B827BA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B827BA">
        <w:rPr>
          <w:bCs/>
          <w:i w:val="0"/>
          <w:sz w:val="20"/>
        </w:rPr>
        <w:t xml:space="preserve">Załącznik nr </w:t>
      </w:r>
      <w:r w:rsidR="00B827BA" w:rsidRPr="00B827BA">
        <w:rPr>
          <w:bCs/>
          <w:i w:val="0"/>
          <w:sz w:val="20"/>
        </w:rPr>
        <w:t>3</w:t>
      </w:r>
      <w:r w:rsidR="007666D6" w:rsidRPr="00B827BA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B827BA" w14:paraId="7ABA7900" w14:textId="77777777" w:rsidTr="00467CA2">
        <w:tc>
          <w:tcPr>
            <w:tcW w:w="2800" w:type="dxa"/>
            <w:shd w:val="clear" w:color="auto" w:fill="auto"/>
          </w:tcPr>
          <w:p w14:paraId="12532E0E" w14:textId="77777777" w:rsidR="00D520D3" w:rsidRPr="00B827BA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B827BA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B827BA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C1A7CDF" w14:textId="77777777" w:rsidR="00D520D3" w:rsidRPr="00B827BA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3F3529D0" w14:textId="77777777" w:rsidR="00D520D3" w:rsidRPr="00B827BA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B827BA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591F03E" w14:textId="77777777" w:rsidR="00D520D3" w:rsidRPr="00B827BA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827B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B827B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B827B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B827BA" w14:paraId="14A878A2" w14:textId="77777777" w:rsidTr="00467CA2">
        <w:tc>
          <w:tcPr>
            <w:tcW w:w="2800" w:type="dxa"/>
            <w:shd w:val="clear" w:color="auto" w:fill="auto"/>
          </w:tcPr>
          <w:p w14:paraId="5EC0E637" w14:textId="77777777" w:rsidR="00D520D3" w:rsidRPr="00B827BA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B827BA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94CB781" w14:textId="77777777" w:rsidR="00D520D3" w:rsidRPr="00B827BA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7F289C70" w14:textId="77777777" w:rsidR="00D520D3" w:rsidRPr="00B827BA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B827BA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40666F4" w14:textId="77777777" w:rsidR="00D520D3" w:rsidRPr="00B827BA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B827B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B827BA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B827B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1E289819" w14:textId="77777777" w:rsidR="00B62AD0" w:rsidRPr="00B827BA" w:rsidRDefault="00B62AD0" w:rsidP="00B827BA">
      <w:pPr>
        <w:spacing w:after="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B827BA" w14:paraId="2879D6DB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65FC83B" w14:textId="77777777" w:rsidR="00053927" w:rsidRPr="00B827BA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827BA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73914E68" w14:textId="77777777" w:rsidR="00053927" w:rsidRPr="00B827BA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B827BA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B827BA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B827B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53458C3" w14:textId="77777777" w:rsidR="0071340C" w:rsidRPr="00B827BA" w:rsidRDefault="0071340C" w:rsidP="00B827BA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827B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B827BA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B827BA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B827BA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B827BA">
        <w:rPr>
          <w:rFonts w:ascii="Times New Roman" w:hAnsi="Times New Roman"/>
          <w:sz w:val="20"/>
          <w:szCs w:val="20"/>
        </w:rPr>
        <w:t xml:space="preserve"> ustawy </w:t>
      </w:r>
      <w:r w:rsidR="00EF3368" w:rsidRPr="00B827BA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2E5A3E" w:rsidRPr="00B827BA">
        <w:rPr>
          <w:rFonts w:ascii="Times New Roman" w:hAnsi="Times New Roman"/>
          <w:sz w:val="20"/>
          <w:szCs w:val="20"/>
        </w:rPr>
        <w:t>(</w:t>
      </w:r>
      <w:proofErr w:type="spellStart"/>
      <w:r w:rsidR="002E5A3E" w:rsidRPr="00B827BA">
        <w:rPr>
          <w:rFonts w:ascii="Times New Roman" w:hAnsi="Times New Roman"/>
          <w:sz w:val="20"/>
          <w:szCs w:val="20"/>
        </w:rPr>
        <w:t>t.j</w:t>
      </w:r>
      <w:proofErr w:type="spellEnd"/>
      <w:r w:rsidR="002E5A3E" w:rsidRPr="00B827BA">
        <w:rPr>
          <w:rFonts w:ascii="Times New Roman" w:hAnsi="Times New Roman"/>
          <w:sz w:val="20"/>
          <w:szCs w:val="20"/>
        </w:rPr>
        <w:t>. Dz. U. z 2024 poz. 1320)</w:t>
      </w:r>
      <w:r w:rsidR="00E27ABB" w:rsidRPr="00B827BA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B827BA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B827B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B827BA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B827BA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B827BA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B827BA" w14:paraId="0D6F6D95" w14:textId="77777777" w:rsidTr="00467CA2">
        <w:tc>
          <w:tcPr>
            <w:tcW w:w="2269" w:type="dxa"/>
            <w:shd w:val="clear" w:color="auto" w:fill="auto"/>
          </w:tcPr>
          <w:p w14:paraId="243E1C70" w14:textId="77777777" w:rsidR="00D520D3" w:rsidRPr="00B827BA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827B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DD5C83B" w14:textId="4DA8E4BF" w:rsidR="00D520D3" w:rsidRPr="00B827BA" w:rsidRDefault="002D7CC5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2D7CC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Przebudowa placu zabaw przynależącego do Klubu Dziecięcego Jacek w gminie Niepołomice w miejscowości Wola Batorska</w:t>
            </w:r>
            <w:r w:rsidR="00D520D3" w:rsidRPr="00B827B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2E5A3E" w:rsidRPr="00B827BA" w14:paraId="4E2064B3" w14:textId="77777777" w:rsidTr="007A1267">
        <w:tc>
          <w:tcPr>
            <w:tcW w:w="2269" w:type="dxa"/>
            <w:shd w:val="clear" w:color="auto" w:fill="auto"/>
          </w:tcPr>
          <w:p w14:paraId="06CBA135" w14:textId="77777777" w:rsidR="002E5A3E" w:rsidRPr="00B827BA" w:rsidRDefault="002E5A3E" w:rsidP="007A12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827B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CF42AF2" w14:textId="77777777" w:rsidR="002E5A3E" w:rsidRPr="00B827BA" w:rsidRDefault="002E5A3E" w:rsidP="007A12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B827B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ZP.271.16.2025</w:t>
            </w:r>
          </w:p>
        </w:tc>
      </w:tr>
    </w:tbl>
    <w:p w14:paraId="4BC3F840" w14:textId="77777777" w:rsidR="00DC652A" w:rsidRPr="00B827BA" w:rsidRDefault="002E5A3E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827BA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B827BA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38178532" w14:textId="77777777" w:rsidR="00DC652A" w:rsidRPr="00B827B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827B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795D8FC0" w14:textId="77777777" w:rsidR="0071340C" w:rsidRPr="00B827BA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B827BA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B827BA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B827BA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1560A89F" w14:textId="77777777" w:rsidR="0071340C" w:rsidRPr="00B827BA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38319695" w14:textId="77777777" w:rsidR="0071340C" w:rsidRPr="00B827BA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827BA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616A9C28" w14:textId="77777777" w:rsidR="0071340C" w:rsidRPr="00B827B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827B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391E3CA9" w14:textId="132A0FBE" w:rsidR="0071340C" w:rsidRPr="00B827BA" w:rsidRDefault="00D520D3" w:rsidP="00B827B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B827BA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B827BA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B827BA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5809F94F" w14:textId="77777777" w:rsidR="00DC652A" w:rsidRPr="00B827BA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B827B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B827B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B827BA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11AE2458" w14:textId="77777777" w:rsidR="00DC652A" w:rsidRPr="00B827B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B827BA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B827BA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B827BA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B827BA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B827BA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B827BA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B827BA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60B4F2DF" w14:textId="77777777" w:rsidR="0093388F" w:rsidRPr="00B827BA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B827B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8D649FA" w14:textId="77777777" w:rsidR="0093388F" w:rsidRPr="00B827B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827BA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6FE0C40C" w14:textId="77777777" w:rsidR="0093388F" w:rsidRPr="00B827BA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B827B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1CCE0476" w14:textId="77777777" w:rsidR="00CB29AC" w:rsidRPr="00B827BA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827BA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268DDF56" w14:textId="77777777" w:rsidR="00CB29AC" w:rsidRPr="00B827BA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827B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2BBDB020" w14:textId="77777777" w:rsidR="00830970" w:rsidRPr="00B827B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827BA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B827BA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B827BA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B827BA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271A72D9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827BA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4618551B" w14:textId="2E85B737" w:rsidR="00B827BA" w:rsidRPr="00B827BA" w:rsidRDefault="00B827BA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B827BA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lub podpis zaufany lub elektroniczny podpis osobisty osoby / osób uprawnionych do reprezentacji podmiotu udostępniającego zasoby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B827BA" w14:paraId="1E0CB71A" w14:textId="77777777" w:rsidTr="00467CA2">
        <w:tc>
          <w:tcPr>
            <w:tcW w:w="2660" w:type="dxa"/>
            <w:shd w:val="clear" w:color="auto" w:fill="auto"/>
          </w:tcPr>
          <w:p w14:paraId="2FD3613F" w14:textId="4FAA9C47" w:rsidR="00D520D3" w:rsidRPr="00B827B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4EC95D4A" w14:textId="63C8D954" w:rsidR="00D520D3" w:rsidRPr="00B827B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  <w:bookmarkEnd w:id="0"/>
    </w:tbl>
    <w:p w14:paraId="68D92467" w14:textId="77777777" w:rsidR="00E27ABB" w:rsidRPr="00B827BA" w:rsidRDefault="00E27ABB" w:rsidP="00B827B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B827BA" w:rsidSect="00B827B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C4AF34" w14:textId="77777777" w:rsidR="00004DC1" w:rsidRDefault="00004DC1" w:rsidP="00025386">
      <w:pPr>
        <w:spacing w:after="0" w:line="240" w:lineRule="auto"/>
      </w:pPr>
      <w:r>
        <w:separator/>
      </w:r>
    </w:p>
  </w:endnote>
  <w:endnote w:type="continuationSeparator" w:id="0">
    <w:p w14:paraId="1EB7A610" w14:textId="77777777" w:rsidR="00004DC1" w:rsidRDefault="00004DC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1FA70" w14:textId="77777777" w:rsidR="002E5A3E" w:rsidRDefault="002E5A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FD0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CF617" w14:textId="77777777" w:rsidR="002E5A3E" w:rsidRDefault="002E5A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F32C79" w14:textId="77777777" w:rsidR="00004DC1" w:rsidRDefault="00004DC1" w:rsidP="00025386">
      <w:pPr>
        <w:spacing w:after="0" w:line="240" w:lineRule="auto"/>
      </w:pPr>
      <w:r>
        <w:separator/>
      </w:r>
    </w:p>
  </w:footnote>
  <w:footnote w:type="continuationSeparator" w:id="0">
    <w:p w14:paraId="40ACEA17" w14:textId="77777777" w:rsidR="00004DC1" w:rsidRDefault="00004DC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DCDEC" w14:textId="77777777" w:rsidR="002E5A3E" w:rsidRDefault="002E5A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03B0C" w14:textId="77777777" w:rsidR="002E5A3E" w:rsidRDefault="002E5A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8B4EAD" w14:textId="77777777" w:rsidR="002E5A3E" w:rsidRDefault="002E5A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89341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4DC1"/>
    <w:rsid w:val="00004DC1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7078C"/>
    <w:rsid w:val="002D7CC5"/>
    <w:rsid w:val="002E5A3E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827BA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103B20"/>
  <w15:chartTrackingRefBased/>
  <w15:docId w15:val="{301C9473-C897-4B4A-B2E2-F13F0D866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271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2025-05-23T11:28:00Z</cp:lastPrinted>
  <dcterms:created xsi:type="dcterms:W3CDTF">2025-05-23T11:28:00Z</dcterms:created>
  <dcterms:modified xsi:type="dcterms:W3CDTF">2025-05-23T11:28:00Z</dcterms:modified>
</cp:coreProperties>
</file>