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67F6267C" w:rsidR="00C86F3D" w:rsidRPr="00166FCE" w:rsidRDefault="00C86F3D" w:rsidP="00166FCE">
      <w:pPr>
        <w:jc w:val="right"/>
        <w:rPr>
          <w:color w:val="000000"/>
          <w:sz w:val="22"/>
          <w:szCs w:val="22"/>
        </w:rPr>
      </w:pPr>
      <w:r w:rsidRPr="00166FCE">
        <w:rPr>
          <w:color w:val="000000"/>
          <w:sz w:val="22"/>
          <w:szCs w:val="22"/>
        </w:rPr>
        <w:t xml:space="preserve">            </w:t>
      </w:r>
      <w:r w:rsidR="00166FCE" w:rsidRPr="00166FCE">
        <w:rPr>
          <w:color w:val="000000"/>
          <w:sz w:val="22"/>
          <w:szCs w:val="22"/>
        </w:rPr>
        <w:t xml:space="preserve">Załącznik 5 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67750710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</w:t>
      </w:r>
      <w:r w:rsidR="00A26F0B">
        <w:rPr>
          <w:b/>
          <w:color w:val="000000"/>
          <w:sz w:val="24"/>
          <w:szCs w:val="24"/>
        </w:rPr>
        <w:t>MÓW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15935150" w:rsidR="00C86F3D" w:rsidRPr="00643036" w:rsidRDefault="00C86F3D" w:rsidP="004C03CA">
      <w:pPr>
        <w:jc w:val="both"/>
        <w:rPr>
          <w:sz w:val="22"/>
          <w:szCs w:val="22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E2682A" w:rsidRPr="00E2682A">
        <w:rPr>
          <w:b/>
          <w:sz w:val="22"/>
          <w:szCs w:val="22"/>
        </w:rPr>
        <w:t>Usługa wydruku i dostawy materiałów informacyjno-promocyjnych na potrzeby II</w:t>
      </w:r>
      <w:r w:rsidR="00A04DAC">
        <w:rPr>
          <w:b/>
          <w:sz w:val="22"/>
          <w:szCs w:val="22"/>
        </w:rPr>
        <w:t>I</w:t>
      </w:r>
      <w:r w:rsidR="00E2682A" w:rsidRPr="00E2682A">
        <w:rPr>
          <w:b/>
          <w:sz w:val="22"/>
          <w:szCs w:val="22"/>
        </w:rPr>
        <w:t xml:space="preserve"> Kongresu Energetyki Rozproszonej - DE-dzp.272-</w:t>
      </w:r>
      <w:r w:rsidR="00A04DAC">
        <w:rPr>
          <w:b/>
          <w:sz w:val="22"/>
          <w:szCs w:val="22"/>
        </w:rPr>
        <w:t>252</w:t>
      </w:r>
      <w:r w:rsidR="00E2682A" w:rsidRPr="00E2682A">
        <w:rPr>
          <w:b/>
          <w:sz w:val="22"/>
          <w:szCs w:val="22"/>
        </w:rPr>
        <w:t>/2</w:t>
      </w:r>
      <w:r w:rsidR="00A04DAC">
        <w:rPr>
          <w:b/>
          <w:sz w:val="22"/>
          <w:szCs w:val="22"/>
        </w:rPr>
        <w:t>5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</w:t>
      </w:r>
      <w:r w:rsidRPr="00643036">
        <w:rPr>
          <w:sz w:val="22"/>
          <w:szCs w:val="22"/>
        </w:rPr>
        <w:t>ofert zrealizowaliśmy następujące</w:t>
      </w:r>
      <w:r w:rsidR="00A915F4" w:rsidRPr="00643036">
        <w:rPr>
          <w:sz w:val="22"/>
          <w:szCs w:val="22"/>
        </w:rPr>
        <w:t xml:space="preserve"> </w:t>
      </w:r>
      <w:r w:rsidR="00643036" w:rsidRPr="00643036">
        <w:rPr>
          <w:sz w:val="22"/>
          <w:szCs w:val="22"/>
        </w:rPr>
        <w:t>zamówienia</w:t>
      </w:r>
      <w:r w:rsidR="00A915F4" w:rsidRPr="00643036">
        <w:rPr>
          <w:sz w:val="22"/>
          <w:szCs w:val="22"/>
        </w:rPr>
        <w:t>:</w:t>
      </w:r>
    </w:p>
    <w:p w14:paraId="220B610E" w14:textId="77777777" w:rsidR="00A915F4" w:rsidRPr="00643036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07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1418"/>
        <w:gridCol w:w="1701"/>
        <w:gridCol w:w="1842"/>
      </w:tblGrid>
      <w:tr w:rsidR="00A915F4" w:rsidRPr="005A10E2" w14:paraId="6C0D05E3" w14:textId="58FCEC02" w:rsidTr="00A915F4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L.p</w:t>
            </w:r>
          </w:p>
        </w:tc>
        <w:tc>
          <w:tcPr>
            <w:tcW w:w="3685" w:type="dxa"/>
            <w:vAlign w:val="center"/>
          </w:tcPr>
          <w:p w14:paraId="36FDF0A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14:paraId="16C2B325" w14:textId="77777777" w:rsidR="00A915F4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1701" w:type="dxa"/>
          </w:tcPr>
          <w:p w14:paraId="56BD54F1" w14:textId="77777777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4DDE8123" w14:textId="3D017810" w:rsidR="00A915F4" w:rsidRPr="005A10E2" w:rsidRDefault="00A915F4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Kwota </w:t>
            </w:r>
            <w:r w:rsidR="00E2682A">
              <w:rPr>
                <w:b/>
              </w:rPr>
              <w:t xml:space="preserve">netto </w:t>
            </w:r>
            <w:r>
              <w:rPr>
                <w:b/>
              </w:rPr>
              <w:t>usługi</w:t>
            </w:r>
          </w:p>
        </w:tc>
        <w:tc>
          <w:tcPr>
            <w:tcW w:w="1842" w:type="dxa"/>
          </w:tcPr>
          <w:p w14:paraId="0D2849D0" w14:textId="77777777" w:rsidR="00A915F4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A915F4" w:rsidRPr="005A10E2" w:rsidRDefault="00A915F4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A915F4" w:rsidRPr="005A10E2" w14:paraId="05488B26" w14:textId="138ED61D" w:rsidTr="00A915F4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685" w:type="dxa"/>
            <w:vAlign w:val="center"/>
          </w:tcPr>
          <w:p w14:paraId="20335B88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418" w:type="dxa"/>
            <w:vAlign w:val="center"/>
          </w:tcPr>
          <w:p w14:paraId="6D4B439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701" w:type="dxa"/>
          </w:tcPr>
          <w:p w14:paraId="7B6C501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842" w:type="dxa"/>
          </w:tcPr>
          <w:p w14:paraId="69B8C703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center"/>
            </w:pPr>
          </w:p>
        </w:tc>
      </w:tr>
      <w:tr w:rsidR="00A915F4" w:rsidRPr="005A10E2" w14:paraId="6D1FBD19" w14:textId="70B7ABEF" w:rsidTr="00A915F4">
        <w:trPr>
          <w:cantSplit/>
          <w:trHeight w:val="1060"/>
        </w:trPr>
        <w:tc>
          <w:tcPr>
            <w:tcW w:w="426" w:type="dxa"/>
          </w:tcPr>
          <w:p w14:paraId="4B0EE4BB" w14:textId="423109DD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685" w:type="dxa"/>
          </w:tcPr>
          <w:p w14:paraId="1569AF0E" w14:textId="36DDE052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126D6CC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7A1AB1B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514BD49A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67D394F" w14:textId="6527FD9F" w:rsidTr="00A915F4">
        <w:trPr>
          <w:cantSplit/>
          <w:trHeight w:val="906"/>
        </w:trPr>
        <w:tc>
          <w:tcPr>
            <w:tcW w:w="426" w:type="dxa"/>
          </w:tcPr>
          <w:p w14:paraId="75A65433" w14:textId="6E544716" w:rsidR="00A915F4" w:rsidRPr="005A10E2" w:rsidRDefault="00A915F4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685" w:type="dxa"/>
          </w:tcPr>
          <w:p w14:paraId="08F92CEE" w14:textId="78F3795C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5A3D587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27F6148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A39A942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2682A" w:rsidRPr="005A10E2" w14:paraId="35BEBBD3" w14:textId="77777777" w:rsidTr="00A915F4">
        <w:trPr>
          <w:cantSplit/>
          <w:trHeight w:val="906"/>
        </w:trPr>
        <w:tc>
          <w:tcPr>
            <w:tcW w:w="426" w:type="dxa"/>
          </w:tcPr>
          <w:p w14:paraId="341AF3A0" w14:textId="71384F70" w:rsidR="00E2682A" w:rsidRDefault="00E2682A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685" w:type="dxa"/>
          </w:tcPr>
          <w:p w14:paraId="09012190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0B713C06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12187A30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50144C44" w14:textId="77777777" w:rsidR="00E2682A" w:rsidRPr="005A10E2" w:rsidRDefault="00E2682A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915F4" w:rsidRPr="005A10E2" w14:paraId="28172350" w14:textId="211F236B" w:rsidTr="00A915F4">
        <w:trPr>
          <w:cantSplit/>
          <w:trHeight w:val="906"/>
        </w:trPr>
        <w:tc>
          <w:tcPr>
            <w:tcW w:w="426" w:type="dxa"/>
          </w:tcPr>
          <w:p w14:paraId="2D0C5821" w14:textId="463D0DFA" w:rsidR="00A915F4" w:rsidRPr="005A10E2" w:rsidRDefault="00E2682A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3685" w:type="dxa"/>
          </w:tcPr>
          <w:p w14:paraId="4D9DA7F4" w14:textId="2F83BAE1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8" w:type="dxa"/>
          </w:tcPr>
          <w:p w14:paraId="34411DCC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4120F30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2" w:type="dxa"/>
          </w:tcPr>
          <w:p w14:paraId="429E7C90" w14:textId="77777777" w:rsidR="00A915F4" w:rsidRPr="005A10E2" w:rsidRDefault="00A915F4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2A5A472" w14:textId="77777777" w:rsidR="00643036" w:rsidRPr="00BB5634" w:rsidRDefault="00643036" w:rsidP="00643036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5954D" w14:textId="77777777" w:rsidR="009E5E45" w:rsidRDefault="009E5E45">
      <w:r>
        <w:separator/>
      </w:r>
    </w:p>
  </w:endnote>
  <w:endnote w:type="continuationSeparator" w:id="0">
    <w:p w14:paraId="6E278282" w14:textId="77777777" w:rsidR="009E5E45" w:rsidRDefault="009E5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D9616" w14:textId="77777777" w:rsidR="009E5E45" w:rsidRDefault="009E5E45">
      <w:r>
        <w:separator/>
      </w:r>
    </w:p>
  </w:footnote>
  <w:footnote w:type="continuationSeparator" w:id="0">
    <w:p w14:paraId="20FC121D" w14:textId="77777777" w:rsidR="009E5E45" w:rsidRDefault="009E5E45">
      <w:r>
        <w:continuationSeparator/>
      </w:r>
    </w:p>
  </w:footnote>
  <w:footnote w:id="1">
    <w:p w14:paraId="010C7529" w14:textId="44CE7746" w:rsidR="00A915F4" w:rsidRPr="003B2FD1" w:rsidRDefault="00A915F4" w:rsidP="00C86F3D">
      <w:pPr>
        <w:pStyle w:val="Tekstprzypisudolnego"/>
        <w:rPr>
          <w:sz w:val="18"/>
          <w:szCs w:val="18"/>
        </w:rPr>
      </w:pPr>
      <w:r w:rsidRPr="003B2FD1">
        <w:rPr>
          <w:sz w:val="18"/>
          <w:szCs w:val="18"/>
        </w:rPr>
        <w:t xml:space="preserve">* </w:t>
      </w:r>
      <w:r w:rsidRPr="003B2FD1">
        <w:rPr>
          <w:b/>
          <w:bCs/>
          <w:sz w:val="18"/>
          <w:szCs w:val="18"/>
          <w:u w:val="single"/>
        </w:rPr>
        <w:t>należy podać wszystkie informacje</w:t>
      </w:r>
      <w:r w:rsidRPr="003B2FD1">
        <w:rPr>
          <w:sz w:val="18"/>
          <w:szCs w:val="18"/>
        </w:rPr>
        <w:t xml:space="preserve">, pozwalające jednoznacznie stwierdzić czy wykonawca spełnia warunek określony w pkt. </w:t>
      </w:r>
      <w:r w:rsidRPr="003B2FD1">
        <w:rPr>
          <w:sz w:val="18"/>
          <w:szCs w:val="18"/>
          <w:highlight w:val="yellow"/>
        </w:rPr>
        <w:t>8.</w:t>
      </w:r>
      <w:r w:rsidR="00166FCE">
        <w:rPr>
          <w:sz w:val="18"/>
          <w:szCs w:val="18"/>
          <w:highlight w:val="yellow"/>
        </w:rPr>
        <w:t>2</w:t>
      </w:r>
      <w:r w:rsidR="003B2FD1" w:rsidRPr="003B2FD1">
        <w:rPr>
          <w:sz w:val="18"/>
          <w:szCs w:val="18"/>
          <w:highlight w:val="yellow"/>
        </w:rPr>
        <w:t xml:space="preserve">.4 </w:t>
      </w:r>
      <w:r w:rsidRPr="003B2FD1">
        <w:rPr>
          <w:sz w:val="18"/>
          <w:szCs w:val="18"/>
          <w:highlight w:val="yellow"/>
        </w:rPr>
        <w:t>SWZ</w:t>
      </w:r>
    </w:p>
    <w:p w14:paraId="55F76416" w14:textId="77777777" w:rsidR="00A915F4" w:rsidRPr="0093457F" w:rsidRDefault="00A915F4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C332D" w14:textId="190278AC" w:rsidR="00A16CEC" w:rsidRDefault="00A16CEC" w:rsidP="00A16CEC">
    <w:pPr>
      <w:pStyle w:val="Nagwek"/>
    </w:pPr>
    <w:r w:rsidRPr="00BF355D">
      <w:rPr>
        <w:rFonts w:ascii="Verdana" w:hAnsi="Verdana"/>
        <w:noProof/>
      </w:rPr>
      <w:drawing>
        <wp:anchor distT="0" distB="0" distL="114300" distR="114300" simplePos="0" relativeHeight="251659264" behindDoc="1" locked="0" layoutInCell="1" allowOverlap="1" wp14:anchorId="5E54B610" wp14:editId="3F7DBE1D">
          <wp:simplePos x="0" y="0"/>
          <wp:positionH relativeFrom="margin">
            <wp:posOffset>133350</wp:posOffset>
          </wp:positionH>
          <wp:positionV relativeFrom="paragraph">
            <wp:posOffset>-191135</wp:posOffset>
          </wp:positionV>
          <wp:extent cx="270510" cy="523875"/>
          <wp:effectExtent l="0" t="0" r="0" b="9525"/>
          <wp:wrapTight wrapText="bothSides">
            <wp:wrapPolygon edited="0">
              <wp:start x="0" y="0"/>
              <wp:lineTo x="0" y="21207"/>
              <wp:lineTo x="19775" y="21207"/>
              <wp:lineTo x="19775" y="0"/>
              <wp:lineTo x="0" y="0"/>
            </wp:wrapPolygon>
          </wp:wrapTight>
          <wp:docPr id="675159278" name="Obraz 1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682A">
      <w:rPr>
        <w:rFonts w:ascii="Verdana" w:hAnsi="Verdana"/>
        <w:noProof/>
      </w:rPr>
      <w:t xml:space="preserve">                                                                                      </w:t>
    </w:r>
    <w:r>
      <w:t xml:space="preserve">     </w:t>
    </w:r>
    <w:r w:rsidR="00E2682A" w:rsidRPr="00FB3E94">
      <w:rPr>
        <w:noProof/>
      </w:rPr>
      <w:drawing>
        <wp:inline distT="0" distB="0" distL="0" distR="0" wp14:anchorId="5D938456" wp14:editId="4F7A119C">
          <wp:extent cx="1152525" cy="10953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</w:p>
  <w:p w14:paraId="6D8FA99C" w14:textId="76157FFE" w:rsidR="00513EBA" w:rsidRDefault="00513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66FCE"/>
    <w:rsid w:val="001C5C7B"/>
    <w:rsid w:val="001D6262"/>
    <w:rsid w:val="00210E8E"/>
    <w:rsid w:val="00276C10"/>
    <w:rsid w:val="00290D04"/>
    <w:rsid w:val="002D71EC"/>
    <w:rsid w:val="002F59B9"/>
    <w:rsid w:val="002F7E2B"/>
    <w:rsid w:val="0037616C"/>
    <w:rsid w:val="003B2FD1"/>
    <w:rsid w:val="003E653B"/>
    <w:rsid w:val="004B2C74"/>
    <w:rsid w:val="004C03CA"/>
    <w:rsid w:val="00513EBA"/>
    <w:rsid w:val="00540289"/>
    <w:rsid w:val="00551DBC"/>
    <w:rsid w:val="005617E1"/>
    <w:rsid w:val="005A7540"/>
    <w:rsid w:val="005D7EEB"/>
    <w:rsid w:val="00643036"/>
    <w:rsid w:val="006B469B"/>
    <w:rsid w:val="006B4809"/>
    <w:rsid w:val="006C392B"/>
    <w:rsid w:val="006F6E8B"/>
    <w:rsid w:val="00702A72"/>
    <w:rsid w:val="00743DAB"/>
    <w:rsid w:val="007E28DC"/>
    <w:rsid w:val="008D5C36"/>
    <w:rsid w:val="00923C24"/>
    <w:rsid w:val="009A7D59"/>
    <w:rsid w:val="009E5E45"/>
    <w:rsid w:val="009F5A44"/>
    <w:rsid w:val="00A04DAC"/>
    <w:rsid w:val="00A16CEC"/>
    <w:rsid w:val="00A26F0B"/>
    <w:rsid w:val="00A63A91"/>
    <w:rsid w:val="00A915F4"/>
    <w:rsid w:val="00AE2A9D"/>
    <w:rsid w:val="00B72C09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95AD5"/>
    <w:rsid w:val="00CC3EBB"/>
    <w:rsid w:val="00D11BC3"/>
    <w:rsid w:val="00D553E3"/>
    <w:rsid w:val="00D93FE5"/>
    <w:rsid w:val="00D97C6D"/>
    <w:rsid w:val="00DD5BF2"/>
    <w:rsid w:val="00E2682A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qFormat/>
    <w:rsid w:val="00A16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101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Katarzyna Breguła</cp:lastModifiedBy>
  <cp:revision>8</cp:revision>
  <cp:lastPrinted>2024-07-12T07:17:00Z</cp:lastPrinted>
  <dcterms:created xsi:type="dcterms:W3CDTF">2025-05-07T09:10:00Z</dcterms:created>
  <dcterms:modified xsi:type="dcterms:W3CDTF">2025-05-22T11:12:00Z</dcterms:modified>
</cp:coreProperties>
</file>