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64EE4" w14:textId="77777777" w:rsidR="00890B92" w:rsidRPr="00C71F23" w:rsidRDefault="00B13147" w:rsidP="00890B92">
      <w:pPr>
        <w:spacing w:after="240"/>
        <w:jc w:val="right"/>
        <w:rPr>
          <w:sz w:val="24"/>
          <w:szCs w:val="24"/>
        </w:rPr>
      </w:pPr>
      <w:r w:rsidRPr="00B13147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B13147">
        <w:rPr>
          <w:sz w:val="24"/>
          <w:szCs w:val="24"/>
        </w:rPr>
        <w:t>2025-05-23</w:t>
      </w:r>
    </w:p>
    <w:p w14:paraId="5FDD6D06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4CAC641C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C89535A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B4F5A9F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E543EB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0F6816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CEB8DD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96C078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B13147" w:rsidRPr="00B13147">
        <w:rPr>
          <w:b/>
          <w:sz w:val="24"/>
          <w:szCs w:val="24"/>
        </w:rPr>
        <w:t>ZP/23/2025</w:t>
      </w:r>
      <w:r w:rsidR="00A80738" w:rsidRPr="00C71F23">
        <w:rPr>
          <w:sz w:val="24"/>
          <w:szCs w:val="24"/>
        </w:rPr>
        <w:tab/>
        <w:t xml:space="preserve"> </w:t>
      </w:r>
    </w:p>
    <w:p w14:paraId="766273D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025F0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03501B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24CBC4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58A9DB45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074DC156" w14:textId="62B42C72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B13147" w:rsidRPr="00B13147">
        <w:rPr>
          <w:sz w:val="22"/>
          <w:szCs w:val="22"/>
        </w:rPr>
        <w:t>podstawowy</w:t>
      </w:r>
      <w:r w:rsidR="00E54B36">
        <w:rPr>
          <w:sz w:val="22"/>
          <w:szCs w:val="22"/>
        </w:rPr>
        <w:t>m</w:t>
      </w:r>
      <w:r w:rsidR="00B13147" w:rsidRPr="00B13147">
        <w:rPr>
          <w:sz w:val="22"/>
          <w:szCs w:val="22"/>
        </w:rPr>
        <w:t xml:space="preserve"> bez negocjacji - art. 275 pkt. 1 ustawy </w:t>
      </w:r>
      <w:proofErr w:type="spellStart"/>
      <w:r w:rsidR="00B13147" w:rsidRPr="00B13147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4CFEAD80" w14:textId="77777777" w:rsidR="00A80738" w:rsidRPr="00E54B36" w:rsidRDefault="00B13147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 w:rsidRPr="00E54B36">
        <w:rPr>
          <w:b/>
          <w:i/>
          <w:iCs/>
          <w:sz w:val="22"/>
          <w:szCs w:val="22"/>
        </w:rPr>
        <w:t>Zakup i dostawa leków do programów lekowych i chemioterapii</w:t>
      </w:r>
    </w:p>
    <w:p w14:paraId="6152D63F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13147" w:rsidRPr="00C71F23" w14:paraId="02787D5E" w14:textId="77777777" w:rsidTr="00364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F22B6B" w14:textId="77777777" w:rsidR="00B13147" w:rsidRPr="00C71F23" w:rsidRDefault="00B13147" w:rsidP="00364A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3147">
              <w:rPr>
                <w:sz w:val="24"/>
                <w:szCs w:val="24"/>
              </w:rPr>
              <w:t>części 1 zamówienia w wysokości 22 468.59 zł brutto;</w:t>
            </w:r>
          </w:p>
        </w:tc>
      </w:tr>
      <w:tr w:rsidR="00B13147" w:rsidRPr="00C71F23" w14:paraId="170BC51E" w14:textId="77777777" w:rsidTr="00364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6E3C4A" w14:textId="77777777" w:rsidR="00B13147" w:rsidRPr="00C71F23" w:rsidRDefault="00B13147" w:rsidP="00364A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3147">
              <w:rPr>
                <w:sz w:val="24"/>
                <w:szCs w:val="24"/>
              </w:rPr>
              <w:t>części 2 zamówienia w wysokości 18 600.00 zł brutto;</w:t>
            </w:r>
          </w:p>
        </w:tc>
      </w:tr>
      <w:tr w:rsidR="00B13147" w:rsidRPr="00C71F23" w14:paraId="45A81B2E" w14:textId="77777777" w:rsidTr="00364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95DF66" w14:textId="77777777" w:rsidR="00B13147" w:rsidRPr="00C71F23" w:rsidRDefault="00B13147" w:rsidP="00364A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3147">
              <w:rPr>
                <w:sz w:val="24"/>
                <w:szCs w:val="24"/>
              </w:rPr>
              <w:t>części 3 zamówienia w wysokości 330 378.71 zł brutto;</w:t>
            </w:r>
          </w:p>
        </w:tc>
      </w:tr>
      <w:tr w:rsidR="00B13147" w:rsidRPr="00C71F23" w14:paraId="505A384F" w14:textId="77777777" w:rsidTr="00364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27865B" w14:textId="77777777" w:rsidR="00B13147" w:rsidRPr="00C71F23" w:rsidRDefault="00B13147" w:rsidP="00364A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3147">
              <w:rPr>
                <w:sz w:val="24"/>
                <w:szCs w:val="24"/>
              </w:rPr>
              <w:t>części 4 zamówienia w wysokości 1 614.20 zł brutto;</w:t>
            </w:r>
          </w:p>
        </w:tc>
      </w:tr>
      <w:tr w:rsidR="00B13147" w:rsidRPr="00C71F23" w14:paraId="192213E4" w14:textId="77777777" w:rsidTr="00364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2F1414" w14:textId="77777777" w:rsidR="00B13147" w:rsidRPr="00C71F23" w:rsidRDefault="00B13147" w:rsidP="00364A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3147">
              <w:rPr>
                <w:sz w:val="24"/>
                <w:szCs w:val="24"/>
              </w:rPr>
              <w:t>części 5 zamówienia w wysokości 8 522.50 zł brutto;</w:t>
            </w:r>
          </w:p>
        </w:tc>
      </w:tr>
      <w:tr w:rsidR="00B13147" w:rsidRPr="00C71F23" w14:paraId="036A7587" w14:textId="77777777" w:rsidTr="00364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61D663" w14:textId="77777777" w:rsidR="00B13147" w:rsidRPr="00C71F23" w:rsidRDefault="00B13147" w:rsidP="00364A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3147">
              <w:rPr>
                <w:sz w:val="24"/>
                <w:szCs w:val="24"/>
              </w:rPr>
              <w:t>części 6 zamówienia w wysokości 2 592.00 zł brutto;</w:t>
            </w:r>
          </w:p>
        </w:tc>
      </w:tr>
      <w:tr w:rsidR="00B13147" w:rsidRPr="00C71F23" w14:paraId="687C745A" w14:textId="77777777" w:rsidTr="00364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2B5C30" w14:textId="77777777" w:rsidR="00B13147" w:rsidRPr="00C71F23" w:rsidRDefault="00B13147" w:rsidP="00364A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3147">
              <w:rPr>
                <w:sz w:val="24"/>
                <w:szCs w:val="24"/>
              </w:rPr>
              <w:t>części 7 zamówienia w wysokości 5 618.16 zł brutto;</w:t>
            </w:r>
          </w:p>
        </w:tc>
      </w:tr>
      <w:tr w:rsidR="00B13147" w:rsidRPr="00C71F23" w14:paraId="57DC7CE2" w14:textId="77777777" w:rsidTr="00364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889583" w14:textId="77777777" w:rsidR="00B13147" w:rsidRPr="00C71F23" w:rsidRDefault="00B13147" w:rsidP="00364A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3147">
              <w:rPr>
                <w:sz w:val="24"/>
                <w:szCs w:val="24"/>
              </w:rPr>
              <w:t>części 8 zamówienia w wysokości 3 321.00 zł brutto;</w:t>
            </w:r>
          </w:p>
        </w:tc>
      </w:tr>
      <w:tr w:rsidR="00B13147" w:rsidRPr="00C71F23" w14:paraId="33CE7146" w14:textId="77777777" w:rsidTr="00364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AFD014" w14:textId="77777777" w:rsidR="00B13147" w:rsidRPr="00C71F23" w:rsidRDefault="00B13147" w:rsidP="00364A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3147">
              <w:rPr>
                <w:sz w:val="24"/>
                <w:szCs w:val="24"/>
              </w:rPr>
              <w:t>części 9 zamówienia w wysokości 2 613.60 zł brutto;</w:t>
            </w:r>
          </w:p>
        </w:tc>
      </w:tr>
      <w:tr w:rsidR="00B13147" w:rsidRPr="00C71F23" w14:paraId="4C9E1828" w14:textId="77777777" w:rsidTr="00364A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DC5463" w14:textId="77777777" w:rsidR="00B13147" w:rsidRPr="00C71F23" w:rsidRDefault="00B13147" w:rsidP="00364AF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3147">
              <w:rPr>
                <w:sz w:val="24"/>
                <w:szCs w:val="24"/>
              </w:rPr>
              <w:t>części 10 zamówienia w wysokości 1 966.23 zł brutto;</w:t>
            </w:r>
          </w:p>
        </w:tc>
      </w:tr>
    </w:tbl>
    <w:p w14:paraId="037DADF7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6969FCC" w14:textId="77777777" w:rsidR="00E54B36" w:rsidRPr="00C71F23" w:rsidRDefault="00E54B36" w:rsidP="00A80738">
      <w:pPr>
        <w:spacing w:before="120" w:after="120"/>
        <w:jc w:val="both"/>
        <w:rPr>
          <w:sz w:val="22"/>
          <w:szCs w:val="22"/>
        </w:rPr>
      </w:pPr>
    </w:p>
    <w:p w14:paraId="5A7A7E71" w14:textId="78D8BBFA" w:rsidR="00C236D3" w:rsidRPr="00E54B36" w:rsidRDefault="00E54B36" w:rsidP="00E54B36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  <w:r>
        <w:rPr>
          <w:i/>
          <w:szCs w:val="24"/>
        </w:rPr>
        <w:br/>
      </w:r>
      <w:r>
        <w:rPr>
          <w:i/>
          <w:iCs/>
          <w:szCs w:val="24"/>
        </w:rPr>
        <w:t xml:space="preserve"> </w:t>
      </w:r>
      <w:r w:rsidR="00B13147" w:rsidRPr="00E54B36">
        <w:rPr>
          <w:i/>
          <w:iCs/>
          <w:szCs w:val="24"/>
        </w:rPr>
        <w:t>Monika</w:t>
      </w:r>
      <w:r w:rsidR="00A80738" w:rsidRPr="00E54B36">
        <w:rPr>
          <w:i/>
          <w:iCs/>
          <w:szCs w:val="24"/>
        </w:rPr>
        <w:t xml:space="preserve"> </w:t>
      </w:r>
      <w:r w:rsidR="00B13147" w:rsidRPr="00E54B36">
        <w:rPr>
          <w:i/>
          <w:iCs/>
          <w:szCs w:val="24"/>
        </w:rPr>
        <w:t>Duraj</w:t>
      </w:r>
    </w:p>
    <w:sectPr w:rsidR="00C236D3" w:rsidRPr="00E54B36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80774" w14:textId="77777777" w:rsidR="00E87540" w:rsidRDefault="00E87540">
      <w:r>
        <w:separator/>
      </w:r>
    </w:p>
  </w:endnote>
  <w:endnote w:type="continuationSeparator" w:id="0">
    <w:p w14:paraId="2BA5D402" w14:textId="77777777" w:rsidR="00E87540" w:rsidRDefault="00E8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C0B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4C02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7ECB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A04B53">
        <v:line id="_x0000_s1025" style="position:absolute;left:0;text-align:left;z-index:251657728" from="-3.85pt,8.7pt" to="455.15pt,8.7pt"/>
      </w:pict>
    </w:r>
  </w:p>
  <w:p w14:paraId="145FEAD7" w14:textId="2B7D169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433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A079E4" w14:textId="77777777" w:rsidR="009F189D" w:rsidRDefault="009F189D">
    <w:pPr>
      <w:pStyle w:val="Stopka"/>
      <w:tabs>
        <w:tab w:val="clear" w:pos="4536"/>
      </w:tabs>
      <w:jc w:val="center"/>
    </w:pPr>
  </w:p>
  <w:p w14:paraId="337122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786F5" w14:textId="77777777" w:rsidR="00E87540" w:rsidRDefault="00E87540">
      <w:r>
        <w:separator/>
      </w:r>
    </w:p>
  </w:footnote>
  <w:footnote w:type="continuationSeparator" w:id="0">
    <w:p w14:paraId="48481CDE" w14:textId="77777777" w:rsidR="00E87540" w:rsidRDefault="00E8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42235" w14:textId="77777777" w:rsidR="00B13147" w:rsidRDefault="00B131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7B71F" w14:textId="77777777" w:rsidR="00B13147" w:rsidRDefault="00B131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10D16" w14:textId="77777777" w:rsidR="00B13147" w:rsidRDefault="00B131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540"/>
    <w:rsid w:val="00007727"/>
    <w:rsid w:val="00017720"/>
    <w:rsid w:val="00035488"/>
    <w:rsid w:val="000D7F25"/>
    <w:rsid w:val="000E00E5"/>
    <w:rsid w:val="00173B20"/>
    <w:rsid w:val="001C69FF"/>
    <w:rsid w:val="002169F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13147"/>
    <w:rsid w:val="00BE7129"/>
    <w:rsid w:val="00BF3B18"/>
    <w:rsid w:val="00C236D3"/>
    <w:rsid w:val="00C659E2"/>
    <w:rsid w:val="00C71F23"/>
    <w:rsid w:val="00C902DE"/>
    <w:rsid w:val="00CB0802"/>
    <w:rsid w:val="00D7128F"/>
    <w:rsid w:val="00E54B36"/>
    <w:rsid w:val="00E8754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8F042"/>
  <w15:chartTrackingRefBased/>
  <w15:docId w15:val="{E2C3D2B1-7CF1-471D-9864-6EF3D417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2025-05-23T05:44:00Z</cp:lastPrinted>
  <dcterms:created xsi:type="dcterms:W3CDTF">2025-05-23T05:43:00Z</dcterms:created>
  <dcterms:modified xsi:type="dcterms:W3CDTF">2025-05-23T05:44:00Z</dcterms:modified>
</cp:coreProperties>
</file>