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16F3" w14:textId="1F136702" w:rsidR="008D2AB8" w:rsidRPr="004C2B93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b w:val="0"/>
          <w:sz w:val="18"/>
          <w:szCs w:val="18"/>
        </w:rPr>
        <w:tab/>
      </w:r>
      <w:r w:rsidRPr="004C2B93">
        <w:rPr>
          <w:rFonts w:ascii="Verdana" w:hAnsi="Verdana"/>
          <w:sz w:val="18"/>
          <w:szCs w:val="18"/>
        </w:rPr>
        <w:t xml:space="preserve">Załącznik nr </w:t>
      </w:r>
      <w:r w:rsidR="00012286" w:rsidRPr="004C2B93">
        <w:rPr>
          <w:rFonts w:ascii="Verdana" w:hAnsi="Verdana"/>
          <w:sz w:val="18"/>
          <w:szCs w:val="18"/>
        </w:rPr>
        <w:t>1</w:t>
      </w:r>
    </w:p>
    <w:p w14:paraId="52242CD6" w14:textId="77777777" w:rsidR="008D2AB8" w:rsidRPr="004C2B9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0D8EF4C" w14:textId="77777777" w:rsidR="008D2AB8" w:rsidRPr="004C2B9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FORMULARZ OFERTY</w:t>
      </w:r>
    </w:p>
    <w:p w14:paraId="2D61237B" w14:textId="77777777" w:rsidR="008D2AB8" w:rsidRPr="004C2B9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2C72833" w14:textId="0F5041A8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D5DE458" w14:textId="1C82A623" w:rsidR="00A47DCA" w:rsidRPr="004C2B93" w:rsidRDefault="00A47DCA" w:rsidP="00A47DC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RODZAJ WYKONAWCY</w:t>
      </w:r>
      <w:r w:rsidR="0042674F"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sz w:val="18"/>
          <w:szCs w:val="18"/>
        </w:rPr>
        <w:t>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160E1089" w14:textId="40807E86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349D2852" w14:textId="714B4BAA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42674F" w:rsidRPr="004C2B93">
        <w:rPr>
          <w:rFonts w:ascii="Verdana" w:hAnsi="Verdana"/>
          <w:sz w:val="18"/>
          <w:szCs w:val="18"/>
        </w:rPr>
        <w:t>..............</w:t>
      </w:r>
    </w:p>
    <w:p w14:paraId="0C208F62" w14:textId="7AB9AF21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  <w:lang w:val="de-DE"/>
        </w:rPr>
        <w:t>TEL.</w:t>
      </w:r>
      <w:r w:rsidRPr="004C2B9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82961EA" w14:textId="7A40031C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  <w:lang w:val="de-DE"/>
        </w:rPr>
        <w:t xml:space="preserve">FAX </w:t>
      </w:r>
      <w:r w:rsidRPr="004C2B9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469E3A81" w14:textId="04C4408A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C2B9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  <w:lang w:val="de-DE"/>
        </w:rPr>
        <w:t>………………………………………………………….</w:t>
      </w:r>
    </w:p>
    <w:p w14:paraId="3F37414D" w14:textId="28A3854E" w:rsidR="00A47DCA" w:rsidRPr="004C2B93" w:rsidRDefault="00A47DCA" w:rsidP="00A47DC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C2B93">
        <w:rPr>
          <w:rFonts w:ascii="Verdana" w:hAnsi="Verdana"/>
          <w:sz w:val="18"/>
          <w:szCs w:val="18"/>
        </w:rPr>
        <w:t>REGON:………………………………………………...</w:t>
      </w:r>
      <w:r w:rsidR="0042674F" w:rsidRPr="004C2B93">
        <w:rPr>
          <w:rFonts w:ascii="Verdana" w:hAnsi="Verdana"/>
          <w:sz w:val="18"/>
          <w:szCs w:val="18"/>
        </w:rPr>
        <w:t>...............................................</w:t>
      </w:r>
    </w:p>
    <w:p w14:paraId="052FC1DD" w14:textId="3713016A" w:rsidR="008D2AB8" w:rsidRPr="004C2B93" w:rsidRDefault="00A47DCA" w:rsidP="00A47D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42674F" w:rsidRPr="004C2B9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2CF1FC" w14:textId="77777777" w:rsidR="008D2AB8" w:rsidRPr="004C2B9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Do: Nazwa i siedziba Zamawiającego:</w:t>
      </w:r>
    </w:p>
    <w:p w14:paraId="1B4C1AF4" w14:textId="77777777" w:rsidR="0034307B" w:rsidRPr="004C2B93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Akademia Górniczo - Hutnicza</w:t>
      </w:r>
    </w:p>
    <w:p w14:paraId="51B2C447" w14:textId="77777777" w:rsidR="0034307B" w:rsidRPr="004C2B93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im. Stanisława Staszica w Krakowie</w:t>
      </w:r>
    </w:p>
    <w:p w14:paraId="5220B620" w14:textId="77777777" w:rsidR="008D2AB8" w:rsidRPr="004C2B93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Dział Zamówień Publicznych</w:t>
      </w:r>
      <w:r w:rsidR="008D2AB8" w:rsidRPr="004C2B93">
        <w:rPr>
          <w:rFonts w:ascii="Verdana" w:hAnsi="Verdana"/>
          <w:b/>
          <w:sz w:val="18"/>
          <w:szCs w:val="18"/>
        </w:rPr>
        <w:t xml:space="preserve">  </w:t>
      </w:r>
    </w:p>
    <w:p w14:paraId="4BF7DDC3" w14:textId="77777777" w:rsidR="008D2AB8" w:rsidRPr="004C2B93" w:rsidRDefault="0034307B" w:rsidP="008D2AB8">
      <w:pPr>
        <w:ind w:right="-110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Al. Mickiewicza</w:t>
      </w:r>
      <w:r w:rsidR="008D2AB8" w:rsidRPr="004C2B93">
        <w:rPr>
          <w:rFonts w:ascii="Verdana" w:hAnsi="Verdana"/>
          <w:b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30</w:t>
      </w:r>
      <w:r w:rsidR="008D2AB8" w:rsidRPr="004C2B93">
        <w:rPr>
          <w:rFonts w:ascii="Verdana" w:hAnsi="Verdana"/>
          <w:b/>
          <w:sz w:val="18"/>
          <w:szCs w:val="18"/>
        </w:rPr>
        <w:t xml:space="preserve"> </w:t>
      </w:r>
    </w:p>
    <w:p w14:paraId="7F037081" w14:textId="77777777" w:rsidR="008D2AB8" w:rsidRPr="004C2B93" w:rsidRDefault="0034307B" w:rsidP="008D2AB8">
      <w:pPr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30-059</w:t>
      </w:r>
      <w:r w:rsidR="008D2AB8" w:rsidRPr="004C2B93">
        <w:rPr>
          <w:rFonts w:ascii="Verdana" w:hAnsi="Verdana"/>
          <w:b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Kraków</w:t>
      </w:r>
      <w:r w:rsidR="008D2AB8" w:rsidRPr="004C2B93">
        <w:rPr>
          <w:rFonts w:ascii="Verdana" w:hAnsi="Verdana"/>
          <w:b/>
          <w:sz w:val="18"/>
          <w:szCs w:val="18"/>
        </w:rPr>
        <w:t xml:space="preserve">,  </w:t>
      </w:r>
    </w:p>
    <w:p w14:paraId="42000FEE" w14:textId="77777777" w:rsidR="008D2AB8" w:rsidRPr="004C2B9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76FFC19" w14:textId="7282BDB4" w:rsidR="008D2AB8" w:rsidRPr="004C2B9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02C7A" w:rsidRPr="004C2B93">
        <w:rPr>
          <w:rFonts w:ascii="Verdana" w:hAnsi="Verdana"/>
          <w:b/>
          <w:sz w:val="18"/>
          <w:szCs w:val="18"/>
        </w:rPr>
        <w:t xml:space="preserve">dostawa modułu pomiarowego z funkcją EIS, urządzenia do prasowania elektrod na gorąco oraz urządzenia do nanoszenia cienkich warstw na folie metaliczne dla </w:t>
      </w:r>
      <w:proofErr w:type="spellStart"/>
      <w:r w:rsidR="00102C7A" w:rsidRPr="004C2B93">
        <w:rPr>
          <w:rFonts w:ascii="Verdana" w:hAnsi="Verdana"/>
          <w:b/>
          <w:sz w:val="18"/>
          <w:szCs w:val="18"/>
        </w:rPr>
        <w:t>WEiP</w:t>
      </w:r>
      <w:proofErr w:type="spellEnd"/>
      <w:r w:rsidR="00102C7A" w:rsidRPr="004C2B93">
        <w:rPr>
          <w:rFonts w:ascii="Verdana" w:hAnsi="Verdana"/>
          <w:b/>
          <w:sz w:val="18"/>
          <w:szCs w:val="18"/>
        </w:rPr>
        <w:t xml:space="preserve"> - DE-dzp.272-276/25</w:t>
      </w:r>
      <w:r w:rsidRPr="004C2B93">
        <w:rPr>
          <w:rFonts w:ascii="Verdana" w:hAnsi="Verdana"/>
          <w:b/>
          <w:sz w:val="18"/>
          <w:szCs w:val="18"/>
        </w:rPr>
        <w:t xml:space="preserve">, </w:t>
      </w:r>
      <w:r w:rsidRPr="004C2B9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C08A861" w14:textId="77777777" w:rsidR="001F76FE" w:rsidRPr="004C2B93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3D49E2" w14:textId="4B260F4B" w:rsidR="001F76FE" w:rsidRPr="004C2B93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  <w:highlight w:val="cyan"/>
        </w:rPr>
        <w:t>Zadanie częściowe nr 1</w:t>
      </w:r>
    </w:p>
    <w:p w14:paraId="5029AB6F" w14:textId="77777777" w:rsidR="0042674F" w:rsidRPr="004C2B93" w:rsidRDefault="0042674F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80F4362" w14:textId="50A974C4" w:rsidR="001F76FE" w:rsidRPr="004C2B93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netto za całość zamówienia</w:t>
      </w:r>
      <w:r w:rsidR="00102C7A" w:rsidRPr="004C2B93">
        <w:rPr>
          <w:rFonts w:ascii="Verdana" w:hAnsi="Verdana"/>
          <w:b/>
          <w:sz w:val="18"/>
          <w:szCs w:val="18"/>
        </w:rPr>
        <w:t xml:space="preserve">: </w:t>
      </w:r>
      <w:r w:rsidRPr="004C2B93">
        <w:rPr>
          <w:rFonts w:ascii="Verdana" w:hAnsi="Verdana"/>
          <w:b/>
          <w:sz w:val="18"/>
          <w:szCs w:val="18"/>
        </w:rPr>
        <w:t>...................</w:t>
      </w:r>
      <w:r w:rsidR="003E6B21" w:rsidRPr="004C2B93">
        <w:rPr>
          <w:rFonts w:ascii="Verdana" w:hAnsi="Verdana"/>
          <w:b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PLN</w:t>
      </w:r>
    </w:p>
    <w:p w14:paraId="7C98F99D" w14:textId="77777777" w:rsidR="001F76FE" w:rsidRPr="004C2B93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3ACF559" w14:textId="0920E372" w:rsidR="001F76FE" w:rsidRPr="004C2B93" w:rsidRDefault="001F76FE" w:rsidP="001F76F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brutto za całość zamówienia</w:t>
      </w:r>
      <w:r w:rsidR="00102C7A" w:rsidRPr="004C2B93">
        <w:rPr>
          <w:rFonts w:ascii="Verdana" w:hAnsi="Verdana"/>
          <w:b/>
          <w:sz w:val="18"/>
          <w:szCs w:val="18"/>
        </w:rPr>
        <w:t xml:space="preserve">: </w:t>
      </w:r>
      <w:r w:rsidRPr="004C2B93">
        <w:rPr>
          <w:rFonts w:ascii="Verdana" w:hAnsi="Verdana"/>
          <w:b/>
          <w:sz w:val="18"/>
          <w:szCs w:val="18"/>
        </w:rPr>
        <w:t>.................. PLN</w:t>
      </w:r>
    </w:p>
    <w:p w14:paraId="6D4D0DCD" w14:textId="77777777" w:rsidR="001F76FE" w:rsidRPr="004C2B93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01773B3" w14:textId="12BD1657" w:rsidR="001F76FE" w:rsidRPr="004C2B93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EBE682D" w14:textId="77777777" w:rsidR="001F76FE" w:rsidRPr="004C2B93" w:rsidRDefault="001F76FE" w:rsidP="001F76F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9AF717F" w14:textId="77777777" w:rsidR="001F76FE" w:rsidRPr="004C2B93" w:rsidRDefault="001F76FE" w:rsidP="001F76FE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17D956FA" w14:textId="7D68CD77" w:rsidR="001F76FE" w:rsidRPr="004C2B93" w:rsidRDefault="001F76FE" w:rsidP="001F76FE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 xml:space="preserve">Producent, model zaoferowanego </w:t>
      </w:r>
      <w:r w:rsidR="00102C7A" w:rsidRPr="004C2B93">
        <w:rPr>
          <w:rFonts w:ascii="Verdana" w:hAnsi="Verdana"/>
          <w:sz w:val="18"/>
          <w:szCs w:val="18"/>
        </w:rPr>
        <w:t>modułu</w:t>
      </w:r>
      <w:r w:rsidRPr="004C2B93">
        <w:rPr>
          <w:rFonts w:ascii="Verdana" w:hAnsi="Verdana"/>
          <w:sz w:val="18"/>
          <w:szCs w:val="18"/>
        </w:rPr>
        <w:t>: …………………………………………………</w:t>
      </w:r>
      <w:r w:rsidR="00495E15" w:rsidRPr="004C2B93">
        <w:rPr>
          <w:rFonts w:ascii="Verdana" w:hAnsi="Verdana"/>
          <w:sz w:val="18"/>
          <w:szCs w:val="18"/>
        </w:rPr>
        <w:t>……………..</w:t>
      </w:r>
    </w:p>
    <w:p w14:paraId="07EA7B55" w14:textId="2F849A43" w:rsidR="001F76FE" w:rsidRPr="004C2B93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 xml:space="preserve">Termin realizacji umowy: </w:t>
      </w:r>
      <w:r w:rsidR="00102C7A" w:rsidRPr="004C2B93">
        <w:rPr>
          <w:rFonts w:ascii="Verdana" w:hAnsi="Verdana"/>
          <w:b/>
          <w:bCs/>
          <w:sz w:val="18"/>
          <w:szCs w:val="18"/>
        </w:rPr>
        <w:t xml:space="preserve">do 120 </w:t>
      </w:r>
      <w:r w:rsidRPr="004C2B93">
        <w:rPr>
          <w:rFonts w:ascii="Verdana" w:hAnsi="Verdana"/>
          <w:b/>
          <w:bCs/>
          <w:sz w:val="18"/>
          <w:szCs w:val="18"/>
        </w:rPr>
        <w:t xml:space="preserve">dni od daty podpisania umowy </w:t>
      </w:r>
    </w:p>
    <w:p w14:paraId="498A1C6F" w14:textId="690057BF" w:rsidR="001F76FE" w:rsidRPr="004C2B93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Okres udzielonej gwarancji</w:t>
      </w:r>
      <w:r w:rsidR="004C2B93">
        <w:rPr>
          <w:rFonts w:ascii="Verdana" w:hAnsi="Verdana"/>
          <w:b/>
          <w:sz w:val="18"/>
          <w:szCs w:val="18"/>
        </w:rPr>
        <w:t xml:space="preserve"> </w:t>
      </w:r>
      <w:r w:rsidR="004C2B93" w:rsidRPr="004C2B93">
        <w:rPr>
          <w:rFonts w:ascii="Verdana" w:eastAsia="Calibri" w:hAnsi="Verdana" w:cs="Calibri"/>
          <w:b/>
          <w:bCs/>
          <w:sz w:val="18"/>
          <w:szCs w:val="18"/>
          <w:lang w:eastAsia="en-US"/>
        </w:rPr>
        <w:t>od daty uruchomienia urządzenia</w:t>
      </w:r>
      <w:r w:rsidR="004C2B93">
        <w:rPr>
          <w:rFonts w:ascii="Verdana" w:hAnsi="Verdana"/>
          <w:b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wynosi: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sz w:val="18"/>
          <w:szCs w:val="18"/>
        </w:rPr>
        <w:t>……… miesięcy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sz w:val="18"/>
          <w:szCs w:val="18"/>
          <w:highlight w:val="yellow"/>
        </w:rPr>
        <w:t>(</w:t>
      </w:r>
      <w:r w:rsidRPr="004C2B93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4C2B93">
        <w:rPr>
          <w:rFonts w:ascii="Verdana" w:hAnsi="Verdana"/>
          <w:i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iCs/>
          <w:sz w:val="18"/>
          <w:szCs w:val="18"/>
        </w:rPr>
        <w:t>*)</w:t>
      </w:r>
    </w:p>
    <w:p w14:paraId="71E5335B" w14:textId="43F1F8F6" w:rsidR="00767AB1" w:rsidRPr="004C2B93" w:rsidRDefault="001F76FE" w:rsidP="001F76FE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4C2B93">
        <w:rPr>
          <w:rFonts w:ascii="Verdana" w:hAnsi="Verdana"/>
          <w:b/>
          <w:iCs/>
          <w:sz w:val="18"/>
          <w:szCs w:val="18"/>
        </w:rPr>
        <w:t xml:space="preserve">*) </w:t>
      </w:r>
      <w:r w:rsidRPr="004C2B93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4FC6AC2E" w14:textId="55538C14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13C83143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21694EF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netto za całość zamówienia: ................... PLN</w:t>
      </w:r>
    </w:p>
    <w:p w14:paraId="375C5424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C14AF36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70929C0E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379C597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19DF91D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46A9D69" w14:textId="77777777" w:rsidR="00102C7A" w:rsidRPr="004C2B93" w:rsidRDefault="00102C7A" w:rsidP="00102C7A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92590BF" w14:textId="7EA40EC6" w:rsidR="00102C7A" w:rsidRPr="004C2B93" w:rsidRDefault="00102C7A" w:rsidP="00102C7A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lastRenderedPageBreak/>
        <w:t>Producent, model zaoferowanego urządzenia: ……………………………………………………………</w:t>
      </w:r>
    </w:p>
    <w:p w14:paraId="112ED3CB" w14:textId="77777777" w:rsidR="00102C7A" w:rsidRPr="004C2B93" w:rsidRDefault="00102C7A" w:rsidP="00102C7A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 xml:space="preserve">Termin realizacji umowy: </w:t>
      </w:r>
      <w:r w:rsidRPr="004C2B93">
        <w:rPr>
          <w:rFonts w:ascii="Verdana" w:hAnsi="Verdana"/>
          <w:b/>
          <w:bCs/>
          <w:sz w:val="18"/>
          <w:szCs w:val="18"/>
        </w:rPr>
        <w:t xml:space="preserve">do 120 dni od daty podpisania umowy </w:t>
      </w:r>
    </w:p>
    <w:p w14:paraId="4C7FD582" w14:textId="3C36FFC2" w:rsidR="00102C7A" w:rsidRPr="004C2B93" w:rsidRDefault="00102C7A" w:rsidP="00102C7A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Okres udzielonej gwarancji</w:t>
      </w:r>
      <w:r w:rsidR="004C2B93" w:rsidRPr="004C2B93">
        <w:rPr>
          <w:rFonts w:ascii="Verdana" w:hAnsi="Verdana"/>
          <w:b/>
          <w:bCs/>
          <w:sz w:val="18"/>
          <w:szCs w:val="18"/>
        </w:rPr>
        <w:t xml:space="preserve"> </w:t>
      </w:r>
      <w:r w:rsidR="004C2B93" w:rsidRPr="004C2B93">
        <w:rPr>
          <w:rFonts w:ascii="Verdana" w:eastAsia="Calibri" w:hAnsi="Verdana" w:cs="Calibri"/>
          <w:b/>
          <w:bCs/>
          <w:sz w:val="18"/>
          <w:szCs w:val="18"/>
          <w:lang w:eastAsia="en-US"/>
        </w:rPr>
        <w:t>od daty uruchomienia urządzenia</w:t>
      </w:r>
      <w:r w:rsidRPr="004C2B93">
        <w:rPr>
          <w:rFonts w:ascii="Verdana" w:hAnsi="Verdana"/>
          <w:b/>
          <w:bCs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wynosi: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sz w:val="18"/>
          <w:szCs w:val="18"/>
        </w:rPr>
        <w:t>……… miesięcy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sz w:val="18"/>
          <w:szCs w:val="18"/>
          <w:highlight w:val="yellow"/>
        </w:rPr>
        <w:t>(</w:t>
      </w:r>
      <w:r w:rsidRPr="004C2B93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4C2B93">
        <w:rPr>
          <w:rFonts w:ascii="Verdana" w:hAnsi="Verdana"/>
          <w:i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iCs/>
          <w:sz w:val="18"/>
          <w:szCs w:val="18"/>
        </w:rPr>
        <w:t>*)</w:t>
      </w:r>
    </w:p>
    <w:p w14:paraId="5F2EAFFF" w14:textId="77777777" w:rsidR="00102C7A" w:rsidRPr="004C2B93" w:rsidRDefault="00102C7A" w:rsidP="00102C7A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4C2B93">
        <w:rPr>
          <w:rFonts w:ascii="Verdana" w:hAnsi="Verdana"/>
          <w:b/>
          <w:iCs/>
          <w:sz w:val="18"/>
          <w:szCs w:val="18"/>
        </w:rPr>
        <w:t xml:space="preserve">*) </w:t>
      </w:r>
      <w:r w:rsidRPr="004C2B93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0131B183" w14:textId="02309C4B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  <w:highlight w:val="cyan"/>
        </w:rPr>
        <w:t>Zadanie częściowe nr 3</w:t>
      </w:r>
    </w:p>
    <w:p w14:paraId="6A73A4B0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181D352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netto za całość zamówienia: ................... PLN</w:t>
      </w:r>
    </w:p>
    <w:p w14:paraId="1C94DEDC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6367152" w14:textId="77777777" w:rsidR="00102C7A" w:rsidRPr="004C2B93" w:rsidRDefault="00102C7A" w:rsidP="00102C7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41A610A2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AD8F963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0E3F8F9" w14:textId="77777777" w:rsidR="00102C7A" w:rsidRPr="004C2B93" w:rsidRDefault="00102C7A" w:rsidP="00102C7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4D3302B" w14:textId="77777777" w:rsidR="00102C7A" w:rsidRPr="004C2B93" w:rsidRDefault="00102C7A" w:rsidP="00102C7A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4EB8E95" w14:textId="17B7BA74" w:rsidR="00102C7A" w:rsidRPr="004C2B93" w:rsidRDefault="00102C7A" w:rsidP="00102C7A">
      <w:pPr>
        <w:pStyle w:val="Tekstpodstawowy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Producent, model zaoferowanego urządzenia: ……………………………………………………………</w:t>
      </w:r>
    </w:p>
    <w:p w14:paraId="5BC99D01" w14:textId="77777777" w:rsidR="00102C7A" w:rsidRPr="004C2B93" w:rsidRDefault="00102C7A" w:rsidP="00102C7A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 xml:space="preserve">Termin realizacji umowy: </w:t>
      </w:r>
      <w:r w:rsidRPr="004C2B93">
        <w:rPr>
          <w:rFonts w:ascii="Verdana" w:hAnsi="Verdana"/>
          <w:b/>
          <w:bCs/>
          <w:sz w:val="18"/>
          <w:szCs w:val="18"/>
        </w:rPr>
        <w:t xml:space="preserve">do 120 dni od daty podpisania umowy </w:t>
      </w:r>
    </w:p>
    <w:p w14:paraId="60991603" w14:textId="57F4F6CB" w:rsidR="00102C7A" w:rsidRPr="004C2B93" w:rsidRDefault="00102C7A" w:rsidP="00102C7A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 xml:space="preserve">Okres udzielonej gwarancji </w:t>
      </w:r>
      <w:r w:rsidR="004C2B93" w:rsidRPr="004C2B93">
        <w:rPr>
          <w:rFonts w:ascii="Verdana" w:eastAsia="Calibri" w:hAnsi="Verdana" w:cs="Calibri"/>
          <w:b/>
          <w:bCs/>
          <w:sz w:val="18"/>
          <w:szCs w:val="18"/>
          <w:lang w:eastAsia="en-US"/>
        </w:rPr>
        <w:t>od daty uruchomienia urządzenia</w:t>
      </w:r>
      <w:r w:rsidR="004C2B93" w:rsidRPr="004C2B93">
        <w:rPr>
          <w:rFonts w:ascii="Verdana" w:hAnsi="Verdana"/>
          <w:b/>
          <w:sz w:val="18"/>
          <w:szCs w:val="18"/>
        </w:rPr>
        <w:t xml:space="preserve"> </w:t>
      </w:r>
      <w:r w:rsidRPr="004C2B93">
        <w:rPr>
          <w:rFonts w:ascii="Verdana" w:hAnsi="Verdana"/>
          <w:b/>
          <w:sz w:val="18"/>
          <w:szCs w:val="18"/>
        </w:rPr>
        <w:t>wynosi: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sz w:val="18"/>
          <w:szCs w:val="18"/>
        </w:rPr>
        <w:t>……… miesięcy</w:t>
      </w:r>
      <w:r w:rsidRPr="004C2B93">
        <w:rPr>
          <w:rFonts w:ascii="Verdana" w:hAnsi="Verdana"/>
          <w:sz w:val="18"/>
          <w:szCs w:val="18"/>
        </w:rPr>
        <w:t xml:space="preserve"> </w:t>
      </w:r>
      <w:r w:rsidRPr="004C2B93">
        <w:rPr>
          <w:rFonts w:ascii="Verdana" w:hAnsi="Verdana"/>
          <w:sz w:val="18"/>
          <w:szCs w:val="18"/>
          <w:highlight w:val="yellow"/>
        </w:rPr>
        <w:t>(</w:t>
      </w:r>
      <w:r w:rsidRPr="004C2B93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4C2B93">
        <w:rPr>
          <w:rFonts w:ascii="Verdana" w:hAnsi="Verdana"/>
          <w:i/>
          <w:sz w:val="18"/>
          <w:szCs w:val="18"/>
        </w:rPr>
        <w:t xml:space="preserve"> </w:t>
      </w:r>
      <w:r w:rsidRPr="004C2B93">
        <w:rPr>
          <w:rFonts w:ascii="Verdana" w:hAnsi="Verdana"/>
          <w:b/>
          <w:bCs/>
          <w:iCs/>
          <w:sz w:val="18"/>
          <w:szCs w:val="18"/>
        </w:rPr>
        <w:t>*)</w:t>
      </w:r>
    </w:p>
    <w:p w14:paraId="2D2F444E" w14:textId="4C6F44DB" w:rsidR="004C2B93" w:rsidRPr="004C2B93" w:rsidRDefault="00102C7A" w:rsidP="004C2B93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4C2B93">
        <w:rPr>
          <w:rFonts w:ascii="Verdana" w:hAnsi="Verdana"/>
          <w:b/>
          <w:iCs/>
          <w:sz w:val="18"/>
          <w:szCs w:val="18"/>
        </w:rPr>
        <w:t xml:space="preserve">*) </w:t>
      </w:r>
      <w:r w:rsidRPr="004C2B93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6B983896" w14:textId="1C46D530" w:rsidR="001F76FE" w:rsidRPr="004C2B93" w:rsidRDefault="001F76FE" w:rsidP="001F76F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C2B93">
        <w:rPr>
          <w:rFonts w:ascii="Verdana" w:hAnsi="Verdana"/>
          <w:b/>
          <w:sz w:val="18"/>
          <w:szCs w:val="18"/>
        </w:rPr>
        <w:t xml:space="preserve"> TAK/NIE</w:t>
      </w:r>
    </w:p>
    <w:p w14:paraId="5B14B5AC" w14:textId="77777777" w:rsidR="001F76FE" w:rsidRPr="004C2B93" w:rsidRDefault="001F76FE" w:rsidP="001F76FE">
      <w:pPr>
        <w:ind w:right="-47"/>
        <w:jc w:val="both"/>
        <w:rPr>
          <w:rFonts w:ascii="Verdana" w:hAnsi="Verdana"/>
          <w:sz w:val="18"/>
          <w:szCs w:val="18"/>
        </w:rPr>
      </w:pPr>
    </w:p>
    <w:p w14:paraId="448A7EC5" w14:textId="77777777" w:rsidR="001F76FE" w:rsidRPr="004C2B93" w:rsidRDefault="001F76FE" w:rsidP="001F76FE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C2B93">
        <w:rPr>
          <w:rFonts w:ascii="Verdana" w:hAnsi="Verdana"/>
          <w:b/>
          <w:sz w:val="18"/>
          <w:szCs w:val="18"/>
        </w:rPr>
        <w:t xml:space="preserve">Termin płatności: </w:t>
      </w:r>
      <w:r w:rsidRPr="004C2B9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02E2C01" w14:textId="77777777" w:rsidR="001F76FE" w:rsidRPr="004C2B93" w:rsidRDefault="001F76FE" w:rsidP="001F76FE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65ACD12" w14:textId="77777777" w:rsidR="001F76FE" w:rsidRPr="004C2B93" w:rsidRDefault="001F76FE" w:rsidP="001F76FE">
      <w:pPr>
        <w:rPr>
          <w:rFonts w:ascii="Verdana" w:hAnsi="Verdana"/>
          <w:b/>
          <w:sz w:val="18"/>
          <w:szCs w:val="18"/>
          <w:u w:val="single"/>
        </w:rPr>
      </w:pPr>
      <w:r w:rsidRPr="004C2B9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47A19E8" w14:textId="77777777" w:rsidR="001F76FE" w:rsidRPr="004C2B93" w:rsidRDefault="001F76FE" w:rsidP="001F76FE">
      <w:pPr>
        <w:rPr>
          <w:rFonts w:ascii="Verdana" w:hAnsi="Verdana"/>
          <w:b/>
          <w:sz w:val="18"/>
          <w:szCs w:val="18"/>
          <w:u w:val="single"/>
        </w:rPr>
      </w:pPr>
    </w:p>
    <w:p w14:paraId="0B40C87A" w14:textId="77777777" w:rsidR="001F76FE" w:rsidRPr="004C2B93" w:rsidRDefault="001F76FE" w:rsidP="001F76F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C2B9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F57B913" w14:textId="77777777" w:rsidR="001F76FE" w:rsidRPr="004C2B93" w:rsidRDefault="001F76FE" w:rsidP="001F7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C2B93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4C2B93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C2B9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CE33CFE" w14:textId="77777777" w:rsidR="001F76FE" w:rsidRPr="004C2B93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A7C840" w14:textId="77777777" w:rsidR="001F76FE" w:rsidRPr="004C2B93" w:rsidRDefault="001F76FE" w:rsidP="001F7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C2B9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B9E8EA" w14:textId="77777777" w:rsidR="001F76FE" w:rsidRPr="004C2B93" w:rsidRDefault="001F76FE" w:rsidP="001F7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C2B9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290C30" w14:textId="77777777" w:rsidR="001F76FE" w:rsidRPr="004C2B93" w:rsidRDefault="001F76FE" w:rsidP="001F76F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76FE" w:rsidRPr="004C2B93" w14:paraId="7536882C" w14:textId="77777777" w:rsidTr="005762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5433C" w14:textId="77777777" w:rsidR="001F76FE" w:rsidRPr="004C2B93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2B9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13EAC" w14:textId="77777777" w:rsidR="001F76FE" w:rsidRPr="004C2B93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2B9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BBE1936" w14:textId="77777777" w:rsidR="001F76FE" w:rsidRPr="004C2B93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2B9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A0676" w14:textId="77777777" w:rsidR="001F76FE" w:rsidRPr="004C2B93" w:rsidRDefault="001F76FE" w:rsidP="0057624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C2B93">
              <w:rPr>
                <w:rFonts w:ascii="Verdana" w:hAnsi="Verdana"/>
                <w:sz w:val="18"/>
                <w:szCs w:val="18"/>
              </w:rPr>
              <w:t>Nazwa podwykonawcy</w:t>
            </w:r>
            <w:r w:rsidRPr="004C2B9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F76FE" w:rsidRPr="004C2B93" w14:paraId="58BE4536" w14:textId="77777777" w:rsidTr="00576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2FFBD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9C3F6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F8716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F76FE" w:rsidRPr="004C2B93" w14:paraId="2491042A" w14:textId="77777777" w:rsidTr="005762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209F4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873F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538CD" w14:textId="77777777" w:rsidR="001F76FE" w:rsidRPr="004C2B93" w:rsidRDefault="001F76FE" w:rsidP="00576247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A59841D" w14:textId="77777777" w:rsidR="001F76FE" w:rsidRPr="004C2B93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72E49F8" w14:textId="77777777" w:rsidR="001F76FE" w:rsidRPr="004C2B93" w:rsidRDefault="001F76FE" w:rsidP="001F76F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C2B9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  <w:r w:rsidRPr="004C2B9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15D8651F" w14:textId="77777777" w:rsidR="001F76FE" w:rsidRPr="004C2B93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C2B93">
        <w:rPr>
          <w:rFonts w:ascii="Verdana" w:hAnsi="Verdana"/>
          <w:sz w:val="18"/>
          <w:szCs w:val="18"/>
        </w:rPr>
        <w:tab/>
      </w:r>
      <w:r w:rsidRPr="004C2B93">
        <w:rPr>
          <w:rFonts w:ascii="Verdana" w:hAnsi="Verdana"/>
          <w:sz w:val="18"/>
          <w:szCs w:val="18"/>
        </w:rPr>
        <w:tab/>
      </w:r>
    </w:p>
    <w:p w14:paraId="29AC0851" w14:textId="77777777" w:rsidR="001F76FE" w:rsidRPr="004C2B93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7C7CBCA" w14:textId="77777777" w:rsidR="001F76FE" w:rsidRPr="004C2B93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C2B93">
        <w:rPr>
          <w:rFonts w:ascii="Verdana" w:hAnsi="Verdana"/>
          <w:sz w:val="18"/>
          <w:szCs w:val="18"/>
        </w:rPr>
        <w:tab/>
      </w:r>
      <w:r w:rsidRPr="004C2B93">
        <w:rPr>
          <w:rFonts w:ascii="Verdana" w:hAnsi="Verdana"/>
          <w:sz w:val="18"/>
          <w:szCs w:val="18"/>
        </w:rPr>
        <w:tab/>
        <w:t xml:space="preserve"> </w:t>
      </w:r>
    </w:p>
    <w:p w14:paraId="56E1DF58" w14:textId="77777777" w:rsidR="001F76FE" w:rsidRPr="004C2B93" w:rsidRDefault="001F76FE" w:rsidP="001F7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2422071" w14:textId="77777777" w:rsidR="001F76FE" w:rsidRPr="004C2B93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C2B93">
        <w:rPr>
          <w:rFonts w:ascii="Verdana" w:hAnsi="Verdana"/>
          <w:sz w:val="18"/>
          <w:szCs w:val="18"/>
        </w:rPr>
        <w:t>ych</w:t>
      </w:r>
      <w:proofErr w:type="spellEnd"/>
      <w:r w:rsidRPr="004C2B93">
        <w:rPr>
          <w:rFonts w:ascii="Verdana" w:hAnsi="Verdana"/>
          <w:sz w:val="18"/>
          <w:szCs w:val="18"/>
        </w:rPr>
        <w:t>) dokumentu(ów)</w:t>
      </w:r>
    </w:p>
    <w:p w14:paraId="2DE350FD" w14:textId="77777777" w:rsidR="001F76FE" w:rsidRPr="004C2B93" w:rsidRDefault="001F76FE" w:rsidP="001F76FE">
      <w:pPr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4A6CDC2" w14:textId="77777777" w:rsidR="001F76FE" w:rsidRPr="004C2B93" w:rsidRDefault="001F76FE" w:rsidP="001F7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załącznikami do niniejszej oferty są:</w:t>
      </w:r>
    </w:p>
    <w:p w14:paraId="0E3048C5" w14:textId="77777777" w:rsidR="001F76FE" w:rsidRPr="004C2B93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D64775E" w14:textId="77777777" w:rsidR="001F76FE" w:rsidRPr="004C2B93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2444E21" w14:textId="13EB2C4E" w:rsidR="001F76FE" w:rsidRPr="004C2B93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17620ED" w14:textId="77777777" w:rsidR="001F76FE" w:rsidRPr="004C2B93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6DA9A4" w14:textId="1D198407" w:rsidR="001F76FE" w:rsidRPr="004C2B93" w:rsidRDefault="001F76FE" w:rsidP="001F7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C2B9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A41B1BD" w14:textId="77777777" w:rsidR="00102C7A" w:rsidRPr="004C2B93" w:rsidRDefault="00102C7A" w:rsidP="00102C7A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36E0C1C" w14:textId="400F79A7" w:rsidR="00FE545C" w:rsidRPr="004C2B93" w:rsidRDefault="001F76FE" w:rsidP="004267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C2B9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C2B9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4C2B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6B3B1" w14:textId="77777777" w:rsidR="001A129D" w:rsidRDefault="001A129D">
      <w:r>
        <w:separator/>
      </w:r>
    </w:p>
  </w:endnote>
  <w:endnote w:type="continuationSeparator" w:id="0">
    <w:p w14:paraId="6B7E98A4" w14:textId="77777777" w:rsidR="001A129D" w:rsidRDefault="001A1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B914" w14:textId="77777777" w:rsidR="0034307B" w:rsidRDefault="003430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1E4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1C2D0" w14:textId="77777777" w:rsidR="0034307B" w:rsidRDefault="003430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F68B" w14:textId="77777777" w:rsidR="001A129D" w:rsidRDefault="001A129D">
      <w:r>
        <w:separator/>
      </w:r>
    </w:p>
  </w:footnote>
  <w:footnote w:type="continuationSeparator" w:id="0">
    <w:p w14:paraId="3AEAF1B5" w14:textId="77777777" w:rsidR="001A129D" w:rsidRDefault="001A1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23EB" w14:textId="77777777" w:rsidR="0034307B" w:rsidRDefault="00343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8A2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948A" w14:textId="77777777" w:rsidR="0034307B" w:rsidRDefault="00343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68847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066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932322">
    <w:abstractNumId w:val="1"/>
  </w:num>
  <w:num w:numId="4" w16cid:durableId="886767920">
    <w:abstractNumId w:val="4"/>
  </w:num>
  <w:num w:numId="5" w16cid:durableId="1991205586">
    <w:abstractNumId w:val="0"/>
  </w:num>
  <w:num w:numId="6" w16cid:durableId="269821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29D"/>
    <w:rsid w:val="00012286"/>
    <w:rsid w:val="000704FC"/>
    <w:rsid w:val="00071CCC"/>
    <w:rsid w:val="000B731D"/>
    <w:rsid w:val="000D6134"/>
    <w:rsid w:val="000E09C7"/>
    <w:rsid w:val="000F6589"/>
    <w:rsid w:val="00102C7A"/>
    <w:rsid w:val="00106636"/>
    <w:rsid w:val="00116EC6"/>
    <w:rsid w:val="001801DD"/>
    <w:rsid w:val="001A129D"/>
    <w:rsid w:val="001D4612"/>
    <w:rsid w:val="001F76FE"/>
    <w:rsid w:val="00207E98"/>
    <w:rsid w:val="002612AC"/>
    <w:rsid w:val="002723B0"/>
    <w:rsid w:val="00315A4A"/>
    <w:rsid w:val="0034307B"/>
    <w:rsid w:val="003E6B21"/>
    <w:rsid w:val="0042674F"/>
    <w:rsid w:val="00482EED"/>
    <w:rsid w:val="00495E15"/>
    <w:rsid w:val="004B7300"/>
    <w:rsid w:val="004C2B93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7AB1"/>
    <w:rsid w:val="007748F0"/>
    <w:rsid w:val="007A4321"/>
    <w:rsid w:val="00833933"/>
    <w:rsid w:val="00853083"/>
    <w:rsid w:val="00863024"/>
    <w:rsid w:val="008B2F0C"/>
    <w:rsid w:val="008B4928"/>
    <w:rsid w:val="008D2AB8"/>
    <w:rsid w:val="008F1C66"/>
    <w:rsid w:val="00970FE4"/>
    <w:rsid w:val="00A0022B"/>
    <w:rsid w:val="00A346FE"/>
    <w:rsid w:val="00A47B4D"/>
    <w:rsid w:val="00A47DCA"/>
    <w:rsid w:val="00A83018"/>
    <w:rsid w:val="00B774DC"/>
    <w:rsid w:val="00C969A6"/>
    <w:rsid w:val="00CA7D36"/>
    <w:rsid w:val="00D24208"/>
    <w:rsid w:val="00D60C38"/>
    <w:rsid w:val="00D66893"/>
    <w:rsid w:val="00D76AB9"/>
    <w:rsid w:val="00D90ACB"/>
    <w:rsid w:val="00DC1500"/>
    <w:rsid w:val="00E44371"/>
    <w:rsid w:val="00E949B0"/>
    <w:rsid w:val="00EC0BEA"/>
    <w:rsid w:val="00F00591"/>
    <w:rsid w:val="00F51688"/>
    <w:rsid w:val="00F53146"/>
    <w:rsid w:val="00F82F1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1577F"/>
  <w15:chartTrackingRefBased/>
  <w15:docId w15:val="{9C7CD13B-31EA-483B-B9A9-19FBD41A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F76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2025-05-15T09:46:00Z</dcterms:created>
  <dcterms:modified xsi:type="dcterms:W3CDTF">2025-05-15T09:46:00Z</dcterms:modified>
</cp:coreProperties>
</file>