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5F1441" w14:textId="77777777" w:rsidR="009A2FD4" w:rsidRPr="00E874DC" w:rsidRDefault="009A2FD4" w:rsidP="009A2FD4">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0398D4CA" w14:textId="77777777" w:rsidR="009A2FD4" w:rsidRDefault="009A2FD4" w:rsidP="009A2FD4">
      <w:pPr>
        <w:spacing w:before="48" w:line="240" w:lineRule="atLeast"/>
        <w:jc w:val="right"/>
        <w:rPr>
          <w:b/>
          <w:sz w:val="24"/>
          <w:szCs w:val="24"/>
          <w:lang w:val="pl-PL"/>
        </w:rPr>
      </w:pPr>
    </w:p>
    <w:p w14:paraId="1927EE53" w14:textId="77777777" w:rsidR="009A2FD4" w:rsidRDefault="009A2FD4" w:rsidP="009A2FD4">
      <w:pPr>
        <w:spacing w:before="48" w:line="240" w:lineRule="atLeast"/>
        <w:jc w:val="center"/>
        <w:rPr>
          <w:b/>
          <w:sz w:val="24"/>
          <w:szCs w:val="24"/>
          <w:lang w:val="pl-PL"/>
        </w:rPr>
      </w:pPr>
      <w:r>
        <w:rPr>
          <w:b/>
          <w:sz w:val="24"/>
          <w:szCs w:val="24"/>
          <w:lang w:val="pl-PL"/>
        </w:rPr>
        <w:t>WZÓR UMOWY</w:t>
      </w:r>
    </w:p>
    <w:p w14:paraId="2BEEAEAF" w14:textId="0F200E16" w:rsidR="009A2FD4" w:rsidRDefault="009A2FD4" w:rsidP="009A2FD4">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7EB042D1" w14:textId="77777777" w:rsidR="009A2FD4" w:rsidRDefault="009A2FD4" w:rsidP="009A2FD4">
      <w:pPr>
        <w:spacing w:before="48" w:line="240" w:lineRule="atLeast"/>
        <w:jc w:val="center"/>
        <w:rPr>
          <w:b/>
          <w:sz w:val="28"/>
          <w:lang w:val="pl-PL"/>
        </w:rPr>
      </w:pPr>
    </w:p>
    <w:p w14:paraId="4B00448F" w14:textId="24DC9E25" w:rsidR="009A2FD4" w:rsidRPr="00AA2A22" w:rsidRDefault="009A2FD4" w:rsidP="009A2FD4">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przetargu nieograniczonego, nr sprawy: DE-dzp.272-278/25</w:t>
      </w:r>
      <w:r w:rsidRPr="00AA2A22">
        <w:rPr>
          <w:rFonts w:ascii="Times New Roman" w:hAnsi="Times New Roman"/>
        </w:rPr>
        <w:t xml:space="preserve"> </w:t>
      </w:r>
    </w:p>
    <w:p w14:paraId="64530CDF" w14:textId="77777777" w:rsidR="009A2FD4" w:rsidRDefault="009A2FD4" w:rsidP="009A2FD4">
      <w:pPr>
        <w:pStyle w:val="Tekstpodstawowy"/>
        <w:ind w:right="-47"/>
        <w:jc w:val="both"/>
        <w:rPr>
          <w:rFonts w:ascii="Times New Roman" w:hAnsi="Times New Roman"/>
        </w:rPr>
      </w:pPr>
      <w:r w:rsidRPr="00AA2A22">
        <w:rPr>
          <w:rFonts w:ascii="Times New Roman" w:hAnsi="Times New Roman"/>
        </w:rPr>
        <w:t>pomiędzy</w:t>
      </w:r>
    </w:p>
    <w:p w14:paraId="6121A891" w14:textId="77777777" w:rsidR="009A2FD4" w:rsidRDefault="009A2FD4" w:rsidP="009A2FD4">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634CAF8B" w14:textId="77777777" w:rsidR="009A2FD4" w:rsidRDefault="009A2FD4" w:rsidP="009A2FD4">
      <w:pPr>
        <w:pStyle w:val="Tekstpodstawowy"/>
        <w:ind w:right="-47"/>
        <w:jc w:val="both"/>
        <w:rPr>
          <w:rFonts w:ascii="Times New Roman" w:hAnsi="Times New Roman"/>
        </w:rPr>
      </w:pPr>
      <w:r>
        <w:rPr>
          <w:rFonts w:ascii="Times New Roman" w:hAnsi="Times New Roman"/>
        </w:rPr>
        <w:t>reprezentowana przez:</w:t>
      </w:r>
    </w:p>
    <w:p w14:paraId="0FF764C8" w14:textId="77777777" w:rsidR="009A2FD4" w:rsidRDefault="009A2FD4" w:rsidP="009A2FD4">
      <w:pPr>
        <w:pStyle w:val="Tekstpodstawowy"/>
        <w:ind w:right="-47"/>
        <w:jc w:val="both"/>
        <w:rPr>
          <w:rFonts w:ascii="Times New Roman" w:hAnsi="Times New Roman"/>
        </w:rPr>
      </w:pPr>
      <w:r>
        <w:rPr>
          <w:rFonts w:ascii="Times New Roman" w:hAnsi="Times New Roman"/>
        </w:rPr>
        <w:t xml:space="preserve">1.Dziekana Wydziału /Kierownika Jednostki/............................................................................. </w:t>
      </w:r>
    </w:p>
    <w:p w14:paraId="20E1F4BF" w14:textId="77777777" w:rsidR="009A2FD4" w:rsidRDefault="009A2FD4" w:rsidP="009A2FD4">
      <w:pPr>
        <w:pStyle w:val="Tekstpodstawowy"/>
        <w:ind w:right="-47"/>
        <w:rPr>
          <w:rFonts w:ascii="Times New Roman" w:hAnsi="Times New Roman"/>
        </w:rPr>
      </w:pPr>
      <w:r>
        <w:rPr>
          <w:rFonts w:ascii="Times New Roman" w:hAnsi="Times New Roman"/>
        </w:rPr>
        <w:t>2.Kwestora / Z-cę Kwestora/ .........................................................................................................</w:t>
      </w:r>
    </w:p>
    <w:p w14:paraId="1776FDAF" w14:textId="77777777" w:rsidR="009A2FD4" w:rsidRDefault="009A2FD4" w:rsidP="009A2FD4">
      <w:pPr>
        <w:pStyle w:val="Tekstpodstawowy"/>
        <w:ind w:right="-47"/>
        <w:jc w:val="both"/>
        <w:rPr>
          <w:rFonts w:ascii="Times New Roman" w:hAnsi="Times New Roman"/>
        </w:rPr>
      </w:pPr>
      <w:r>
        <w:rPr>
          <w:rFonts w:ascii="Times New Roman" w:hAnsi="Times New Roman"/>
        </w:rPr>
        <w:t>zwaną dalej KUPUJĄCYM</w:t>
      </w:r>
    </w:p>
    <w:p w14:paraId="4AEEE230" w14:textId="77777777" w:rsidR="009A2FD4" w:rsidRDefault="009A2FD4" w:rsidP="009A2FD4">
      <w:pPr>
        <w:pStyle w:val="Tekstpodstawowy"/>
        <w:ind w:right="-47"/>
        <w:jc w:val="both"/>
        <w:rPr>
          <w:rFonts w:ascii="Times New Roman" w:hAnsi="Times New Roman"/>
        </w:rPr>
      </w:pPr>
      <w:r>
        <w:rPr>
          <w:rFonts w:ascii="Times New Roman" w:hAnsi="Times New Roman"/>
        </w:rPr>
        <w:t xml:space="preserve">a </w:t>
      </w:r>
    </w:p>
    <w:p w14:paraId="49682D72" w14:textId="77777777" w:rsidR="009A2FD4" w:rsidRDefault="009A2FD4" w:rsidP="009A2FD4">
      <w:pPr>
        <w:pStyle w:val="Tekstpodstawowy"/>
        <w:ind w:right="-47"/>
        <w:jc w:val="both"/>
        <w:rPr>
          <w:rFonts w:ascii="Times New Roman" w:hAnsi="Times New Roman"/>
        </w:rPr>
      </w:pPr>
      <w:r>
        <w:rPr>
          <w:rFonts w:ascii="Times New Roman" w:hAnsi="Times New Roman"/>
        </w:rPr>
        <w:t>......................................................................................................................................................</w:t>
      </w:r>
    </w:p>
    <w:p w14:paraId="3CA4385E" w14:textId="77777777" w:rsidR="009A2FD4" w:rsidRDefault="009A2FD4" w:rsidP="009A2FD4">
      <w:pPr>
        <w:pStyle w:val="Tekstpodstawowy"/>
        <w:ind w:right="-47"/>
        <w:jc w:val="both"/>
        <w:rPr>
          <w:rFonts w:ascii="Times New Roman" w:hAnsi="Times New Roman"/>
        </w:rPr>
      </w:pPr>
      <w:r>
        <w:rPr>
          <w:rFonts w:ascii="Times New Roman" w:hAnsi="Times New Roman"/>
        </w:rPr>
        <w:t>......................................................................................................................................................</w:t>
      </w:r>
    </w:p>
    <w:p w14:paraId="031352B5" w14:textId="77777777" w:rsidR="009A2FD4" w:rsidRDefault="009A2FD4" w:rsidP="009A2FD4">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17589417" w14:textId="77777777" w:rsidR="009A2FD4" w:rsidRDefault="009A2FD4" w:rsidP="009A2FD4">
      <w:pPr>
        <w:pStyle w:val="Tekstpodstawowy"/>
        <w:ind w:right="-47"/>
        <w:jc w:val="both"/>
        <w:rPr>
          <w:rFonts w:ascii="Times New Roman" w:hAnsi="Times New Roman"/>
        </w:rPr>
      </w:pPr>
      <w:r>
        <w:rPr>
          <w:rFonts w:ascii="Times New Roman" w:hAnsi="Times New Roman"/>
        </w:rPr>
        <w:t>reprezentowanym przez:</w:t>
      </w:r>
    </w:p>
    <w:p w14:paraId="3C3601E3" w14:textId="77777777" w:rsidR="009A2FD4" w:rsidRDefault="009A2FD4" w:rsidP="009A2FD4">
      <w:pPr>
        <w:pStyle w:val="Tekstpodstawowy"/>
        <w:ind w:right="-47"/>
        <w:jc w:val="both"/>
        <w:rPr>
          <w:rFonts w:ascii="Times New Roman" w:hAnsi="Times New Roman"/>
        </w:rPr>
      </w:pPr>
      <w:r>
        <w:rPr>
          <w:rFonts w:ascii="Times New Roman" w:hAnsi="Times New Roman"/>
        </w:rPr>
        <w:t>1...................................................................................................................................................</w:t>
      </w:r>
    </w:p>
    <w:p w14:paraId="7EF32F89" w14:textId="77777777" w:rsidR="009A2FD4" w:rsidRDefault="009A2FD4" w:rsidP="009A2FD4">
      <w:pPr>
        <w:pStyle w:val="Tekstpodstawowy"/>
        <w:ind w:right="-47"/>
        <w:jc w:val="both"/>
        <w:rPr>
          <w:rFonts w:ascii="Times New Roman" w:hAnsi="Times New Roman"/>
        </w:rPr>
      </w:pPr>
      <w:r>
        <w:rPr>
          <w:rFonts w:ascii="Times New Roman" w:hAnsi="Times New Roman"/>
        </w:rPr>
        <w:t xml:space="preserve">2................................................................................................................................................... </w:t>
      </w:r>
    </w:p>
    <w:p w14:paraId="5273A550" w14:textId="77777777" w:rsidR="009A2FD4" w:rsidRDefault="009A2FD4" w:rsidP="009A2FD4">
      <w:pPr>
        <w:pStyle w:val="Tekstpodstawowy"/>
        <w:ind w:right="-47"/>
        <w:jc w:val="both"/>
        <w:rPr>
          <w:rFonts w:ascii="Times New Roman" w:hAnsi="Times New Roman"/>
        </w:rPr>
      </w:pPr>
      <w:r>
        <w:rPr>
          <w:rFonts w:ascii="Times New Roman" w:hAnsi="Times New Roman"/>
        </w:rPr>
        <w:t>zwanym dalej SPRZEDAWCĄ</w:t>
      </w:r>
    </w:p>
    <w:p w14:paraId="3999C25C" w14:textId="77777777" w:rsidR="009A2FD4" w:rsidRDefault="009A2FD4" w:rsidP="009A2FD4">
      <w:pPr>
        <w:pStyle w:val="Tekstpodstawowy"/>
        <w:ind w:right="-47"/>
        <w:jc w:val="center"/>
        <w:rPr>
          <w:rFonts w:ascii="Times New Roman" w:hAnsi="Times New Roman"/>
        </w:rPr>
      </w:pPr>
    </w:p>
    <w:p w14:paraId="5AC20429" w14:textId="77777777" w:rsidR="009A2FD4" w:rsidRPr="00877B92" w:rsidRDefault="009A2FD4" w:rsidP="009A2FD4">
      <w:pPr>
        <w:pStyle w:val="Tekstpodstawowy"/>
        <w:ind w:right="-47"/>
        <w:jc w:val="center"/>
        <w:rPr>
          <w:rFonts w:ascii="Times New Roman" w:hAnsi="Times New Roman"/>
          <w:b/>
        </w:rPr>
      </w:pPr>
      <w:r w:rsidRPr="00877B92">
        <w:rPr>
          <w:rFonts w:ascii="Times New Roman" w:hAnsi="Times New Roman"/>
          <w:b/>
        </w:rPr>
        <w:t>§ 1</w:t>
      </w:r>
    </w:p>
    <w:p w14:paraId="60267056" w14:textId="4D192E9A" w:rsidR="009A2FD4" w:rsidRPr="009D242F" w:rsidRDefault="009A2FD4" w:rsidP="009A2FD4">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Pr>
          <w:rFonts w:ascii="Times New Roman" w:hAnsi="Times New Roman"/>
          <w:b/>
        </w:rPr>
        <w:t>d</w:t>
      </w:r>
      <w:r w:rsidRPr="009D242F">
        <w:rPr>
          <w:rFonts w:ascii="Times New Roman" w:hAnsi="Times New Roman"/>
          <w:b/>
        </w:rPr>
        <w:t xml:space="preserve">ostawa </w:t>
      </w:r>
      <w:r>
        <w:rPr>
          <w:rFonts w:ascii="Times New Roman" w:hAnsi="Times New Roman"/>
          <w:b/>
        </w:rPr>
        <w:t xml:space="preserve">5 szt. notebooków o wysokiej wydajności </w:t>
      </w:r>
      <w:r w:rsidRPr="003E2405">
        <w:rPr>
          <w:rFonts w:ascii="Times New Roman" w:hAnsi="Times New Roman"/>
          <w:b/>
        </w:rPr>
        <w:t xml:space="preserve">na potrzeby </w:t>
      </w:r>
      <w:r>
        <w:rPr>
          <w:rFonts w:ascii="Times New Roman" w:hAnsi="Times New Roman"/>
          <w:b/>
        </w:rPr>
        <w:t>Centrum Technologii Bezpieczeństwa AGH</w:t>
      </w:r>
    </w:p>
    <w:p w14:paraId="3DB06C1C" w14:textId="77777777" w:rsidR="009A2FD4" w:rsidRDefault="009A2FD4" w:rsidP="009A2FD4">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343031FC" w14:textId="77777777" w:rsidR="009A2FD4" w:rsidRPr="0043435F" w:rsidRDefault="009A2FD4" w:rsidP="009A2FD4">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37FA52C9" w14:textId="77777777" w:rsidR="009A2FD4" w:rsidRDefault="009A2FD4" w:rsidP="009A2FD4">
      <w:pPr>
        <w:pStyle w:val="Tekstpodstawowy"/>
        <w:ind w:right="-47"/>
        <w:jc w:val="both"/>
        <w:rPr>
          <w:rFonts w:ascii="Times New Roman" w:hAnsi="Times New Roman"/>
        </w:rPr>
      </w:pPr>
    </w:p>
    <w:p w14:paraId="1946B261" w14:textId="77777777" w:rsidR="009A2FD4" w:rsidRPr="00877B92" w:rsidRDefault="009A2FD4" w:rsidP="009A2FD4">
      <w:pPr>
        <w:pStyle w:val="Tekstpodstawowy"/>
        <w:ind w:right="-47"/>
        <w:jc w:val="center"/>
        <w:rPr>
          <w:rFonts w:ascii="Times New Roman" w:hAnsi="Times New Roman"/>
          <w:b/>
        </w:rPr>
      </w:pPr>
      <w:r w:rsidRPr="00877B92">
        <w:rPr>
          <w:rFonts w:ascii="Times New Roman" w:hAnsi="Times New Roman"/>
          <w:b/>
        </w:rPr>
        <w:t>§ 2</w:t>
      </w:r>
    </w:p>
    <w:p w14:paraId="4835E00C" w14:textId="77777777" w:rsidR="009A2FD4" w:rsidRPr="0043435F" w:rsidRDefault="009A2FD4" w:rsidP="009A2FD4">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w:t>
      </w:r>
      <w:r w:rsidRPr="0043435F">
        <w:rPr>
          <w:rFonts w:ascii="Times New Roman" w:hAnsi="Times New Roman"/>
          <w:szCs w:val="24"/>
        </w:rPr>
        <w:t xml:space="preserve">sprzęt, o którym mowa w § 1 w terminie do …….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55E0F7A9" w14:textId="77777777" w:rsidR="009A2FD4" w:rsidRPr="0043435F" w:rsidRDefault="009A2FD4" w:rsidP="009A2FD4">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3289FD4A" w14:textId="77777777" w:rsidR="009A2FD4" w:rsidRPr="0043435F" w:rsidRDefault="009A2FD4" w:rsidP="009A2FD4">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72C6D320" w14:textId="77777777" w:rsidR="009A2FD4" w:rsidRDefault="009A2FD4" w:rsidP="009A2FD4">
      <w:pPr>
        <w:pStyle w:val="Tekstpodstawowy"/>
        <w:ind w:right="-47"/>
        <w:jc w:val="both"/>
        <w:rPr>
          <w:rFonts w:ascii="Times New Roman" w:hAnsi="Times New Roman"/>
        </w:rPr>
      </w:pPr>
    </w:p>
    <w:p w14:paraId="509E6B42" w14:textId="77777777" w:rsidR="009A2FD4" w:rsidRDefault="009A2FD4" w:rsidP="009A2FD4">
      <w:pPr>
        <w:pStyle w:val="Tekstpodstawowy"/>
        <w:ind w:right="-47"/>
        <w:jc w:val="center"/>
        <w:rPr>
          <w:rFonts w:ascii="Times New Roman" w:hAnsi="Times New Roman"/>
          <w:b/>
        </w:rPr>
      </w:pPr>
    </w:p>
    <w:p w14:paraId="6885ADE6" w14:textId="77777777" w:rsidR="009A2FD4" w:rsidRDefault="009A2FD4" w:rsidP="009A2FD4">
      <w:pPr>
        <w:pStyle w:val="Tekstpodstawowy"/>
        <w:ind w:right="-47"/>
        <w:jc w:val="center"/>
        <w:rPr>
          <w:rFonts w:ascii="Times New Roman" w:hAnsi="Times New Roman"/>
          <w:b/>
        </w:rPr>
      </w:pPr>
    </w:p>
    <w:p w14:paraId="6B6D321C" w14:textId="77777777" w:rsidR="009A2FD4" w:rsidRPr="00877B92" w:rsidRDefault="009A2FD4" w:rsidP="009A2FD4">
      <w:pPr>
        <w:pStyle w:val="Tekstpodstawowy"/>
        <w:ind w:right="-47"/>
        <w:jc w:val="center"/>
        <w:rPr>
          <w:rFonts w:ascii="Times New Roman" w:hAnsi="Times New Roman"/>
          <w:b/>
        </w:rPr>
      </w:pPr>
      <w:r w:rsidRPr="00877B92">
        <w:rPr>
          <w:rFonts w:ascii="Times New Roman" w:hAnsi="Times New Roman"/>
          <w:b/>
        </w:rPr>
        <w:t>§ 3</w:t>
      </w:r>
    </w:p>
    <w:p w14:paraId="5728490B" w14:textId="77777777" w:rsidR="009A2FD4" w:rsidRPr="0043435F" w:rsidRDefault="009A2FD4" w:rsidP="009A2FD4">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3F8701FD" w14:textId="77777777" w:rsidR="009A2FD4" w:rsidRPr="0043435F" w:rsidRDefault="009A2FD4" w:rsidP="009A2FD4">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39641C54" w14:textId="77777777" w:rsidR="009A2FD4" w:rsidRPr="0043435F" w:rsidRDefault="009A2FD4" w:rsidP="009A2FD4">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509F9F0D" w14:textId="77777777" w:rsidR="009A2FD4" w:rsidRPr="0043435F" w:rsidRDefault="009A2FD4" w:rsidP="009A2FD4">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16A59C14" w14:textId="77777777" w:rsidR="009A2FD4" w:rsidRDefault="009A2FD4" w:rsidP="009A2FD4">
      <w:pPr>
        <w:pStyle w:val="Tekstpodstawowy"/>
        <w:ind w:right="-47"/>
        <w:jc w:val="both"/>
        <w:rPr>
          <w:rFonts w:ascii="Times New Roman" w:hAnsi="Times New Roman"/>
        </w:rPr>
      </w:pPr>
    </w:p>
    <w:p w14:paraId="6A616362" w14:textId="77777777" w:rsidR="009A2FD4" w:rsidRPr="00877B92" w:rsidRDefault="009A2FD4" w:rsidP="009A2FD4">
      <w:pPr>
        <w:pStyle w:val="Tekstpodstawowy"/>
        <w:ind w:right="-47"/>
        <w:jc w:val="center"/>
        <w:rPr>
          <w:rFonts w:ascii="Times New Roman" w:hAnsi="Times New Roman"/>
          <w:b/>
        </w:rPr>
      </w:pPr>
      <w:r w:rsidRPr="00877B92">
        <w:rPr>
          <w:rFonts w:ascii="Times New Roman" w:hAnsi="Times New Roman"/>
          <w:b/>
        </w:rPr>
        <w:t>§ 4</w:t>
      </w:r>
    </w:p>
    <w:p w14:paraId="352EA8AE" w14:textId="77777777" w:rsidR="009A2FD4" w:rsidRDefault="009A2FD4" w:rsidP="009A2FD4">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5A09DB46" w14:textId="77777777" w:rsidR="009A2FD4" w:rsidRDefault="009A2FD4" w:rsidP="009A2FD4">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472DF1E2" w14:textId="77777777" w:rsidR="009A2FD4" w:rsidRDefault="009A2FD4" w:rsidP="009A2FD4">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48A542B1" w14:textId="77777777" w:rsidR="009A2FD4" w:rsidRPr="00593CEB" w:rsidRDefault="009A2FD4" w:rsidP="009A2FD4">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06FC671B" w14:textId="77777777" w:rsidR="009A2FD4" w:rsidRDefault="009A2FD4" w:rsidP="009A2FD4">
      <w:pPr>
        <w:pStyle w:val="Tekstpodstawowy"/>
        <w:ind w:right="-47"/>
        <w:jc w:val="center"/>
        <w:rPr>
          <w:rFonts w:ascii="Times New Roman" w:hAnsi="Times New Roman"/>
        </w:rPr>
      </w:pPr>
    </w:p>
    <w:p w14:paraId="1C0C3261" w14:textId="77777777" w:rsidR="009A2FD4" w:rsidRPr="00877B92" w:rsidRDefault="009A2FD4" w:rsidP="009A2FD4">
      <w:pPr>
        <w:pStyle w:val="Tekstpodstawowy"/>
        <w:ind w:right="-47"/>
        <w:jc w:val="center"/>
        <w:rPr>
          <w:rFonts w:ascii="Times New Roman" w:hAnsi="Times New Roman"/>
          <w:b/>
        </w:rPr>
      </w:pPr>
      <w:r w:rsidRPr="00877B92">
        <w:rPr>
          <w:rFonts w:ascii="Times New Roman" w:hAnsi="Times New Roman"/>
          <w:b/>
        </w:rPr>
        <w:t>§ 5</w:t>
      </w:r>
    </w:p>
    <w:p w14:paraId="1AF5763A" w14:textId="77777777" w:rsidR="009A2FD4" w:rsidRPr="00C53B52" w:rsidRDefault="009A2FD4" w:rsidP="009A2FD4">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55C55161" w14:textId="77777777" w:rsidR="009A2FD4" w:rsidRPr="00C53B52" w:rsidRDefault="009A2FD4" w:rsidP="009A2FD4">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0DCFECEE" w14:textId="77777777" w:rsidR="009A2FD4" w:rsidRPr="00C53B52" w:rsidRDefault="009A2FD4" w:rsidP="009A2FD4">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7CC10F25" w14:textId="77777777" w:rsidR="009A2FD4" w:rsidRPr="00C53B52" w:rsidRDefault="009A2FD4" w:rsidP="009A2FD4">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156EF07C" w14:textId="77777777" w:rsidR="009A2FD4" w:rsidRPr="00C53B52" w:rsidRDefault="009A2FD4" w:rsidP="009A2FD4">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z przyczyn występujących po stronie</w:t>
      </w:r>
      <w:r>
        <w:rPr>
          <w:rFonts w:ascii="Times New Roman" w:hAnsi="Times New Roman"/>
        </w:rPr>
        <w:t xml:space="preserve"> </w:t>
      </w:r>
      <w:r w:rsidRPr="00C53B52">
        <w:rPr>
          <w:rFonts w:ascii="Times New Roman" w:hAnsi="Times New Roman"/>
        </w:rPr>
        <w:t>Sprzedawcy, w wysokości 10% całkowitego wynagrodzenia netto określonego w  § 3 ust. 1;</w:t>
      </w:r>
    </w:p>
    <w:p w14:paraId="5C0C8A34" w14:textId="77777777" w:rsidR="009A2FD4" w:rsidRPr="00C53B52" w:rsidRDefault="009A2FD4" w:rsidP="009A2FD4">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Sprzedawcy, w wysokości 10% wartości netto części przedmiotu umowy, której dotyczy odstąpienie;</w:t>
      </w:r>
    </w:p>
    <w:p w14:paraId="681EDFD4" w14:textId="77777777" w:rsidR="009A2FD4" w:rsidRPr="00C53B52" w:rsidRDefault="009A2FD4" w:rsidP="009A2FD4">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037DBA49" w14:textId="77777777" w:rsidR="009A2FD4" w:rsidRPr="00C53B52" w:rsidRDefault="009A2FD4" w:rsidP="009A2FD4">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całkowitego wynagrodzenia netto określonego w § 3 ust. 1;</w:t>
      </w:r>
    </w:p>
    <w:p w14:paraId="09603613" w14:textId="77777777" w:rsidR="009A2FD4" w:rsidRPr="00C53B52" w:rsidRDefault="009A2FD4" w:rsidP="009A2FD4">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wartości netto części przedmiotu umowy, której dotyczy odstąpienie</w:t>
      </w:r>
    </w:p>
    <w:p w14:paraId="4B07292E" w14:textId="77777777" w:rsidR="009A2FD4" w:rsidRPr="006B2CAA" w:rsidRDefault="009A2FD4" w:rsidP="009A2FD4">
      <w:pPr>
        <w:pStyle w:val="Tekstpodstawowy"/>
        <w:numPr>
          <w:ilvl w:val="0"/>
          <w:numId w:val="18"/>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6CC39EFA" w14:textId="77777777" w:rsidR="009A2FD4" w:rsidRDefault="009A2FD4" w:rsidP="009A2FD4">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27B6D1C9" w14:textId="77777777" w:rsidR="009A2FD4" w:rsidRDefault="009A2FD4" w:rsidP="009A2FD4">
      <w:pPr>
        <w:pStyle w:val="Tekstpodstawowy"/>
        <w:ind w:right="-47"/>
        <w:jc w:val="center"/>
        <w:rPr>
          <w:rFonts w:ascii="Times New Roman" w:hAnsi="Times New Roman"/>
          <w:b/>
        </w:rPr>
      </w:pPr>
      <w:r w:rsidRPr="00877B92">
        <w:rPr>
          <w:rFonts w:ascii="Times New Roman" w:hAnsi="Times New Roman"/>
          <w:b/>
        </w:rPr>
        <w:lastRenderedPageBreak/>
        <w:t>§ 6</w:t>
      </w:r>
    </w:p>
    <w:p w14:paraId="2B9AD454" w14:textId="77777777" w:rsidR="009A2FD4" w:rsidRDefault="009A2FD4" w:rsidP="009A2FD4">
      <w:pPr>
        <w:pStyle w:val="Tekstpodstawowy"/>
        <w:ind w:right="-47"/>
        <w:jc w:val="center"/>
        <w:rPr>
          <w:rFonts w:ascii="Times New Roman" w:hAnsi="Times New Roman"/>
          <w:b/>
        </w:rPr>
      </w:pPr>
    </w:p>
    <w:p w14:paraId="6DD058DA" w14:textId="77777777" w:rsidR="009A2FD4" w:rsidRDefault="009A2FD4" w:rsidP="009A2FD4">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6CEDA831" w14:textId="77777777" w:rsidR="009A2FD4" w:rsidRDefault="009A2FD4" w:rsidP="009A2FD4">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745A4986" w14:textId="77777777" w:rsidR="009A2FD4" w:rsidRDefault="009A2FD4" w:rsidP="009A2FD4">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46C37EE8" w14:textId="77777777" w:rsidR="009A2FD4" w:rsidRDefault="009A2FD4" w:rsidP="009A2FD4">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4E87368" w14:textId="77777777" w:rsidR="009A2FD4" w:rsidRDefault="009A2FD4" w:rsidP="009A2FD4">
      <w:pPr>
        <w:numPr>
          <w:ilvl w:val="0"/>
          <w:numId w:val="34"/>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4A0308C" w14:textId="77777777" w:rsidR="009A2FD4" w:rsidRPr="00877B92" w:rsidRDefault="009A2FD4" w:rsidP="009A2FD4">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40736DE9" w14:textId="77777777" w:rsidR="009A2FD4" w:rsidRPr="003F1749" w:rsidRDefault="009A2FD4" w:rsidP="009A2FD4">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274C51A6" w14:textId="77777777" w:rsidR="009A2FD4" w:rsidRDefault="009A2FD4" w:rsidP="009A2FD4">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35E50427" w14:textId="77777777" w:rsidR="009A2FD4" w:rsidRDefault="009A2FD4" w:rsidP="009A2FD4">
      <w:pPr>
        <w:pStyle w:val="Tekstpodstawowy"/>
        <w:ind w:right="-47"/>
        <w:jc w:val="center"/>
        <w:rPr>
          <w:rFonts w:ascii="Times New Roman" w:hAnsi="Times New Roman"/>
        </w:rPr>
      </w:pPr>
    </w:p>
    <w:p w14:paraId="2DDD2483" w14:textId="77777777" w:rsidR="009A2FD4" w:rsidRPr="00877B92" w:rsidRDefault="009A2FD4" w:rsidP="009A2FD4">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17CE6EFD" w14:textId="77777777" w:rsidR="009A2FD4" w:rsidRPr="0043435F" w:rsidRDefault="009A2FD4" w:rsidP="009A2FD4">
      <w:pPr>
        <w:numPr>
          <w:ilvl w:val="0"/>
          <w:numId w:val="20"/>
        </w:numPr>
        <w:ind w:left="284"/>
        <w:jc w:val="both"/>
        <w:rPr>
          <w:bCs/>
          <w:sz w:val="24"/>
          <w:szCs w:val="24"/>
          <w:lang w:val="pl-PL" w:eastAsia="en-US"/>
        </w:rPr>
      </w:pPr>
      <w:r w:rsidRPr="0043435F">
        <w:rPr>
          <w:sz w:val="24"/>
          <w:szCs w:val="24"/>
          <w:lang w:val="pl-PL"/>
        </w:rPr>
        <w:t>Sprzedawca udziela …… miesięcznej gwarancji</w:t>
      </w:r>
      <w:r>
        <w:rPr>
          <w:sz w:val="24"/>
          <w:szCs w:val="24"/>
          <w:lang w:val="pl-PL"/>
        </w:rPr>
        <w:t xml:space="preserve"> na sprzęt </w:t>
      </w:r>
      <w:r w:rsidRPr="0043435F">
        <w:rPr>
          <w:sz w:val="24"/>
          <w:szCs w:val="24"/>
          <w:lang w:val="pl-PL"/>
        </w:rPr>
        <w:t>będąc</w:t>
      </w:r>
      <w:r>
        <w:rPr>
          <w:sz w:val="24"/>
          <w:szCs w:val="24"/>
          <w:lang w:val="pl-PL"/>
        </w:rPr>
        <w:t>y</w:t>
      </w:r>
      <w:r w:rsidRPr="0043435F">
        <w:rPr>
          <w:sz w:val="24"/>
          <w:szCs w:val="24"/>
          <w:lang w:val="pl-PL"/>
        </w:rPr>
        <w:t xml:space="preserve"> przedmiotem niniejszej umowy, przy czym uprawnienia z tytułu rękojmi nie zostają wyłączone. Okres gwarancji liczy się od daty podpisania bezusterkowego protokołu zdawczo-odbiorczego. </w:t>
      </w:r>
    </w:p>
    <w:p w14:paraId="658498A1" w14:textId="2A1D8939" w:rsidR="009A2FD4" w:rsidRPr="0043435F" w:rsidRDefault="009A2FD4" w:rsidP="009A2FD4">
      <w:pPr>
        <w:numPr>
          <w:ilvl w:val="0"/>
          <w:numId w:val="20"/>
        </w:numPr>
        <w:ind w:left="284"/>
        <w:jc w:val="both"/>
        <w:rPr>
          <w:bCs/>
          <w:sz w:val="24"/>
          <w:szCs w:val="24"/>
          <w:lang w:val="pl-PL" w:eastAsia="en-US"/>
        </w:rPr>
      </w:pPr>
      <w:r w:rsidRPr="0043435F">
        <w:rPr>
          <w:sz w:val="24"/>
          <w:szCs w:val="24"/>
          <w:lang w:val="pl-PL"/>
        </w:rPr>
        <w:t xml:space="preserve">Sprzedawca udziela Kupującemu </w:t>
      </w:r>
      <w:r w:rsidRPr="002D7003">
        <w:rPr>
          <w:b/>
          <w:bCs/>
          <w:sz w:val="24"/>
          <w:szCs w:val="24"/>
          <w:lang w:val="pl-PL"/>
        </w:rPr>
        <w:t>gwarancji producenta lub autoryzowanego przedstawiciela serwisowego producenta</w:t>
      </w:r>
      <w:r w:rsidR="0055263B">
        <w:rPr>
          <w:b/>
          <w:bCs/>
          <w:sz w:val="24"/>
          <w:szCs w:val="24"/>
          <w:lang w:val="pl-PL"/>
        </w:rPr>
        <w:t>, tj. ……………….</w:t>
      </w:r>
      <w:r>
        <w:rPr>
          <w:sz w:val="24"/>
          <w:szCs w:val="24"/>
          <w:lang w:val="pl-PL"/>
        </w:rPr>
        <w:t xml:space="preserve"> i zapewnia </w:t>
      </w:r>
      <w:r w:rsidRPr="0043435F">
        <w:rPr>
          <w:sz w:val="24"/>
          <w:szCs w:val="24"/>
          <w:lang w:val="pl-PL"/>
        </w:rPr>
        <w:t>że dostarczony przedmiot zamówienia jest fabrycznie nowy i wolny od wad fizycznych i wad prawnych.</w:t>
      </w:r>
    </w:p>
    <w:p w14:paraId="2AE04596" w14:textId="77777777" w:rsidR="009A2FD4" w:rsidRPr="0043435F" w:rsidRDefault="009A2FD4" w:rsidP="009A2FD4">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78DA50F3" w14:textId="77777777" w:rsidR="009A2FD4" w:rsidRPr="0043435F" w:rsidRDefault="009A2FD4" w:rsidP="009A2FD4">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6A6062BA" w14:textId="77777777" w:rsidR="009A2FD4" w:rsidRPr="0043435F" w:rsidRDefault="009A2FD4" w:rsidP="009A2FD4">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2 dni robocze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0EB85B81" w14:textId="77777777" w:rsidR="009A2FD4" w:rsidRPr="0043435F" w:rsidRDefault="009A2FD4" w:rsidP="009A2FD4">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w:t>
      </w:r>
      <w:r w:rsidRPr="0043435F">
        <w:rPr>
          <w:bCs/>
          <w:sz w:val="24"/>
          <w:szCs w:val="24"/>
          <w:lang w:val="pl-PL" w:eastAsia="en-US"/>
        </w:rPr>
        <w:lastRenderedPageBreak/>
        <w:t xml:space="preserve">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519B26D9" w14:textId="77777777" w:rsidR="009A2FD4" w:rsidRPr="0043435F" w:rsidRDefault="009A2FD4" w:rsidP="009A2FD4">
      <w:pPr>
        <w:numPr>
          <w:ilvl w:val="0"/>
          <w:numId w:val="20"/>
        </w:numPr>
        <w:ind w:left="284"/>
        <w:jc w:val="both"/>
        <w:rPr>
          <w:bCs/>
          <w:sz w:val="24"/>
          <w:szCs w:val="24"/>
          <w:lang w:val="pl-PL" w:eastAsia="en-US"/>
        </w:rPr>
      </w:pPr>
      <w:r w:rsidRPr="0043435F">
        <w:rPr>
          <w:bCs/>
          <w:sz w:val="24"/>
          <w:szCs w:val="24"/>
          <w:lang w:val="pl-PL" w:eastAsia="en-US"/>
        </w:rPr>
        <w:t xml:space="preserve">Wszelkie zgłoszenia usterek (wad) będą przekazywane Sprzedawcy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za zwrotnym potwierdzeniem odbioru zgłoszenia na e-mail na adres: ……………………………</w:t>
      </w:r>
      <w:r>
        <w:rPr>
          <w:bCs/>
          <w:sz w:val="24"/>
          <w:szCs w:val="24"/>
          <w:lang w:val="pl-PL" w:eastAsia="en-US"/>
        </w:rPr>
        <w:t>…………</w:t>
      </w:r>
      <w:r w:rsidRPr="0043435F">
        <w:rPr>
          <w:bCs/>
          <w:sz w:val="24"/>
          <w:szCs w:val="24"/>
          <w:lang w:val="pl-PL" w:eastAsia="en-US"/>
        </w:rPr>
        <w:t xml:space="preserve"> .</w:t>
      </w:r>
    </w:p>
    <w:p w14:paraId="482E3B82" w14:textId="32BEB978" w:rsidR="009A2FD4" w:rsidRPr="0043435F" w:rsidRDefault="009A2FD4" w:rsidP="009A2FD4">
      <w:pPr>
        <w:numPr>
          <w:ilvl w:val="0"/>
          <w:numId w:val="20"/>
        </w:numPr>
        <w:ind w:left="284"/>
        <w:jc w:val="both"/>
        <w:rPr>
          <w:bCs/>
          <w:sz w:val="24"/>
          <w:szCs w:val="24"/>
          <w:lang w:val="pl-PL" w:eastAsia="en-US"/>
        </w:rPr>
      </w:pPr>
      <w:r w:rsidRPr="0043435F">
        <w:rPr>
          <w:bCs/>
          <w:sz w:val="24"/>
          <w:szCs w:val="24"/>
          <w:lang w:val="pl-PL" w:eastAsia="en-US"/>
        </w:rPr>
        <w:t xml:space="preserve">W przypadku zmiany </w:t>
      </w:r>
      <w:r w:rsidR="0055263B">
        <w:rPr>
          <w:bCs/>
          <w:sz w:val="24"/>
          <w:szCs w:val="24"/>
          <w:lang w:val="pl-PL" w:eastAsia="en-US"/>
        </w:rPr>
        <w:t>adresu</w:t>
      </w:r>
      <w:r w:rsidRPr="0043435F">
        <w:rPr>
          <w:bCs/>
          <w:sz w:val="24"/>
          <w:szCs w:val="24"/>
          <w:lang w:val="pl-PL" w:eastAsia="en-US"/>
        </w:rPr>
        <w:t xml:space="preserve"> e-maila, Sprzedawca ma obowiązek powiadomić Kupującego z 5-dniowym wyprzedzeniem pod rygorem uznania zgłoszenia o awarii za dokonane prawidłowo.</w:t>
      </w:r>
    </w:p>
    <w:p w14:paraId="30ADBA8D" w14:textId="77777777" w:rsidR="009A2FD4" w:rsidRPr="0043435F" w:rsidRDefault="009A2FD4" w:rsidP="009A2FD4">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13DA8246" w14:textId="77777777" w:rsidR="009A2FD4" w:rsidRPr="0043435F" w:rsidRDefault="009A2FD4" w:rsidP="009A2FD4">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0C4831C" w14:textId="77777777" w:rsidR="009A2FD4" w:rsidRPr="0043435F" w:rsidRDefault="009A2FD4" w:rsidP="009A2FD4">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4DE68E2E" w14:textId="77777777" w:rsidR="009A2FD4" w:rsidRPr="0043435F" w:rsidRDefault="009A2FD4" w:rsidP="009A2FD4">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0E95FB7" w14:textId="77777777" w:rsidR="009A2FD4" w:rsidRDefault="009A2FD4" w:rsidP="009A2FD4">
      <w:pPr>
        <w:pStyle w:val="Tekstpodstawowy"/>
        <w:ind w:left="284" w:right="-47"/>
        <w:jc w:val="both"/>
        <w:rPr>
          <w:rFonts w:ascii="Times New Roman" w:hAnsi="Times New Roman"/>
        </w:rPr>
      </w:pPr>
    </w:p>
    <w:p w14:paraId="3409C3A0" w14:textId="77777777" w:rsidR="009A2FD4" w:rsidRDefault="009A2FD4" w:rsidP="009A2FD4">
      <w:pPr>
        <w:pStyle w:val="Tekstpodstawowy"/>
        <w:ind w:right="-47"/>
        <w:jc w:val="center"/>
        <w:rPr>
          <w:rFonts w:ascii="Times New Roman" w:hAnsi="Times New Roman"/>
          <w:b/>
        </w:rPr>
      </w:pPr>
    </w:p>
    <w:p w14:paraId="75A2AA49" w14:textId="77777777" w:rsidR="009A2FD4" w:rsidRPr="00877B92" w:rsidRDefault="009A2FD4" w:rsidP="009A2FD4">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7C6BB890" w14:textId="77777777" w:rsidR="009A2FD4" w:rsidRPr="009B2595" w:rsidRDefault="009A2FD4" w:rsidP="009A2FD4">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4B946ADE" w14:textId="77777777" w:rsidR="009A2FD4" w:rsidRPr="009B2595" w:rsidRDefault="009A2FD4" w:rsidP="009A2FD4">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17D4988C" w14:textId="77777777" w:rsidR="009A2FD4" w:rsidRPr="009B2595" w:rsidRDefault="009A2FD4" w:rsidP="009A2FD4">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51ECFACA" w14:textId="77777777" w:rsidR="009A2FD4" w:rsidRPr="009B2595" w:rsidRDefault="009A2FD4" w:rsidP="009A2FD4">
      <w:pPr>
        <w:numPr>
          <w:ilvl w:val="0"/>
          <w:numId w:val="50"/>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0B5DFF9D" w14:textId="77777777" w:rsidR="009A2FD4" w:rsidRPr="009B2595" w:rsidRDefault="009A2FD4" w:rsidP="009A2FD4">
      <w:pPr>
        <w:numPr>
          <w:ilvl w:val="0"/>
          <w:numId w:val="50"/>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3023D08D" w14:textId="77777777" w:rsidR="009A2FD4" w:rsidRPr="009B2595" w:rsidRDefault="009A2FD4" w:rsidP="009A2FD4">
      <w:pPr>
        <w:numPr>
          <w:ilvl w:val="0"/>
          <w:numId w:val="50"/>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690472A2" w14:textId="77777777" w:rsidR="009A2FD4" w:rsidRPr="009B2595" w:rsidRDefault="009A2FD4" w:rsidP="009A2FD4">
      <w:pPr>
        <w:numPr>
          <w:ilvl w:val="0"/>
          <w:numId w:val="50"/>
        </w:numPr>
        <w:suppressAutoHyphens/>
        <w:autoSpaceDN w:val="0"/>
        <w:spacing w:after="147"/>
        <w:jc w:val="both"/>
        <w:rPr>
          <w:sz w:val="24"/>
          <w:szCs w:val="24"/>
          <w:lang w:val="pl-PL"/>
        </w:rPr>
      </w:pPr>
      <w:r w:rsidRPr="009B2595">
        <w:rPr>
          <w:color w:val="000000"/>
          <w:sz w:val="24"/>
          <w:szCs w:val="24"/>
          <w:lang w:val="pl-PL"/>
        </w:rPr>
        <w:lastRenderedPageBreak/>
        <w:t xml:space="preserve">zmiany cen w sytuacji, kiedy zmiana ta będzie korzystna dla Kupującego tzn. na cenę niższą (upusty, rabaty przy zachowaniu dotychczasowego zakresu świadczenia) - na pisemny wniosek jednej ze Stron. </w:t>
      </w:r>
    </w:p>
    <w:p w14:paraId="6AAEA0A4" w14:textId="77777777" w:rsidR="009A2FD4" w:rsidRPr="009B2595" w:rsidRDefault="009A2FD4" w:rsidP="009A2FD4">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4855B414" w14:textId="77777777" w:rsidR="009A2FD4" w:rsidRPr="009B2595" w:rsidRDefault="009A2FD4" w:rsidP="009A2FD4">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1AEA50D0" w14:textId="77777777" w:rsidR="009A2FD4" w:rsidRPr="00042F5C" w:rsidRDefault="009A2FD4" w:rsidP="009A2FD4">
      <w:pPr>
        <w:widowControl w:val="0"/>
        <w:suppressAutoHyphens/>
        <w:autoSpaceDN w:val="0"/>
        <w:ind w:left="360"/>
        <w:jc w:val="center"/>
        <w:textAlignment w:val="baseline"/>
        <w:rPr>
          <w:rFonts w:eastAsia="SimSun"/>
          <w:b/>
          <w:bCs/>
          <w:color w:val="000000"/>
          <w:kern w:val="2"/>
          <w:sz w:val="24"/>
          <w:szCs w:val="24"/>
          <w:lang w:val="pl-PL"/>
        </w:rPr>
      </w:pPr>
    </w:p>
    <w:p w14:paraId="2A2B0478" w14:textId="77777777" w:rsidR="009A2FD4" w:rsidRPr="009B2595" w:rsidRDefault="009A2FD4" w:rsidP="009A2FD4">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4F573F51" w14:textId="77777777" w:rsidR="009A2FD4" w:rsidRPr="009B2595" w:rsidRDefault="009A2FD4" w:rsidP="009A2FD4">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6124EA74" w14:textId="77777777" w:rsidR="009A2FD4" w:rsidRPr="009B2595" w:rsidRDefault="009A2FD4" w:rsidP="009A2FD4">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604350C9" w14:textId="77777777" w:rsidR="009A2FD4" w:rsidRPr="009B2595" w:rsidRDefault="009A2FD4" w:rsidP="009A2FD4">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17F1766" w14:textId="77777777" w:rsidR="009A2FD4" w:rsidRPr="009B2595" w:rsidRDefault="009A2FD4" w:rsidP="009A2FD4">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53B15881" w14:textId="77777777" w:rsidR="009A2FD4" w:rsidRPr="00877B92" w:rsidRDefault="009A2FD4" w:rsidP="009A2FD4">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559D2C65" w14:textId="77777777" w:rsidR="009A2FD4" w:rsidRDefault="009A2FD4" w:rsidP="009A2FD4">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09BD0F3D" w14:textId="77777777" w:rsidR="009A2FD4" w:rsidRDefault="009A2FD4" w:rsidP="009A2FD4">
      <w:pPr>
        <w:pStyle w:val="Tekstpodstawowy"/>
        <w:ind w:right="-47"/>
        <w:jc w:val="center"/>
        <w:rPr>
          <w:rFonts w:ascii="Times New Roman" w:hAnsi="Times New Roman"/>
        </w:rPr>
      </w:pPr>
    </w:p>
    <w:p w14:paraId="34FE43E5" w14:textId="77777777" w:rsidR="009A2FD4" w:rsidRDefault="009A2FD4" w:rsidP="009A2FD4">
      <w:pPr>
        <w:pStyle w:val="Tekstpodstawowy"/>
        <w:ind w:right="-47"/>
        <w:jc w:val="center"/>
        <w:rPr>
          <w:rFonts w:ascii="Times New Roman" w:hAnsi="Times New Roman"/>
        </w:rPr>
      </w:pPr>
    </w:p>
    <w:p w14:paraId="197F6C87" w14:textId="77777777" w:rsidR="009A2FD4" w:rsidRDefault="009A2FD4" w:rsidP="009A2FD4">
      <w:pPr>
        <w:pStyle w:val="Tekstpodstawowy"/>
        <w:ind w:right="-47"/>
        <w:jc w:val="both"/>
        <w:rPr>
          <w:rFonts w:ascii="Times New Roman" w:hAnsi="Times New Roman"/>
        </w:rPr>
      </w:pPr>
    </w:p>
    <w:p w14:paraId="487343B2" w14:textId="77777777" w:rsidR="009A2FD4" w:rsidRPr="00877B92" w:rsidRDefault="009A2FD4" w:rsidP="009A2FD4">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08F8D68A" w14:textId="77777777" w:rsidR="009A2FD4" w:rsidRDefault="009A2FD4" w:rsidP="009A2FD4">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4D4B1B90" w14:textId="77777777" w:rsidR="009A2FD4" w:rsidRDefault="009A2FD4" w:rsidP="009A2FD4">
      <w:pPr>
        <w:pStyle w:val="Tekstpodstawowy"/>
        <w:ind w:right="-47"/>
        <w:jc w:val="both"/>
        <w:rPr>
          <w:rFonts w:ascii="Times New Roman" w:hAnsi="Times New Roman"/>
        </w:rPr>
      </w:pPr>
    </w:p>
    <w:p w14:paraId="556D3C54" w14:textId="77777777" w:rsidR="009A2FD4" w:rsidRPr="00877B92" w:rsidRDefault="009A2FD4" w:rsidP="009A2FD4">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5AB03443" w14:textId="77777777" w:rsidR="009A2FD4" w:rsidRDefault="009A2FD4" w:rsidP="009A2FD4">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34D1CEB3" w14:textId="77777777" w:rsidR="009A2FD4" w:rsidRDefault="009A2FD4" w:rsidP="009A2FD4">
      <w:pPr>
        <w:pStyle w:val="Tekstpodstawowy"/>
        <w:ind w:right="-47"/>
        <w:jc w:val="both"/>
        <w:rPr>
          <w:rFonts w:ascii="Times New Roman" w:hAnsi="Times New Roman"/>
        </w:rPr>
      </w:pPr>
    </w:p>
    <w:p w14:paraId="4DE4EA39" w14:textId="77777777" w:rsidR="009A2FD4" w:rsidRDefault="009A2FD4" w:rsidP="009A2FD4">
      <w:pPr>
        <w:pStyle w:val="Tekstpodstawowy"/>
        <w:ind w:right="-47"/>
        <w:jc w:val="center"/>
        <w:rPr>
          <w:rFonts w:ascii="Times New Roman" w:hAnsi="Times New Roman"/>
          <w:b/>
        </w:rPr>
      </w:pPr>
    </w:p>
    <w:p w14:paraId="5CC44B79" w14:textId="77777777" w:rsidR="009A2FD4" w:rsidRDefault="009A2FD4" w:rsidP="009A2FD4">
      <w:pPr>
        <w:pStyle w:val="Tekstpodstawowy"/>
        <w:ind w:right="-47"/>
        <w:jc w:val="center"/>
        <w:rPr>
          <w:rFonts w:ascii="Times New Roman" w:hAnsi="Times New Roman"/>
          <w:b/>
        </w:rPr>
      </w:pPr>
    </w:p>
    <w:p w14:paraId="458591C6" w14:textId="77777777" w:rsidR="009A2FD4" w:rsidRDefault="009A2FD4" w:rsidP="009A2FD4">
      <w:pPr>
        <w:pStyle w:val="Tekstpodstawowy"/>
        <w:ind w:right="-47"/>
        <w:jc w:val="center"/>
        <w:rPr>
          <w:rFonts w:ascii="Times New Roman" w:hAnsi="Times New Roman"/>
          <w:b/>
        </w:rPr>
      </w:pPr>
    </w:p>
    <w:p w14:paraId="285257BE" w14:textId="77777777" w:rsidR="009A2FD4" w:rsidRDefault="009A2FD4" w:rsidP="009A2FD4">
      <w:pPr>
        <w:pStyle w:val="Tekstpodstawowy"/>
        <w:ind w:right="-47"/>
        <w:jc w:val="center"/>
        <w:rPr>
          <w:rFonts w:ascii="Times New Roman" w:hAnsi="Times New Roman"/>
          <w:b/>
        </w:rPr>
      </w:pPr>
    </w:p>
    <w:p w14:paraId="6FF37321" w14:textId="303625BC" w:rsidR="009A2FD4" w:rsidRPr="00877B92" w:rsidRDefault="009A2FD4" w:rsidP="009A2FD4">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6994AB7A" w14:textId="77777777" w:rsidR="009A2FD4" w:rsidRPr="004F0507" w:rsidRDefault="009A2FD4" w:rsidP="009A2FD4">
      <w:pPr>
        <w:pStyle w:val="Tekstpodstawowy"/>
        <w:ind w:right="-47"/>
        <w:jc w:val="both"/>
        <w:rPr>
          <w:rFonts w:ascii="Times New Roman" w:hAnsi="Times New Roman"/>
          <w:b/>
        </w:rPr>
      </w:pPr>
      <w:r>
        <w:rPr>
          <w:rFonts w:ascii="Times New Roman" w:hAnsi="Times New Roman"/>
        </w:rPr>
        <w:lastRenderedPageBreak/>
        <w:t>Umowę sporządzono w 2 jednobrzmiących egzemplarzach po 1 dla każdej ze stron*.</w:t>
      </w:r>
    </w:p>
    <w:p w14:paraId="07835625" w14:textId="77777777" w:rsidR="009A2FD4" w:rsidRDefault="009A2FD4" w:rsidP="009A2FD4">
      <w:pPr>
        <w:pStyle w:val="Tekstpodstawowy2"/>
        <w:spacing w:line="240" w:lineRule="auto"/>
        <w:ind w:right="-47"/>
      </w:pPr>
    </w:p>
    <w:p w14:paraId="69E30B2D" w14:textId="77777777" w:rsidR="009A2FD4" w:rsidRDefault="009A2FD4" w:rsidP="009A2FD4">
      <w:pPr>
        <w:pStyle w:val="Tekstpodstawowy2"/>
        <w:spacing w:line="240" w:lineRule="auto"/>
        <w:ind w:right="-47"/>
        <w:rPr>
          <w:b/>
          <w:sz w:val="22"/>
          <w:szCs w:val="22"/>
        </w:rPr>
      </w:pPr>
      <w:r>
        <w:rPr>
          <w:b/>
          <w:sz w:val="22"/>
          <w:szCs w:val="22"/>
        </w:rPr>
        <w:t xml:space="preserve">          Za Sprzedawcę                                                                  </w:t>
      </w:r>
      <w:r>
        <w:rPr>
          <w:b/>
          <w:sz w:val="22"/>
          <w:szCs w:val="22"/>
        </w:rPr>
        <w:tab/>
      </w:r>
      <w:r>
        <w:rPr>
          <w:b/>
          <w:sz w:val="22"/>
          <w:szCs w:val="22"/>
        </w:rPr>
        <w:tab/>
        <w:t>Za Kupującego</w:t>
      </w:r>
    </w:p>
    <w:p w14:paraId="4630A31A" w14:textId="77777777" w:rsidR="009A2FD4" w:rsidRDefault="009A2FD4" w:rsidP="009A2FD4">
      <w:pPr>
        <w:rPr>
          <w:sz w:val="22"/>
          <w:szCs w:val="22"/>
          <w:lang w:val="pl-PL"/>
        </w:rPr>
      </w:pPr>
    </w:p>
    <w:p w14:paraId="52EDE98C" w14:textId="77777777" w:rsidR="009A2FD4" w:rsidRDefault="009A2FD4" w:rsidP="009A2FD4">
      <w:pPr>
        <w:pStyle w:val="Zwykytekst"/>
        <w:rPr>
          <w:rFonts w:ascii="Times New Roman" w:hAnsi="Times New Roman" w:cs="Times New Roman"/>
          <w:sz w:val="22"/>
          <w:szCs w:val="22"/>
          <w:lang w:val="pl-PL"/>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 xml:space="preserve">                          ……………………………………….</w:t>
      </w:r>
    </w:p>
    <w:p w14:paraId="0C25762E" w14:textId="77777777" w:rsidR="009A2FD4" w:rsidRDefault="009A2FD4" w:rsidP="009A2FD4">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(data i podpis)</w:t>
      </w:r>
      <w:r>
        <w:rPr>
          <w:rFonts w:ascii="Times New Roman" w:hAnsi="Times New Roman" w:cs="Times New Roman"/>
          <w:i/>
          <w:iCs/>
          <w:sz w:val="22"/>
          <w:szCs w:val="22"/>
          <w:lang w:val="pl-PL"/>
        </w:rPr>
        <w:tab/>
        <w:t>(data i podpis)</w:t>
      </w:r>
    </w:p>
    <w:p w14:paraId="14337FC8" w14:textId="77777777" w:rsidR="009A2FD4" w:rsidRDefault="009A2FD4" w:rsidP="009A2FD4">
      <w:pPr>
        <w:pStyle w:val="Zwykytekst"/>
        <w:rPr>
          <w:rFonts w:ascii="Times New Roman" w:hAnsi="Times New Roman" w:cs="Times New Roman"/>
          <w:sz w:val="22"/>
          <w:szCs w:val="22"/>
          <w:lang w:val="pl-PL"/>
        </w:rPr>
      </w:pPr>
    </w:p>
    <w:p w14:paraId="16B9D08F" w14:textId="77777777" w:rsidR="009A2FD4" w:rsidRDefault="009A2FD4" w:rsidP="009A2FD4">
      <w:pPr>
        <w:pStyle w:val="Zwykytekst"/>
        <w:ind w:left="4956" w:firstLine="708"/>
        <w:rPr>
          <w:rFonts w:ascii="Times New Roman" w:hAnsi="Times New Roman" w:cs="Times New Roman"/>
          <w:sz w:val="22"/>
          <w:szCs w:val="22"/>
          <w:lang w:val="pl-PL"/>
        </w:rPr>
      </w:pPr>
    </w:p>
    <w:p w14:paraId="7182BA90" w14:textId="49296E26" w:rsidR="009A2FD4" w:rsidRDefault="009A2FD4" w:rsidP="009A2FD4">
      <w:pPr>
        <w:pStyle w:val="Zwykytekst"/>
        <w:ind w:left="5772"/>
        <w:rPr>
          <w:rFonts w:ascii="Times New Roman" w:hAnsi="Times New Roman" w:cs="Times New Roman"/>
          <w:b/>
          <w:bCs/>
          <w:sz w:val="22"/>
          <w:szCs w:val="22"/>
          <w:lang w:val="pl-PL"/>
        </w:rPr>
      </w:pPr>
      <w:r>
        <w:rPr>
          <w:rFonts w:ascii="Times New Roman" w:hAnsi="Times New Roman" w:cs="Times New Roman"/>
          <w:b/>
          <w:bCs/>
          <w:sz w:val="22"/>
          <w:szCs w:val="22"/>
          <w:lang w:val="pl-PL"/>
        </w:rPr>
        <w:t xml:space="preserve">     Kontrasygnata finansowa</w:t>
      </w:r>
    </w:p>
    <w:p w14:paraId="3F3C247E" w14:textId="77777777" w:rsidR="009A2FD4" w:rsidRDefault="009A2FD4" w:rsidP="009A2FD4">
      <w:pPr>
        <w:pStyle w:val="Zwykytekst"/>
        <w:ind w:left="4956" w:firstLine="708"/>
        <w:rPr>
          <w:rFonts w:ascii="Times New Roman" w:hAnsi="Times New Roman" w:cs="Times New Roman"/>
          <w:b/>
          <w:bCs/>
          <w:sz w:val="22"/>
          <w:szCs w:val="22"/>
          <w:lang w:val="pl-PL"/>
        </w:rPr>
      </w:pPr>
    </w:p>
    <w:p w14:paraId="0150CB1F" w14:textId="77777777" w:rsidR="009A2FD4" w:rsidRDefault="009A2FD4" w:rsidP="009A2FD4">
      <w:pPr>
        <w:pStyle w:val="Zwykytekst"/>
        <w:ind w:left="4956" w:firstLine="708"/>
        <w:rPr>
          <w:rFonts w:ascii="Times New Roman" w:hAnsi="Times New Roman" w:cs="Times New Roman"/>
          <w:b/>
          <w:bCs/>
          <w:sz w:val="22"/>
          <w:szCs w:val="22"/>
          <w:lang w:val="pl-PL"/>
        </w:rPr>
      </w:pPr>
    </w:p>
    <w:p w14:paraId="138D1378" w14:textId="11824001" w:rsidR="009A2FD4" w:rsidRDefault="009A2FD4" w:rsidP="009A2FD4">
      <w:pPr>
        <w:pStyle w:val="Zwykytekst"/>
        <w:ind w:left="4956" w:firstLine="708"/>
        <w:rPr>
          <w:rFonts w:ascii="Times New Roman" w:hAnsi="Times New Roman" w:cs="Times New Roman"/>
          <w:sz w:val="22"/>
          <w:szCs w:val="22"/>
          <w:lang w:val="pl-PL"/>
        </w:rPr>
      </w:pPr>
      <w:r>
        <w:rPr>
          <w:rFonts w:ascii="Times New Roman" w:hAnsi="Times New Roman" w:cs="Times New Roman"/>
          <w:sz w:val="22"/>
          <w:szCs w:val="22"/>
          <w:lang w:val="pl-PL"/>
        </w:rPr>
        <w:t xml:space="preserve">  …………………………………</w:t>
      </w:r>
    </w:p>
    <w:p w14:paraId="2630A6B5" w14:textId="77777777" w:rsidR="009A2FD4" w:rsidRDefault="009A2FD4" w:rsidP="009A2FD4">
      <w:pPr>
        <w:pStyle w:val="Zwykytekst"/>
        <w:rPr>
          <w:rFonts w:ascii="Times New Roman" w:hAnsi="Times New Roman" w:cs="Times New Roman"/>
          <w:sz w:val="22"/>
          <w:szCs w:val="22"/>
          <w:lang w:val="pl-PL"/>
        </w:rPr>
      </w:pPr>
      <w:r>
        <w:rPr>
          <w:rFonts w:ascii="Times New Roman" w:hAnsi="Times New Roman" w:cs="Times New Roman"/>
          <w:i/>
          <w:iCs/>
          <w:sz w:val="22"/>
          <w:szCs w:val="22"/>
          <w:lang w:val="pl-PL"/>
        </w:rPr>
        <w:t xml:space="preserve"> </w:t>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t xml:space="preserve"> (data i podpis)</w:t>
      </w:r>
    </w:p>
    <w:p w14:paraId="33783101" w14:textId="77777777" w:rsidR="009A2FD4" w:rsidRDefault="009A2FD4" w:rsidP="009A2FD4">
      <w:pPr>
        <w:pStyle w:val="Zwykytekst"/>
        <w:tabs>
          <w:tab w:val="left" w:pos="7050"/>
        </w:tabs>
        <w:rPr>
          <w:rFonts w:ascii="Times New Roman" w:hAnsi="Times New Roman" w:cs="Times New Roman"/>
          <w:i/>
          <w:iCs/>
          <w:sz w:val="22"/>
          <w:szCs w:val="22"/>
          <w:lang w:val="pl-PL"/>
        </w:rPr>
      </w:pPr>
    </w:p>
    <w:p w14:paraId="24FCBAE2" w14:textId="77777777" w:rsidR="009A2FD4" w:rsidRDefault="009A2FD4" w:rsidP="009A2FD4">
      <w:pPr>
        <w:pStyle w:val="Zwykytekst"/>
        <w:tabs>
          <w:tab w:val="left" w:pos="7050"/>
        </w:tabs>
        <w:rPr>
          <w:rFonts w:ascii="Times New Roman" w:hAnsi="Times New Roman" w:cs="Times New Roman"/>
          <w:i/>
          <w:iCs/>
          <w:sz w:val="22"/>
          <w:szCs w:val="22"/>
          <w:lang w:val="pl-PL"/>
        </w:rPr>
      </w:pPr>
    </w:p>
    <w:p w14:paraId="67D4495F" w14:textId="77777777" w:rsidR="009A2FD4" w:rsidRDefault="009A2FD4" w:rsidP="009A2FD4">
      <w:pPr>
        <w:pStyle w:val="Zwykytekst"/>
        <w:tabs>
          <w:tab w:val="left" w:pos="7050"/>
        </w:tabs>
        <w:rPr>
          <w:rFonts w:ascii="Times New Roman" w:hAnsi="Times New Roman" w:cs="Times New Roman"/>
          <w:i/>
          <w:iCs/>
          <w:sz w:val="22"/>
          <w:szCs w:val="22"/>
          <w:lang w:val="pl-PL"/>
        </w:rPr>
      </w:pPr>
    </w:p>
    <w:p w14:paraId="560FAA1C" w14:textId="77777777" w:rsidR="009A2FD4" w:rsidRDefault="009A2FD4" w:rsidP="009A2FD4">
      <w:pPr>
        <w:pStyle w:val="Zwykytekst"/>
        <w:tabs>
          <w:tab w:val="left" w:pos="7050"/>
        </w:tabs>
        <w:rPr>
          <w:rFonts w:ascii="Times New Roman" w:hAnsi="Times New Roman" w:cs="Times New Roman"/>
          <w:i/>
          <w:iCs/>
          <w:sz w:val="22"/>
          <w:szCs w:val="22"/>
          <w:lang w:val="pl-PL"/>
        </w:rPr>
      </w:pPr>
    </w:p>
    <w:p w14:paraId="31FDE3E4" w14:textId="77777777" w:rsidR="009A2FD4" w:rsidRDefault="009A2FD4" w:rsidP="009A2FD4">
      <w:pPr>
        <w:pStyle w:val="Zwykytekst"/>
        <w:tabs>
          <w:tab w:val="left" w:pos="7050"/>
        </w:tabs>
        <w:rPr>
          <w:rFonts w:ascii="Times New Roman" w:hAnsi="Times New Roman" w:cs="Times New Roman"/>
          <w:i/>
          <w:iCs/>
          <w:sz w:val="22"/>
          <w:szCs w:val="22"/>
          <w:lang w:val="pl-PL"/>
        </w:rPr>
      </w:pPr>
    </w:p>
    <w:p w14:paraId="741C74FF" w14:textId="77777777" w:rsidR="009A2FD4" w:rsidRDefault="009A2FD4" w:rsidP="009A2FD4">
      <w:pPr>
        <w:pStyle w:val="Zwykytekst"/>
        <w:tabs>
          <w:tab w:val="left" w:pos="7050"/>
        </w:tabs>
        <w:rPr>
          <w:rFonts w:ascii="Times New Roman" w:hAnsi="Times New Roman" w:cs="Times New Roman"/>
          <w:i/>
          <w:iCs/>
          <w:sz w:val="22"/>
          <w:szCs w:val="22"/>
          <w:lang w:val="pl-PL"/>
        </w:rPr>
      </w:pPr>
    </w:p>
    <w:p w14:paraId="02C14C4F" w14:textId="77777777" w:rsidR="009A2FD4" w:rsidRDefault="009A2FD4" w:rsidP="009A2FD4">
      <w:pPr>
        <w:pStyle w:val="Zwykytekst"/>
        <w:tabs>
          <w:tab w:val="left" w:pos="7050"/>
        </w:tabs>
        <w:rPr>
          <w:rFonts w:ascii="Times New Roman" w:hAnsi="Times New Roman" w:cs="Times New Roman"/>
          <w:i/>
          <w:iCs/>
          <w:sz w:val="22"/>
          <w:szCs w:val="22"/>
          <w:lang w:val="pl-PL"/>
        </w:rPr>
      </w:pPr>
    </w:p>
    <w:p w14:paraId="4C9914F1" w14:textId="77777777" w:rsidR="009A2FD4" w:rsidRDefault="009A2FD4" w:rsidP="009A2FD4">
      <w:pPr>
        <w:pStyle w:val="Zwykytekst"/>
        <w:tabs>
          <w:tab w:val="left" w:pos="7050"/>
        </w:tabs>
        <w:rPr>
          <w:rFonts w:ascii="Times New Roman" w:hAnsi="Times New Roman" w:cs="Times New Roman"/>
          <w:i/>
          <w:iCs/>
          <w:sz w:val="22"/>
          <w:szCs w:val="22"/>
          <w:lang w:val="pl-PL"/>
        </w:rPr>
      </w:pPr>
    </w:p>
    <w:p w14:paraId="27C53BC5" w14:textId="77777777" w:rsidR="009A2FD4" w:rsidRDefault="009A2FD4" w:rsidP="009A2FD4">
      <w:pPr>
        <w:pStyle w:val="Zwykytekst"/>
        <w:tabs>
          <w:tab w:val="left" w:pos="7050"/>
        </w:tabs>
        <w:rPr>
          <w:rFonts w:ascii="Times New Roman" w:hAnsi="Times New Roman" w:cs="Times New Roman"/>
          <w:i/>
          <w:iCs/>
          <w:sz w:val="22"/>
          <w:szCs w:val="22"/>
          <w:lang w:val="pl-PL"/>
        </w:rPr>
      </w:pPr>
    </w:p>
    <w:p w14:paraId="75669E2A" w14:textId="77777777" w:rsidR="009A2FD4" w:rsidRDefault="009A2FD4" w:rsidP="009A2FD4">
      <w:pPr>
        <w:pStyle w:val="Zwykytekst"/>
        <w:tabs>
          <w:tab w:val="left" w:pos="7050"/>
        </w:tabs>
        <w:rPr>
          <w:rFonts w:ascii="Times New Roman" w:hAnsi="Times New Roman" w:cs="Times New Roman"/>
          <w:i/>
          <w:iCs/>
          <w:sz w:val="22"/>
          <w:szCs w:val="22"/>
          <w:lang w:val="pl-PL"/>
        </w:rPr>
      </w:pPr>
    </w:p>
    <w:p w14:paraId="1E3BE77B" w14:textId="77777777" w:rsidR="009A2FD4" w:rsidRDefault="009A2FD4" w:rsidP="009A2FD4">
      <w:pPr>
        <w:pStyle w:val="Zwykytekst"/>
        <w:tabs>
          <w:tab w:val="left" w:pos="7050"/>
        </w:tabs>
        <w:rPr>
          <w:rFonts w:ascii="Times New Roman" w:hAnsi="Times New Roman" w:cs="Times New Roman"/>
          <w:i/>
          <w:iCs/>
          <w:sz w:val="22"/>
          <w:szCs w:val="22"/>
          <w:lang w:val="pl-PL"/>
        </w:rPr>
      </w:pPr>
    </w:p>
    <w:p w14:paraId="67C7841C" w14:textId="77777777" w:rsidR="009A2FD4" w:rsidRDefault="009A2FD4" w:rsidP="009A2FD4">
      <w:pPr>
        <w:pStyle w:val="Zwykytekst"/>
        <w:tabs>
          <w:tab w:val="left" w:pos="7050"/>
        </w:tabs>
        <w:rPr>
          <w:rFonts w:ascii="Times New Roman" w:hAnsi="Times New Roman" w:cs="Times New Roman"/>
          <w:i/>
          <w:iCs/>
          <w:sz w:val="22"/>
          <w:szCs w:val="22"/>
          <w:lang w:val="pl-PL"/>
        </w:rPr>
      </w:pPr>
    </w:p>
    <w:p w14:paraId="414B8946" w14:textId="77777777" w:rsidR="009A2FD4" w:rsidRDefault="009A2FD4" w:rsidP="009A2FD4">
      <w:pPr>
        <w:pStyle w:val="Zwykytekst"/>
        <w:tabs>
          <w:tab w:val="left" w:pos="7050"/>
        </w:tabs>
        <w:rPr>
          <w:rFonts w:ascii="Times New Roman" w:hAnsi="Times New Roman" w:cs="Times New Roman"/>
          <w:i/>
          <w:iCs/>
          <w:sz w:val="22"/>
          <w:szCs w:val="22"/>
          <w:lang w:val="pl-PL"/>
        </w:rPr>
      </w:pPr>
    </w:p>
    <w:p w14:paraId="268270AD" w14:textId="77777777" w:rsidR="009A2FD4" w:rsidRDefault="009A2FD4" w:rsidP="009A2FD4">
      <w:pPr>
        <w:pStyle w:val="Zwykytekst"/>
        <w:tabs>
          <w:tab w:val="left" w:pos="7050"/>
        </w:tabs>
        <w:rPr>
          <w:rFonts w:ascii="Times New Roman" w:hAnsi="Times New Roman" w:cs="Times New Roman"/>
          <w:i/>
          <w:iCs/>
          <w:sz w:val="22"/>
          <w:szCs w:val="22"/>
          <w:lang w:val="pl-PL"/>
        </w:rPr>
      </w:pPr>
    </w:p>
    <w:p w14:paraId="4E150526" w14:textId="77777777" w:rsidR="009A2FD4" w:rsidRDefault="009A2FD4" w:rsidP="009A2FD4">
      <w:pPr>
        <w:pStyle w:val="Zwykytekst"/>
        <w:tabs>
          <w:tab w:val="left" w:pos="7050"/>
        </w:tabs>
        <w:rPr>
          <w:rFonts w:ascii="Times New Roman" w:hAnsi="Times New Roman" w:cs="Times New Roman"/>
          <w:i/>
          <w:iCs/>
          <w:sz w:val="22"/>
          <w:szCs w:val="22"/>
          <w:lang w:val="pl-PL"/>
        </w:rPr>
      </w:pPr>
    </w:p>
    <w:p w14:paraId="425C5918" w14:textId="77777777" w:rsidR="009A2FD4" w:rsidRDefault="009A2FD4" w:rsidP="009A2FD4">
      <w:pPr>
        <w:pStyle w:val="Zwykytekst"/>
        <w:tabs>
          <w:tab w:val="left" w:pos="7050"/>
        </w:tabs>
        <w:rPr>
          <w:rFonts w:ascii="Times New Roman" w:hAnsi="Times New Roman" w:cs="Times New Roman"/>
          <w:i/>
          <w:iCs/>
          <w:sz w:val="22"/>
          <w:szCs w:val="22"/>
          <w:lang w:val="pl-PL"/>
        </w:rPr>
      </w:pPr>
    </w:p>
    <w:p w14:paraId="0E27E2AE" w14:textId="77777777" w:rsidR="009A2FD4" w:rsidRDefault="009A2FD4" w:rsidP="009A2FD4">
      <w:pPr>
        <w:pStyle w:val="Zwykytekst"/>
        <w:tabs>
          <w:tab w:val="left" w:pos="7050"/>
        </w:tabs>
        <w:rPr>
          <w:rFonts w:ascii="Times New Roman" w:hAnsi="Times New Roman" w:cs="Times New Roman"/>
          <w:i/>
          <w:iCs/>
          <w:sz w:val="22"/>
          <w:szCs w:val="22"/>
          <w:lang w:val="pl-PL"/>
        </w:rPr>
      </w:pPr>
    </w:p>
    <w:p w14:paraId="669D93AD" w14:textId="77777777" w:rsidR="009A2FD4" w:rsidRDefault="009A2FD4" w:rsidP="009A2FD4">
      <w:pPr>
        <w:pStyle w:val="Zwykytekst"/>
        <w:tabs>
          <w:tab w:val="left" w:pos="7050"/>
        </w:tabs>
        <w:rPr>
          <w:rFonts w:ascii="Times New Roman" w:hAnsi="Times New Roman" w:cs="Times New Roman"/>
          <w:i/>
          <w:iCs/>
          <w:sz w:val="22"/>
          <w:szCs w:val="22"/>
          <w:lang w:val="pl-PL"/>
        </w:rPr>
      </w:pPr>
    </w:p>
    <w:p w14:paraId="51F11BCB" w14:textId="77777777" w:rsidR="009A2FD4" w:rsidRDefault="009A2FD4" w:rsidP="009A2FD4">
      <w:pPr>
        <w:pStyle w:val="Zwykytekst"/>
        <w:tabs>
          <w:tab w:val="left" w:pos="7050"/>
        </w:tabs>
        <w:rPr>
          <w:rFonts w:ascii="Times New Roman" w:hAnsi="Times New Roman" w:cs="Times New Roman"/>
          <w:i/>
          <w:iCs/>
          <w:sz w:val="22"/>
          <w:szCs w:val="22"/>
          <w:lang w:val="pl-PL"/>
        </w:rPr>
      </w:pPr>
    </w:p>
    <w:p w14:paraId="62EC0970" w14:textId="77777777" w:rsidR="009A2FD4" w:rsidRDefault="009A2FD4" w:rsidP="009A2FD4">
      <w:pPr>
        <w:pStyle w:val="Zwykytekst"/>
        <w:tabs>
          <w:tab w:val="left" w:pos="7050"/>
        </w:tabs>
        <w:rPr>
          <w:rFonts w:ascii="Times New Roman" w:hAnsi="Times New Roman" w:cs="Times New Roman"/>
          <w:i/>
          <w:iCs/>
          <w:sz w:val="22"/>
          <w:szCs w:val="22"/>
          <w:lang w:val="pl-PL"/>
        </w:rPr>
      </w:pPr>
    </w:p>
    <w:p w14:paraId="02391D14" w14:textId="77777777" w:rsidR="009A2FD4" w:rsidRDefault="009A2FD4" w:rsidP="009A2FD4">
      <w:pPr>
        <w:pStyle w:val="Zwykytekst"/>
        <w:tabs>
          <w:tab w:val="left" w:pos="7050"/>
        </w:tabs>
        <w:rPr>
          <w:rFonts w:ascii="Times New Roman" w:hAnsi="Times New Roman" w:cs="Times New Roman"/>
          <w:i/>
          <w:iCs/>
          <w:sz w:val="22"/>
          <w:szCs w:val="22"/>
          <w:lang w:val="pl-PL"/>
        </w:rPr>
      </w:pPr>
    </w:p>
    <w:p w14:paraId="4FBAC302" w14:textId="77777777" w:rsidR="009A2FD4" w:rsidRDefault="009A2FD4" w:rsidP="009A2FD4">
      <w:pPr>
        <w:pStyle w:val="Zwykytekst"/>
        <w:tabs>
          <w:tab w:val="left" w:pos="7050"/>
        </w:tabs>
        <w:rPr>
          <w:rFonts w:ascii="Times New Roman" w:hAnsi="Times New Roman" w:cs="Times New Roman"/>
          <w:i/>
          <w:iCs/>
          <w:sz w:val="22"/>
          <w:szCs w:val="22"/>
          <w:lang w:val="pl-PL"/>
        </w:rPr>
      </w:pPr>
    </w:p>
    <w:p w14:paraId="5D01C002" w14:textId="77777777" w:rsidR="009A2FD4" w:rsidRDefault="009A2FD4" w:rsidP="009A2FD4">
      <w:pPr>
        <w:pStyle w:val="Zwykytekst"/>
        <w:tabs>
          <w:tab w:val="left" w:pos="7050"/>
        </w:tabs>
        <w:rPr>
          <w:rFonts w:ascii="Times New Roman" w:hAnsi="Times New Roman" w:cs="Times New Roman"/>
          <w:i/>
          <w:iCs/>
          <w:sz w:val="22"/>
          <w:szCs w:val="22"/>
          <w:lang w:val="pl-PL"/>
        </w:rPr>
      </w:pPr>
    </w:p>
    <w:p w14:paraId="753128E3" w14:textId="77777777" w:rsidR="009A2FD4" w:rsidRDefault="009A2FD4" w:rsidP="009A2FD4">
      <w:pPr>
        <w:pStyle w:val="Zwykytekst"/>
        <w:tabs>
          <w:tab w:val="left" w:pos="7050"/>
        </w:tabs>
        <w:rPr>
          <w:rFonts w:ascii="Times New Roman" w:hAnsi="Times New Roman" w:cs="Times New Roman"/>
          <w:i/>
          <w:iCs/>
          <w:sz w:val="22"/>
          <w:szCs w:val="22"/>
          <w:lang w:val="pl-PL"/>
        </w:rPr>
      </w:pPr>
    </w:p>
    <w:p w14:paraId="18FF4FCF" w14:textId="77777777" w:rsidR="009A2FD4" w:rsidRDefault="009A2FD4" w:rsidP="009A2FD4">
      <w:pPr>
        <w:pStyle w:val="Zwykytekst"/>
        <w:tabs>
          <w:tab w:val="left" w:pos="7050"/>
        </w:tabs>
        <w:rPr>
          <w:rFonts w:ascii="Times New Roman" w:hAnsi="Times New Roman" w:cs="Times New Roman"/>
          <w:i/>
          <w:iCs/>
          <w:sz w:val="22"/>
          <w:szCs w:val="22"/>
          <w:lang w:val="pl-PL"/>
        </w:rPr>
      </w:pPr>
    </w:p>
    <w:p w14:paraId="07850D7D" w14:textId="77777777" w:rsidR="009A2FD4" w:rsidRDefault="009A2FD4" w:rsidP="009A2FD4">
      <w:pPr>
        <w:pStyle w:val="Zwykytekst"/>
        <w:tabs>
          <w:tab w:val="left" w:pos="7050"/>
        </w:tabs>
        <w:rPr>
          <w:rFonts w:ascii="Times New Roman" w:hAnsi="Times New Roman" w:cs="Times New Roman"/>
          <w:i/>
          <w:iCs/>
          <w:sz w:val="22"/>
          <w:szCs w:val="22"/>
          <w:lang w:val="pl-PL"/>
        </w:rPr>
      </w:pPr>
    </w:p>
    <w:p w14:paraId="7315571F" w14:textId="77777777" w:rsidR="009A2FD4" w:rsidRDefault="009A2FD4" w:rsidP="009A2FD4">
      <w:pPr>
        <w:pStyle w:val="Zwykytekst"/>
        <w:tabs>
          <w:tab w:val="left" w:pos="7050"/>
        </w:tabs>
        <w:rPr>
          <w:rFonts w:ascii="Times New Roman" w:hAnsi="Times New Roman" w:cs="Times New Roman"/>
          <w:i/>
          <w:iCs/>
          <w:sz w:val="22"/>
          <w:szCs w:val="22"/>
          <w:lang w:val="pl-PL"/>
        </w:rPr>
      </w:pPr>
    </w:p>
    <w:p w14:paraId="5492B35B" w14:textId="77777777" w:rsidR="009A2FD4" w:rsidRDefault="009A2FD4" w:rsidP="009A2FD4">
      <w:pPr>
        <w:pStyle w:val="Zwykytekst"/>
        <w:tabs>
          <w:tab w:val="left" w:pos="7050"/>
        </w:tabs>
        <w:rPr>
          <w:rFonts w:ascii="Times New Roman" w:hAnsi="Times New Roman" w:cs="Times New Roman"/>
          <w:i/>
          <w:iCs/>
          <w:sz w:val="22"/>
          <w:szCs w:val="22"/>
          <w:lang w:val="pl-PL"/>
        </w:rPr>
      </w:pPr>
    </w:p>
    <w:p w14:paraId="1AF78C24" w14:textId="77777777" w:rsidR="009A2FD4" w:rsidRDefault="009A2FD4" w:rsidP="009A2FD4">
      <w:pPr>
        <w:pStyle w:val="Zwykytekst"/>
        <w:tabs>
          <w:tab w:val="left" w:pos="7050"/>
        </w:tabs>
        <w:rPr>
          <w:rFonts w:ascii="Times New Roman" w:hAnsi="Times New Roman" w:cs="Times New Roman"/>
          <w:i/>
          <w:iCs/>
          <w:sz w:val="22"/>
          <w:szCs w:val="22"/>
          <w:lang w:val="pl-PL"/>
        </w:rPr>
      </w:pPr>
    </w:p>
    <w:p w14:paraId="25C81201" w14:textId="77777777" w:rsidR="009A2FD4" w:rsidRPr="00515AFA" w:rsidRDefault="009A2FD4" w:rsidP="009A2FD4">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07676A70" w14:textId="77777777" w:rsidR="009A2FD4" w:rsidRPr="00515AFA" w:rsidRDefault="009A2FD4" w:rsidP="009A2FD4">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256AF566" w14:textId="77777777" w:rsidR="009A2FD4" w:rsidRDefault="009A2FD4" w:rsidP="009A2FD4">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13551210" w14:textId="77777777" w:rsidR="009A2FD4" w:rsidRDefault="009A2FD4" w:rsidP="009A2FD4">
      <w:pPr>
        <w:widowControl w:val="0"/>
        <w:autoSpaceDE w:val="0"/>
        <w:autoSpaceDN w:val="0"/>
        <w:jc w:val="right"/>
        <w:textAlignment w:val="baseline"/>
        <w:rPr>
          <w:sz w:val="22"/>
          <w:szCs w:val="22"/>
          <w:lang w:val="pl-PL"/>
        </w:rPr>
      </w:pPr>
    </w:p>
    <w:p w14:paraId="41A2B8A5" w14:textId="77777777" w:rsidR="009A2FD4" w:rsidRDefault="009A2FD4" w:rsidP="009A2FD4">
      <w:pPr>
        <w:widowControl w:val="0"/>
        <w:autoSpaceDE w:val="0"/>
        <w:autoSpaceDN w:val="0"/>
        <w:jc w:val="right"/>
        <w:textAlignment w:val="baseline"/>
        <w:rPr>
          <w:sz w:val="22"/>
          <w:szCs w:val="22"/>
          <w:lang w:val="pl-PL"/>
        </w:rPr>
      </w:pPr>
    </w:p>
    <w:p w14:paraId="1A925AB3" w14:textId="77777777" w:rsidR="009A2FD4" w:rsidRDefault="009A2FD4" w:rsidP="009A2FD4">
      <w:pPr>
        <w:widowControl w:val="0"/>
        <w:autoSpaceDE w:val="0"/>
        <w:autoSpaceDN w:val="0"/>
        <w:jc w:val="right"/>
        <w:textAlignment w:val="baseline"/>
        <w:rPr>
          <w:sz w:val="22"/>
          <w:szCs w:val="22"/>
          <w:lang w:val="pl-PL"/>
        </w:rPr>
      </w:pPr>
    </w:p>
    <w:p w14:paraId="7BAE46D0" w14:textId="77777777" w:rsidR="009A2FD4" w:rsidRDefault="009A2FD4" w:rsidP="009A2FD4">
      <w:pPr>
        <w:widowControl w:val="0"/>
        <w:autoSpaceDE w:val="0"/>
        <w:autoSpaceDN w:val="0"/>
        <w:jc w:val="right"/>
        <w:textAlignment w:val="baseline"/>
        <w:rPr>
          <w:sz w:val="22"/>
          <w:szCs w:val="22"/>
          <w:lang w:val="pl-PL"/>
        </w:rPr>
      </w:pPr>
    </w:p>
    <w:p w14:paraId="67DF85D5" w14:textId="77777777" w:rsidR="009A2FD4" w:rsidRDefault="009A2FD4" w:rsidP="009A2FD4">
      <w:pPr>
        <w:widowControl w:val="0"/>
        <w:autoSpaceDE w:val="0"/>
        <w:autoSpaceDN w:val="0"/>
        <w:jc w:val="right"/>
        <w:textAlignment w:val="baseline"/>
        <w:rPr>
          <w:sz w:val="22"/>
          <w:szCs w:val="22"/>
          <w:lang w:val="pl-PL"/>
        </w:rPr>
      </w:pPr>
    </w:p>
    <w:p w14:paraId="051E285B" w14:textId="77777777" w:rsidR="009A2FD4" w:rsidRDefault="009A2FD4" w:rsidP="009A2FD4">
      <w:pPr>
        <w:widowControl w:val="0"/>
        <w:autoSpaceDE w:val="0"/>
        <w:autoSpaceDN w:val="0"/>
        <w:jc w:val="right"/>
        <w:textAlignment w:val="baseline"/>
        <w:rPr>
          <w:sz w:val="22"/>
          <w:szCs w:val="22"/>
          <w:lang w:val="pl-PL"/>
        </w:rPr>
      </w:pPr>
    </w:p>
    <w:p w14:paraId="70FED4B7" w14:textId="77777777" w:rsidR="009A2FD4" w:rsidRDefault="009A2FD4" w:rsidP="009A2FD4">
      <w:pPr>
        <w:widowControl w:val="0"/>
        <w:autoSpaceDE w:val="0"/>
        <w:autoSpaceDN w:val="0"/>
        <w:jc w:val="right"/>
        <w:textAlignment w:val="baseline"/>
        <w:rPr>
          <w:sz w:val="22"/>
          <w:szCs w:val="22"/>
          <w:lang w:val="pl-PL"/>
        </w:rPr>
      </w:pPr>
    </w:p>
    <w:p w14:paraId="7B337061" w14:textId="77777777" w:rsidR="009A2FD4" w:rsidRDefault="009A2FD4" w:rsidP="009A2FD4">
      <w:pPr>
        <w:widowControl w:val="0"/>
        <w:autoSpaceDE w:val="0"/>
        <w:autoSpaceDN w:val="0"/>
        <w:jc w:val="right"/>
        <w:textAlignment w:val="baseline"/>
        <w:rPr>
          <w:sz w:val="22"/>
          <w:szCs w:val="22"/>
          <w:lang w:val="pl-PL"/>
        </w:rPr>
      </w:pPr>
    </w:p>
    <w:p w14:paraId="7F6B3BD6" w14:textId="77777777" w:rsidR="009A2FD4" w:rsidRDefault="009A2FD4" w:rsidP="009A2FD4">
      <w:pPr>
        <w:widowControl w:val="0"/>
        <w:autoSpaceDE w:val="0"/>
        <w:autoSpaceDN w:val="0"/>
        <w:jc w:val="right"/>
        <w:textAlignment w:val="baseline"/>
        <w:rPr>
          <w:sz w:val="22"/>
          <w:szCs w:val="22"/>
          <w:lang w:val="pl-PL"/>
        </w:rPr>
      </w:pPr>
    </w:p>
    <w:p w14:paraId="4FE371A9" w14:textId="77777777" w:rsidR="009A2FD4" w:rsidRDefault="009A2FD4" w:rsidP="009A2FD4">
      <w:pPr>
        <w:widowControl w:val="0"/>
        <w:autoSpaceDE w:val="0"/>
        <w:autoSpaceDN w:val="0"/>
        <w:jc w:val="right"/>
        <w:textAlignment w:val="baseline"/>
        <w:rPr>
          <w:sz w:val="22"/>
          <w:szCs w:val="22"/>
          <w:lang w:val="pl-PL"/>
        </w:rPr>
      </w:pPr>
    </w:p>
    <w:p w14:paraId="638C300B" w14:textId="77777777" w:rsidR="009A2FD4" w:rsidRDefault="009A2FD4" w:rsidP="009A2FD4">
      <w:pPr>
        <w:widowControl w:val="0"/>
        <w:autoSpaceDE w:val="0"/>
        <w:autoSpaceDN w:val="0"/>
        <w:jc w:val="right"/>
        <w:textAlignment w:val="baseline"/>
        <w:rPr>
          <w:sz w:val="22"/>
          <w:szCs w:val="22"/>
          <w:lang w:val="pl-PL"/>
        </w:rPr>
      </w:pPr>
    </w:p>
    <w:p w14:paraId="141BF30F" w14:textId="77777777" w:rsidR="009A2FD4" w:rsidRPr="00515AFA" w:rsidRDefault="009A2FD4" w:rsidP="009A2FD4">
      <w:pPr>
        <w:widowControl w:val="0"/>
        <w:autoSpaceDE w:val="0"/>
        <w:autoSpaceDN w:val="0"/>
        <w:jc w:val="right"/>
        <w:textAlignment w:val="baseline"/>
        <w:rPr>
          <w:sz w:val="22"/>
          <w:szCs w:val="22"/>
          <w:lang w:val="pl-PL"/>
        </w:rPr>
      </w:pPr>
      <w:r w:rsidRPr="00515AFA">
        <w:rPr>
          <w:sz w:val="22"/>
          <w:szCs w:val="22"/>
          <w:lang w:val="pl-PL"/>
        </w:rPr>
        <w:t>Załącznik nr 2 do umowy</w:t>
      </w:r>
    </w:p>
    <w:p w14:paraId="0F4850DB" w14:textId="77777777" w:rsidR="009A2FD4" w:rsidRPr="00515AFA" w:rsidRDefault="009A2FD4" w:rsidP="009A2FD4">
      <w:pPr>
        <w:widowControl w:val="0"/>
        <w:autoSpaceDE w:val="0"/>
        <w:autoSpaceDN w:val="0"/>
        <w:jc w:val="both"/>
        <w:textAlignment w:val="baseline"/>
        <w:rPr>
          <w:sz w:val="22"/>
          <w:szCs w:val="22"/>
          <w:lang w:val="pl-PL"/>
        </w:rPr>
      </w:pPr>
    </w:p>
    <w:p w14:paraId="6452A332" w14:textId="77777777" w:rsidR="009A2FD4" w:rsidRPr="00515AFA" w:rsidRDefault="009A2FD4" w:rsidP="009A2FD4">
      <w:pPr>
        <w:widowControl w:val="0"/>
        <w:autoSpaceDE w:val="0"/>
        <w:autoSpaceDN w:val="0"/>
        <w:jc w:val="both"/>
        <w:textAlignment w:val="baseline"/>
        <w:rPr>
          <w:sz w:val="22"/>
          <w:szCs w:val="22"/>
          <w:lang w:val="pl-PL"/>
        </w:rPr>
      </w:pPr>
    </w:p>
    <w:p w14:paraId="514B9380" w14:textId="77777777" w:rsidR="009A2FD4" w:rsidRPr="00515AFA" w:rsidRDefault="009A2FD4" w:rsidP="009A2FD4">
      <w:pPr>
        <w:widowControl w:val="0"/>
        <w:autoSpaceDE w:val="0"/>
        <w:autoSpaceDN w:val="0"/>
        <w:jc w:val="both"/>
        <w:textAlignment w:val="baseline"/>
        <w:rPr>
          <w:sz w:val="22"/>
          <w:szCs w:val="22"/>
          <w:lang w:val="pl-PL"/>
        </w:rPr>
      </w:pPr>
      <w:r w:rsidRPr="00515AFA">
        <w:rPr>
          <w:sz w:val="22"/>
          <w:szCs w:val="22"/>
          <w:lang w:val="pl-PL"/>
        </w:rPr>
        <w:t>.....................................… </w:t>
      </w:r>
    </w:p>
    <w:p w14:paraId="5B666346" w14:textId="77777777" w:rsidR="009A2FD4" w:rsidRPr="00515AFA" w:rsidRDefault="009A2FD4" w:rsidP="009A2FD4">
      <w:pPr>
        <w:widowControl w:val="0"/>
        <w:autoSpaceDE w:val="0"/>
        <w:autoSpaceDN w:val="0"/>
        <w:ind w:firstLine="555"/>
        <w:textAlignment w:val="baseline"/>
        <w:rPr>
          <w:sz w:val="22"/>
          <w:szCs w:val="22"/>
          <w:lang w:val="pl-PL"/>
        </w:rPr>
      </w:pPr>
      <w:r w:rsidRPr="00515AFA">
        <w:rPr>
          <w:sz w:val="22"/>
          <w:szCs w:val="22"/>
          <w:lang w:val="pl-PL"/>
        </w:rPr>
        <w:t>Nazwa Wykonawcy</w:t>
      </w:r>
    </w:p>
    <w:p w14:paraId="01FB631A" w14:textId="77777777" w:rsidR="009A2FD4" w:rsidRPr="00515AFA" w:rsidRDefault="009A2FD4" w:rsidP="009A2FD4">
      <w:pPr>
        <w:widowControl w:val="0"/>
        <w:autoSpaceDE w:val="0"/>
        <w:autoSpaceDN w:val="0"/>
        <w:textAlignment w:val="baseline"/>
        <w:rPr>
          <w:sz w:val="22"/>
          <w:szCs w:val="22"/>
          <w:lang w:val="pl-PL"/>
        </w:rPr>
      </w:pPr>
    </w:p>
    <w:p w14:paraId="24159ACA" w14:textId="77777777" w:rsidR="009A2FD4" w:rsidRPr="00515AFA" w:rsidRDefault="009A2FD4" w:rsidP="009A2FD4">
      <w:pPr>
        <w:widowControl w:val="0"/>
        <w:autoSpaceDE w:val="0"/>
        <w:autoSpaceDN w:val="0"/>
        <w:jc w:val="both"/>
        <w:textAlignment w:val="baseline"/>
        <w:rPr>
          <w:sz w:val="22"/>
          <w:szCs w:val="22"/>
          <w:lang w:val="pl-PL"/>
        </w:rPr>
      </w:pPr>
      <w:r w:rsidRPr="00515AFA">
        <w:rPr>
          <w:sz w:val="22"/>
          <w:szCs w:val="22"/>
          <w:lang w:val="pl-PL"/>
        </w:rPr>
        <w:t>.....................................…</w:t>
      </w:r>
    </w:p>
    <w:p w14:paraId="6BDFEFA7" w14:textId="77777777" w:rsidR="009A2FD4" w:rsidRPr="00515AFA" w:rsidRDefault="009A2FD4" w:rsidP="009A2FD4">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08F9DA53" w14:textId="77777777" w:rsidR="009A2FD4" w:rsidRPr="00515AFA" w:rsidRDefault="009A2FD4" w:rsidP="009A2FD4">
      <w:pPr>
        <w:widowControl w:val="0"/>
        <w:autoSpaceDE w:val="0"/>
        <w:autoSpaceDN w:val="0"/>
        <w:spacing w:before="90"/>
        <w:ind w:left="115" w:right="110"/>
        <w:jc w:val="both"/>
        <w:outlineLvl w:val="0"/>
        <w:rPr>
          <w:rFonts w:eastAsia="Verdana"/>
          <w:b/>
          <w:bCs/>
          <w:sz w:val="22"/>
          <w:szCs w:val="22"/>
          <w:lang w:val="pl-PL" w:eastAsia="en-US"/>
        </w:rPr>
      </w:pPr>
    </w:p>
    <w:p w14:paraId="743950FB" w14:textId="77777777" w:rsidR="009A2FD4" w:rsidRPr="00515AFA" w:rsidRDefault="009A2FD4" w:rsidP="009A2FD4">
      <w:pPr>
        <w:widowControl w:val="0"/>
        <w:autoSpaceDE w:val="0"/>
        <w:autoSpaceDN w:val="0"/>
        <w:spacing w:before="90"/>
        <w:ind w:right="110"/>
        <w:jc w:val="both"/>
        <w:outlineLvl w:val="0"/>
        <w:rPr>
          <w:rFonts w:eastAsia="Verdana"/>
          <w:b/>
          <w:bCs/>
          <w:sz w:val="22"/>
          <w:szCs w:val="22"/>
          <w:lang w:val="pl-PL" w:eastAsia="en-US"/>
        </w:rPr>
      </w:pPr>
    </w:p>
    <w:p w14:paraId="55E49B2D" w14:textId="77777777" w:rsidR="009A2FD4" w:rsidRPr="00515AFA" w:rsidRDefault="009A2FD4" w:rsidP="009A2FD4">
      <w:pPr>
        <w:widowControl w:val="0"/>
        <w:autoSpaceDE w:val="0"/>
        <w:autoSpaceDN w:val="0"/>
        <w:jc w:val="center"/>
        <w:textAlignment w:val="baseline"/>
        <w:rPr>
          <w:b/>
          <w:bCs/>
          <w:sz w:val="22"/>
          <w:szCs w:val="22"/>
          <w:lang w:val="pl-PL"/>
        </w:rPr>
      </w:pPr>
    </w:p>
    <w:p w14:paraId="3E220010" w14:textId="77777777" w:rsidR="009A2FD4" w:rsidRPr="00515AFA" w:rsidRDefault="009A2FD4" w:rsidP="009A2FD4">
      <w:pPr>
        <w:widowControl w:val="0"/>
        <w:autoSpaceDE w:val="0"/>
        <w:autoSpaceDN w:val="0"/>
        <w:jc w:val="center"/>
        <w:textAlignment w:val="baseline"/>
        <w:rPr>
          <w:b/>
          <w:bCs/>
          <w:sz w:val="22"/>
          <w:szCs w:val="22"/>
          <w:lang w:val="pl-PL"/>
        </w:rPr>
      </w:pPr>
    </w:p>
    <w:p w14:paraId="3969432D" w14:textId="77777777" w:rsidR="009A2FD4" w:rsidRPr="00515AFA" w:rsidRDefault="009A2FD4" w:rsidP="009A2FD4">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1642D544" w14:textId="77777777" w:rsidR="009A2FD4" w:rsidRPr="00515AFA" w:rsidRDefault="009A2FD4" w:rsidP="009A2FD4">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1CFC42DC" w14:textId="77777777" w:rsidR="009A2FD4" w:rsidRPr="00515AFA" w:rsidRDefault="009A2FD4" w:rsidP="009A2FD4">
      <w:pPr>
        <w:widowControl w:val="0"/>
        <w:autoSpaceDE w:val="0"/>
        <w:autoSpaceDN w:val="0"/>
        <w:jc w:val="center"/>
        <w:textAlignment w:val="baseline"/>
        <w:rPr>
          <w:b/>
          <w:bCs/>
          <w:sz w:val="22"/>
          <w:szCs w:val="22"/>
          <w:lang w:val="pl-PL"/>
        </w:rPr>
      </w:pPr>
    </w:p>
    <w:p w14:paraId="149DAB65" w14:textId="77777777" w:rsidR="009A2FD4" w:rsidRPr="00515AFA" w:rsidRDefault="009A2FD4" w:rsidP="009A2FD4">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7FC50160" w14:textId="77777777" w:rsidR="009A2FD4" w:rsidRPr="00515AFA" w:rsidRDefault="009A2FD4" w:rsidP="009A2FD4">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43D2CF37" w14:textId="77777777" w:rsidR="009A2FD4" w:rsidRPr="00515AFA" w:rsidRDefault="009A2FD4" w:rsidP="009A2FD4">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096436E4" w14:textId="77777777" w:rsidR="009A2FD4" w:rsidRPr="00515AFA" w:rsidRDefault="009A2FD4" w:rsidP="009A2FD4">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649A8E5C" w14:textId="77777777" w:rsidR="009A2FD4" w:rsidRPr="00515AFA" w:rsidRDefault="009A2FD4" w:rsidP="009A2FD4">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18544ED8" w14:textId="77777777" w:rsidR="009A2FD4" w:rsidRPr="00515AFA" w:rsidRDefault="009A2FD4" w:rsidP="009A2FD4">
      <w:pPr>
        <w:spacing w:after="200" w:line="276" w:lineRule="auto"/>
        <w:ind w:left="780"/>
        <w:contextualSpacing/>
        <w:textAlignment w:val="baseline"/>
        <w:rPr>
          <w:sz w:val="22"/>
          <w:szCs w:val="22"/>
          <w:lang w:val="pl-PL"/>
        </w:rPr>
      </w:pPr>
    </w:p>
    <w:p w14:paraId="75616BC3" w14:textId="77777777" w:rsidR="009A2FD4" w:rsidRPr="00515AFA" w:rsidRDefault="009A2FD4" w:rsidP="009A2FD4">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357019FE" w14:textId="77777777" w:rsidR="009A2FD4" w:rsidRPr="00515AFA" w:rsidRDefault="009A2FD4" w:rsidP="009A2FD4">
      <w:pPr>
        <w:widowControl w:val="0"/>
        <w:autoSpaceDE w:val="0"/>
        <w:autoSpaceDN w:val="0"/>
        <w:spacing w:before="90"/>
        <w:ind w:right="110"/>
        <w:jc w:val="both"/>
        <w:outlineLvl w:val="0"/>
        <w:rPr>
          <w:rFonts w:eastAsia="Verdana"/>
          <w:b/>
          <w:bCs/>
          <w:sz w:val="22"/>
          <w:szCs w:val="22"/>
          <w:lang w:val="pl-PL" w:eastAsia="en-US"/>
        </w:rPr>
      </w:pPr>
    </w:p>
    <w:p w14:paraId="28A1EC62" w14:textId="77777777" w:rsidR="009A2FD4" w:rsidRPr="00515AFA" w:rsidRDefault="009A2FD4" w:rsidP="009A2FD4">
      <w:pPr>
        <w:widowControl w:val="0"/>
        <w:autoSpaceDE w:val="0"/>
        <w:autoSpaceDN w:val="0"/>
        <w:spacing w:before="90"/>
        <w:ind w:right="110"/>
        <w:jc w:val="both"/>
        <w:outlineLvl w:val="0"/>
        <w:rPr>
          <w:rFonts w:eastAsia="Verdana"/>
          <w:b/>
          <w:bCs/>
          <w:sz w:val="22"/>
          <w:szCs w:val="22"/>
          <w:lang w:val="pl-PL" w:eastAsia="en-US"/>
        </w:rPr>
      </w:pPr>
    </w:p>
    <w:p w14:paraId="66F62D89" w14:textId="77777777" w:rsidR="009A2FD4" w:rsidRPr="00515AFA" w:rsidRDefault="009A2FD4" w:rsidP="009A2FD4">
      <w:pPr>
        <w:widowControl w:val="0"/>
        <w:autoSpaceDE w:val="0"/>
        <w:autoSpaceDN w:val="0"/>
        <w:spacing w:before="90"/>
        <w:ind w:right="110"/>
        <w:jc w:val="both"/>
        <w:outlineLvl w:val="0"/>
        <w:rPr>
          <w:rFonts w:eastAsia="Verdana"/>
          <w:b/>
          <w:bCs/>
          <w:sz w:val="22"/>
          <w:szCs w:val="22"/>
          <w:lang w:val="pl-PL" w:eastAsia="en-US"/>
        </w:rPr>
      </w:pPr>
    </w:p>
    <w:p w14:paraId="0D3DDAFB" w14:textId="77777777" w:rsidR="009A2FD4" w:rsidRPr="00515AFA" w:rsidRDefault="009A2FD4" w:rsidP="009A2FD4">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9A2FD4" w:rsidRPr="0055263B" w14:paraId="0187183F" w14:textId="77777777" w:rsidTr="00904009">
        <w:tc>
          <w:tcPr>
            <w:tcW w:w="4105" w:type="dxa"/>
            <w:hideMark/>
          </w:tcPr>
          <w:p w14:paraId="19068C7A" w14:textId="77777777" w:rsidR="009A2FD4" w:rsidRPr="00515AFA" w:rsidRDefault="009A2FD4" w:rsidP="00904009">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2B47EE20" w14:textId="77777777" w:rsidR="009A2FD4" w:rsidRPr="00515AFA" w:rsidRDefault="009A2FD4" w:rsidP="00904009">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upoważnionej/ych do reprezentacji)</w:t>
            </w:r>
          </w:p>
        </w:tc>
      </w:tr>
    </w:tbl>
    <w:p w14:paraId="36B9DB77" w14:textId="77777777" w:rsidR="009A2FD4" w:rsidRPr="00515AFA" w:rsidRDefault="009A2FD4" w:rsidP="009A2FD4">
      <w:pPr>
        <w:spacing w:line="360" w:lineRule="auto"/>
        <w:jc w:val="both"/>
        <w:rPr>
          <w:rFonts w:eastAsia="Calibri"/>
          <w:color w:val="222A35"/>
          <w:sz w:val="22"/>
          <w:szCs w:val="22"/>
          <w:lang w:val="pl-PL" w:eastAsia="x-none"/>
        </w:rPr>
      </w:pPr>
    </w:p>
    <w:p w14:paraId="13252F03" w14:textId="77777777" w:rsidR="009A2FD4" w:rsidRPr="002E3AF9" w:rsidRDefault="009A2FD4" w:rsidP="009A2FD4">
      <w:pPr>
        <w:rPr>
          <w:lang w:val="pl-PL"/>
        </w:rPr>
      </w:pPr>
    </w:p>
    <w:p w14:paraId="14894FAC" w14:textId="77777777" w:rsidR="009A2FD4" w:rsidRPr="00107444" w:rsidRDefault="009A2FD4" w:rsidP="009A2FD4">
      <w:pPr>
        <w:rPr>
          <w:lang w:val="pl-PL"/>
        </w:rPr>
      </w:pPr>
    </w:p>
    <w:p w14:paraId="72C23B32" w14:textId="77777777" w:rsidR="009A2FD4" w:rsidRPr="00233C0F" w:rsidRDefault="009A2FD4" w:rsidP="009A2FD4">
      <w:pPr>
        <w:rPr>
          <w:lang w:val="pl-PL"/>
        </w:rPr>
      </w:pPr>
    </w:p>
    <w:p w14:paraId="2065D278" w14:textId="77777777" w:rsidR="009A2FD4" w:rsidRPr="00F76E64" w:rsidRDefault="009A2FD4" w:rsidP="009A2FD4">
      <w:pPr>
        <w:rPr>
          <w:lang w:val="pl-PL"/>
        </w:rPr>
      </w:pPr>
    </w:p>
    <w:p w14:paraId="7D480F3F" w14:textId="77777777" w:rsidR="009A2FD4" w:rsidRPr="009169FF" w:rsidRDefault="009A2FD4" w:rsidP="009A2FD4">
      <w:pPr>
        <w:rPr>
          <w:lang w:val="pl-PL"/>
        </w:rPr>
      </w:pPr>
    </w:p>
    <w:p w14:paraId="507DD2EE" w14:textId="77777777" w:rsidR="009A2FD4" w:rsidRPr="00624B17" w:rsidRDefault="009A2FD4" w:rsidP="009A2FD4">
      <w:pPr>
        <w:pStyle w:val="Zwykytekst"/>
        <w:tabs>
          <w:tab w:val="left" w:pos="7050"/>
        </w:tabs>
        <w:rPr>
          <w:lang w:val="pl-PL"/>
        </w:rPr>
      </w:pPr>
    </w:p>
    <w:p w14:paraId="0611D5CC" w14:textId="77777777" w:rsidR="009A2FD4" w:rsidRPr="005F5928" w:rsidRDefault="009A2FD4" w:rsidP="009A2FD4">
      <w:pPr>
        <w:rPr>
          <w:lang w:val="pl-PL"/>
        </w:rPr>
      </w:pPr>
    </w:p>
    <w:p w14:paraId="7543A4B5" w14:textId="77777777" w:rsidR="009A2FD4" w:rsidRPr="00EE0676" w:rsidRDefault="009A2FD4" w:rsidP="009A2FD4">
      <w:pPr>
        <w:rPr>
          <w:lang w:val="pl-PL"/>
        </w:rPr>
      </w:pPr>
    </w:p>
    <w:p w14:paraId="3F12BD66" w14:textId="77777777" w:rsidR="009A2FD4" w:rsidRPr="00F36C00" w:rsidRDefault="009A2FD4" w:rsidP="009A2FD4">
      <w:pPr>
        <w:rPr>
          <w:lang w:val="pl-PL"/>
        </w:rPr>
      </w:pPr>
    </w:p>
    <w:p w14:paraId="4CF8BF75" w14:textId="77777777" w:rsidR="009A2FD4" w:rsidRPr="00BD63BC" w:rsidRDefault="009A2FD4" w:rsidP="009A2FD4">
      <w:pPr>
        <w:rPr>
          <w:lang w:val="pl-PL"/>
        </w:rPr>
      </w:pPr>
    </w:p>
    <w:p w14:paraId="7DD5B754" w14:textId="77777777" w:rsidR="009A2FD4" w:rsidRPr="007775F0" w:rsidRDefault="009A2FD4" w:rsidP="009A2FD4">
      <w:pPr>
        <w:rPr>
          <w:lang w:val="pl-PL"/>
        </w:rPr>
      </w:pPr>
    </w:p>
    <w:p w14:paraId="1EEC2BC4" w14:textId="77777777" w:rsidR="00496551" w:rsidRPr="009A2FD4" w:rsidRDefault="00496551" w:rsidP="009A2FD4">
      <w:pPr>
        <w:rPr>
          <w:lang w:val="pl-PL"/>
        </w:rPr>
      </w:pPr>
    </w:p>
    <w:sectPr w:rsidR="00496551" w:rsidRPr="009A2FD4">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D9E28A" w14:textId="77777777" w:rsidR="008D7806" w:rsidRDefault="008D7806">
      <w:r>
        <w:separator/>
      </w:r>
    </w:p>
  </w:endnote>
  <w:endnote w:type="continuationSeparator" w:id="0">
    <w:p w14:paraId="2F5C5EDF" w14:textId="77777777" w:rsidR="008D7806" w:rsidRDefault="008D7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CA7AD" w14:textId="77777777" w:rsidR="00B6247E" w:rsidRDefault="00B6247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5B672" w14:textId="77777777" w:rsidR="009A2FD4" w:rsidRDefault="009A2FD4">
    <w:pPr>
      <w:pStyle w:val="Stopka"/>
      <w:jc w:val="right"/>
    </w:pPr>
    <w:r>
      <w:fldChar w:fldCharType="begin"/>
    </w:r>
    <w:r>
      <w:instrText>PAGE   \* MERGEFORMAT</w:instrText>
    </w:r>
    <w:r>
      <w:fldChar w:fldCharType="separate"/>
    </w:r>
    <w:r>
      <w:rPr>
        <w:lang w:val="pl-PL"/>
      </w:rPr>
      <w:t>2</w:t>
    </w:r>
    <w:r>
      <w:fldChar w:fldCharType="end"/>
    </w:r>
  </w:p>
  <w:p w14:paraId="164D9BF4" w14:textId="77777777" w:rsidR="00B6247E" w:rsidRDefault="00B6247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57FDF" w14:textId="77777777" w:rsidR="00B6247E" w:rsidRDefault="00B6247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F4EE63" w14:textId="77777777" w:rsidR="008D7806" w:rsidRDefault="008D7806">
      <w:r>
        <w:separator/>
      </w:r>
    </w:p>
  </w:footnote>
  <w:footnote w:type="continuationSeparator" w:id="0">
    <w:p w14:paraId="08CFF6DE" w14:textId="77777777" w:rsidR="008D7806" w:rsidRDefault="008D7806">
      <w:r>
        <w:continuationSeparator/>
      </w:r>
    </w:p>
  </w:footnote>
  <w:footnote w:id="1">
    <w:p w14:paraId="0AE70AD4" w14:textId="77777777" w:rsidR="009A2FD4" w:rsidRDefault="009A2FD4" w:rsidP="009A2FD4">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C971D7D" w14:textId="77777777" w:rsidR="009A2FD4" w:rsidRDefault="009A2FD4" w:rsidP="009A2FD4">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2C532046" w14:textId="77777777" w:rsidR="009A2FD4" w:rsidRDefault="009A2FD4" w:rsidP="009A2FD4">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C09EB6F" w14:textId="77777777" w:rsidR="009A2FD4" w:rsidRDefault="009A2FD4" w:rsidP="009A2FD4">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399B82B" w14:textId="77777777" w:rsidR="009A2FD4" w:rsidRDefault="009A2FD4" w:rsidP="009A2FD4">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B3B4853" w14:textId="77777777" w:rsidR="009A2FD4" w:rsidRDefault="009A2FD4" w:rsidP="009A2FD4">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C5277FC" w14:textId="77777777" w:rsidR="009A2FD4" w:rsidRDefault="009A2FD4" w:rsidP="009A2FD4">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2D1E4AC" w14:textId="77777777" w:rsidR="009A2FD4" w:rsidRDefault="009A2FD4" w:rsidP="009A2FD4">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93E8A6E" w14:textId="77777777" w:rsidR="009A2FD4" w:rsidRDefault="009A2FD4" w:rsidP="009A2FD4">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F515FAC" w14:textId="77777777" w:rsidR="009A2FD4" w:rsidRDefault="009A2FD4" w:rsidP="009A2FD4">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FD02EC9" w14:textId="77777777" w:rsidR="009A2FD4" w:rsidRDefault="009A2FD4" w:rsidP="009A2FD4">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09FC50B" w14:textId="77777777" w:rsidR="009A2FD4" w:rsidRDefault="009A2FD4" w:rsidP="009A2FD4">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C56D951" w14:textId="77777777" w:rsidR="009A2FD4" w:rsidRDefault="009A2FD4" w:rsidP="009A2FD4">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ADBB33E" w14:textId="77777777" w:rsidR="009A2FD4" w:rsidRDefault="009A2FD4" w:rsidP="009A2FD4">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9784D6B" w14:textId="77777777" w:rsidR="009A2FD4" w:rsidRDefault="009A2FD4" w:rsidP="009A2FD4">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73ED5B6" w14:textId="77777777" w:rsidR="009A2FD4" w:rsidRDefault="009A2FD4" w:rsidP="009A2FD4">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099B123" w14:textId="77777777" w:rsidR="009A2FD4" w:rsidRDefault="009A2FD4" w:rsidP="009A2FD4">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32D55AB" w14:textId="77777777" w:rsidR="009A2FD4" w:rsidRDefault="009A2FD4" w:rsidP="009A2FD4">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D3C65AC" w14:textId="77777777" w:rsidR="009A2FD4" w:rsidRDefault="009A2FD4" w:rsidP="009A2FD4">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1156E8B" w14:textId="77777777" w:rsidR="009A2FD4" w:rsidRDefault="009A2FD4" w:rsidP="009A2FD4">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5E3EBC63" w14:textId="77777777" w:rsidR="009A2FD4" w:rsidRDefault="009A2FD4" w:rsidP="009A2FD4">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7CDFF67" w14:textId="77777777" w:rsidR="009A2FD4" w:rsidRDefault="009A2FD4" w:rsidP="009A2FD4">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4CBD94D" w14:textId="77777777" w:rsidR="009A2FD4" w:rsidRDefault="009A2FD4" w:rsidP="009A2FD4">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B5C325E" w14:textId="77777777" w:rsidR="009A2FD4" w:rsidRDefault="009A2FD4" w:rsidP="009A2FD4">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B05205B" w14:textId="77777777" w:rsidR="009A2FD4" w:rsidRDefault="009A2FD4" w:rsidP="009A2FD4">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EB72596" w14:textId="77777777" w:rsidR="009A2FD4" w:rsidRDefault="009A2FD4" w:rsidP="009A2FD4">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329E63B" w14:textId="77777777" w:rsidR="009A2FD4" w:rsidRDefault="009A2FD4" w:rsidP="009A2FD4">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97206EC" w14:textId="77777777" w:rsidR="009A2FD4" w:rsidRDefault="009A2FD4" w:rsidP="009A2FD4">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680935C" w14:textId="77777777" w:rsidR="009A2FD4" w:rsidRDefault="009A2FD4" w:rsidP="009A2FD4">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DA1F223" w14:textId="77777777" w:rsidR="009A2FD4" w:rsidRDefault="009A2FD4" w:rsidP="009A2FD4">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28DDE" w14:textId="77777777" w:rsidR="00B6247E" w:rsidRDefault="00B6247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34A57" w14:textId="77777777" w:rsidR="00B6247E" w:rsidRDefault="00B6247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1EA61" w14:textId="77777777" w:rsidR="00B6247E" w:rsidRDefault="00B6247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843739105">
    <w:abstractNumId w:val="19"/>
  </w:num>
  <w:num w:numId="2" w16cid:durableId="99831000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54610520">
    <w:abstractNumId w:val="29"/>
  </w:num>
  <w:num w:numId="4" w16cid:durableId="2079010820">
    <w:abstractNumId w:val="11"/>
  </w:num>
  <w:num w:numId="5" w16cid:durableId="1242642742">
    <w:abstractNumId w:val="30"/>
  </w:num>
  <w:num w:numId="6" w16cid:durableId="95711082">
    <w:abstractNumId w:val="32"/>
  </w:num>
  <w:num w:numId="7" w16cid:durableId="2146971799">
    <w:abstractNumId w:val="35"/>
  </w:num>
  <w:num w:numId="8" w16cid:durableId="1347055282">
    <w:abstractNumId w:val="25"/>
  </w:num>
  <w:num w:numId="9" w16cid:durableId="2115587240">
    <w:abstractNumId w:val="39"/>
  </w:num>
  <w:num w:numId="10" w16cid:durableId="500237365">
    <w:abstractNumId w:val="27"/>
  </w:num>
  <w:num w:numId="11" w16cid:durableId="334496994">
    <w:abstractNumId w:val="6"/>
  </w:num>
  <w:num w:numId="12" w16cid:durableId="157768194">
    <w:abstractNumId w:val="10"/>
  </w:num>
  <w:num w:numId="13" w16cid:durableId="1069886369">
    <w:abstractNumId w:val="14"/>
  </w:num>
  <w:num w:numId="14" w16cid:durableId="2022316905">
    <w:abstractNumId w:val="40"/>
  </w:num>
  <w:num w:numId="15" w16cid:durableId="1348099491">
    <w:abstractNumId w:val="13"/>
  </w:num>
  <w:num w:numId="16" w16cid:durableId="1843934819">
    <w:abstractNumId w:val="9"/>
  </w:num>
  <w:num w:numId="17" w16cid:durableId="942608463">
    <w:abstractNumId w:val="37"/>
  </w:num>
  <w:num w:numId="18" w16cid:durableId="1444224495">
    <w:abstractNumId w:val="28"/>
  </w:num>
  <w:num w:numId="19" w16cid:durableId="554119320">
    <w:abstractNumId w:val="23"/>
  </w:num>
  <w:num w:numId="20" w16cid:durableId="1797139764">
    <w:abstractNumId w:val="26"/>
  </w:num>
  <w:num w:numId="21" w16cid:durableId="1349213353">
    <w:abstractNumId w:val="20"/>
  </w:num>
  <w:num w:numId="22" w16cid:durableId="449056836">
    <w:abstractNumId w:val="0"/>
  </w:num>
  <w:num w:numId="23" w16cid:durableId="789787582">
    <w:abstractNumId w:val="38"/>
  </w:num>
  <w:num w:numId="24" w16cid:durableId="1306815614">
    <w:abstractNumId w:val="18"/>
  </w:num>
  <w:num w:numId="25" w16cid:durableId="1814062368">
    <w:abstractNumId w:val="3"/>
  </w:num>
  <w:num w:numId="26" w16cid:durableId="1122460511">
    <w:abstractNumId w:val="31"/>
  </w:num>
  <w:num w:numId="27" w16cid:durableId="1815554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5514225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6187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896821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5841881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923681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2900513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309876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827079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6308256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2095196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03091429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0252405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5365218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66435555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875845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3294786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3226641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466155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5775912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00350626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82798535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10626089">
    <w:abstractNumId w:val="7"/>
  </w:num>
  <w:num w:numId="50" w16cid:durableId="77333242">
    <w:abstractNumId w:val="36"/>
  </w:num>
  <w:num w:numId="51" w16cid:durableId="178739045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D7806"/>
    <w:rsid w:val="000033EA"/>
    <w:rsid w:val="0002467C"/>
    <w:rsid w:val="00040A7A"/>
    <w:rsid w:val="0007315E"/>
    <w:rsid w:val="000936CA"/>
    <w:rsid w:val="00097182"/>
    <w:rsid w:val="000B1A00"/>
    <w:rsid w:val="000C0F66"/>
    <w:rsid w:val="001764D4"/>
    <w:rsid w:val="001F341B"/>
    <w:rsid w:val="002430FD"/>
    <w:rsid w:val="00267340"/>
    <w:rsid w:val="00275C59"/>
    <w:rsid w:val="002E46B7"/>
    <w:rsid w:val="00337165"/>
    <w:rsid w:val="003974EB"/>
    <w:rsid w:val="003C6167"/>
    <w:rsid w:val="003F1749"/>
    <w:rsid w:val="00496551"/>
    <w:rsid w:val="004A692C"/>
    <w:rsid w:val="004C4EC3"/>
    <w:rsid w:val="0050219D"/>
    <w:rsid w:val="00512FD2"/>
    <w:rsid w:val="00523F87"/>
    <w:rsid w:val="0055263B"/>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D40C7"/>
    <w:rsid w:val="008D7806"/>
    <w:rsid w:val="008E0730"/>
    <w:rsid w:val="0092337E"/>
    <w:rsid w:val="0092730E"/>
    <w:rsid w:val="009561DA"/>
    <w:rsid w:val="0098432D"/>
    <w:rsid w:val="00997B0E"/>
    <w:rsid w:val="009A2FD4"/>
    <w:rsid w:val="009A694A"/>
    <w:rsid w:val="009A7064"/>
    <w:rsid w:val="009F7ECA"/>
    <w:rsid w:val="00A57131"/>
    <w:rsid w:val="00A601F8"/>
    <w:rsid w:val="00A701A7"/>
    <w:rsid w:val="00A70EA7"/>
    <w:rsid w:val="00AA7F39"/>
    <w:rsid w:val="00AF7449"/>
    <w:rsid w:val="00B6247E"/>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8FF2A3"/>
  <w15:chartTrackingRefBased/>
  <w15:docId w15:val="{8EE48D98-1965-4883-8760-1F95AE2A8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A2FD4"/>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9A2FD4"/>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2062</Words>
  <Characters>14248</Characters>
  <Application>Microsoft Office Word</Application>
  <DocSecurity>0</DocSecurity>
  <Lines>118</Lines>
  <Paragraphs>32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16278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2025-05-16T12:13:00Z</cp:lastPrinted>
  <dcterms:created xsi:type="dcterms:W3CDTF">2025-05-16T12:14:00Z</dcterms:created>
  <dcterms:modified xsi:type="dcterms:W3CDTF">2025-05-21T12:26:00Z</dcterms:modified>
</cp:coreProperties>
</file>