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46FA9" w14:textId="77777777" w:rsidR="00674D64" w:rsidRPr="00240E71" w:rsidRDefault="00B07DEA" w:rsidP="00674D64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35722F2">
          <v:roundrect id="_x0000_s1027" style="position:absolute;left:0;text-align:left;margin-left:-25.5pt;margin-top:-13.15pt;width:162pt;height:1in;z-index:251658240" arcsize="10923f"/>
        </w:pict>
      </w:r>
      <w:r w:rsidR="00674D64">
        <w:rPr>
          <w:b w:val="0"/>
          <w:sz w:val="22"/>
          <w:szCs w:val="22"/>
        </w:rPr>
        <w:tab/>
      </w:r>
      <w:r w:rsidR="00674D64">
        <w:rPr>
          <w:b w:val="0"/>
          <w:sz w:val="22"/>
          <w:szCs w:val="22"/>
        </w:rPr>
        <w:tab/>
      </w:r>
      <w:r w:rsidR="00674D64">
        <w:rPr>
          <w:b w:val="0"/>
          <w:sz w:val="22"/>
          <w:szCs w:val="22"/>
        </w:rPr>
        <w:tab/>
      </w:r>
      <w:r w:rsidR="00674D64">
        <w:rPr>
          <w:b w:val="0"/>
          <w:sz w:val="22"/>
          <w:szCs w:val="22"/>
        </w:rPr>
        <w:tab/>
      </w:r>
      <w:r w:rsidR="00674D64">
        <w:rPr>
          <w:b w:val="0"/>
          <w:sz w:val="22"/>
          <w:szCs w:val="22"/>
        </w:rPr>
        <w:tab/>
      </w:r>
      <w:r w:rsidR="00674D64">
        <w:rPr>
          <w:b w:val="0"/>
          <w:sz w:val="22"/>
          <w:szCs w:val="22"/>
        </w:rPr>
        <w:tab/>
      </w:r>
      <w:r w:rsidR="00674D64">
        <w:rPr>
          <w:b w:val="0"/>
          <w:sz w:val="22"/>
          <w:szCs w:val="22"/>
        </w:rPr>
        <w:tab/>
      </w:r>
      <w:r w:rsidR="00674D64" w:rsidRPr="004C278E">
        <w:rPr>
          <w:rFonts w:ascii="Times New Roman" w:hAnsi="Times New Roman"/>
        </w:rPr>
        <w:t xml:space="preserve">Załącznik nr </w:t>
      </w:r>
      <w:r w:rsidR="00674D64">
        <w:rPr>
          <w:rFonts w:ascii="Times New Roman" w:hAnsi="Times New Roman"/>
        </w:rPr>
        <w:t>1</w:t>
      </w:r>
    </w:p>
    <w:p w14:paraId="469C86C1" w14:textId="77777777" w:rsidR="00674D64" w:rsidRDefault="00674D64" w:rsidP="00674D6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DEA6437" w14:textId="77777777" w:rsidR="00674D64" w:rsidRPr="0022732C" w:rsidRDefault="00674D64" w:rsidP="00674D6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4138479" w14:textId="77777777" w:rsidR="00674D64" w:rsidRDefault="00674D64" w:rsidP="00674D6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BCDDE6A" w14:textId="77777777" w:rsidR="00674D64" w:rsidRPr="0022732C" w:rsidRDefault="00674D64" w:rsidP="00674D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3DA54C9" w14:textId="77777777" w:rsidR="00674D64" w:rsidRPr="0022732C" w:rsidRDefault="00674D64" w:rsidP="00674D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9F3796A" w14:textId="77777777" w:rsidR="00674D64" w:rsidRPr="0022732C" w:rsidRDefault="00674D64" w:rsidP="00674D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C859B8A" w14:textId="77777777" w:rsidR="00674D64" w:rsidRPr="0022732C" w:rsidRDefault="00674D64" w:rsidP="00674D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CACFAA4" w14:textId="77777777" w:rsidR="00674D64" w:rsidRPr="0022732C" w:rsidRDefault="00674D64" w:rsidP="00674D6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031822A6" w14:textId="77777777" w:rsidR="00674D64" w:rsidRPr="0022732C" w:rsidRDefault="00674D64" w:rsidP="00674D6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FF5EF34" w14:textId="77777777" w:rsidR="00674D64" w:rsidRPr="0022732C" w:rsidRDefault="00674D64" w:rsidP="00674D6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8E680E0" w14:textId="77777777" w:rsidR="00674D64" w:rsidRPr="0022732C" w:rsidRDefault="00674D64" w:rsidP="00674D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DEAD9D5" w14:textId="77777777" w:rsidR="00674D64" w:rsidRPr="0022732C" w:rsidRDefault="00674D64" w:rsidP="00674D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5B38CA8" w14:textId="77777777" w:rsidR="00674D64" w:rsidRDefault="00674D64" w:rsidP="00674D64">
      <w:pPr>
        <w:spacing w:line="360" w:lineRule="auto"/>
      </w:pPr>
      <w:r>
        <w:t>Do: Nazwa i siedziba Zamawiającego:</w:t>
      </w:r>
    </w:p>
    <w:p w14:paraId="7427DF6C" w14:textId="77777777" w:rsidR="00674D64" w:rsidRPr="00C35C8C" w:rsidRDefault="00674D64" w:rsidP="00674D64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38B31CA2" w14:textId="77777777" w:rsidR="00674D64" w:rsidRPr="00C35C8C" w:rsidRDefault="00674D64" w:rsidP="00674D64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4A5E49FE" w14:textId="77777777" w:rsidR="00674D64" w:rsidRDefault="00674D64" w:rsidP="00674D64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1E4978A1" w14:textId="77777777" w:rsidR="00674D64" w:rsidRDefault="00674D64" w:rsidP="00674D64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3A58CC9" w14:textId="77777777" w:rsidR="00674D64" w:rsidRDefault="00674D64" w:rsidP="00674D64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0116BBC3" w14:textId="77777777" w:rsidR="00674D64" w:rsidRDefault="00674D64" w:rsidP="00674D64">
      <w:pPr>
        <w:ind w:firstLine="3969"/>
        <w:rPr>
          <w:b/>
        </w:rPr>
      </w:pPr>
    </w:p>
    <w:p w14:paraId="602DD8EB" w14:textId="6B39C900" w:rsidR="00674D64" w:rsidRDefault="00674D64" w:rsidP="00674D6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2F43F1">
        <w:rPr>
          <w:b/>
        </w:rPr>
        <w:t xml:space="preserve">Dostawa </w:t>
      </w:r>
      <w:r>
        <w:rPr>
          <w:b/>
        </w:rPr>
        <w:t>5</w:t>
      </w:r>
      <w:r w:rsidRPr="002F43F1">
        <w:rPr>
          <w:b/>
        </w:rPr>
        <w:t xml:space="preserve"> szt. </w:t>
      </w:r>
      <w:r>
        <w:rPr>
          <w:b/>
        </w:rPr>
        <w:t xml:space="preserve">notebooków o wysokiej wydajności </w:t>
      </w:r>
      <w:r w:rsidRPr="002F43F1">
        <w:rPr>
          <w:b/>
        </w:rPr>
        <w:t xml:space="preserve">na potrzeby </w:t>
      </w:r>
      <w:r>
        <w:rPr>
          <w:b/>
        </w:rPr>
        <w:t>Centrum Technologii Bezpieczeństwa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DE-dzp.272-278/25 </w:t>
      </w:r>
      <w:r>
        <w:t>oferuję realizację przedmiotu zamówienia, zgodnie z zasadami określonymi w specyfikacji istotnych warunków zamówienia.</w:t>
      </w:r>
    </w:p>
    <w:p w14:paraId="59E7883C" w14:textId="77777777" w:rsidR="00674D64" w:rsidRDefault="00674D64" w:rsidP="00674D64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674D64" w:rsidRPr="002A16E2" w14:paraId="280EBF14" w14:textId="77777777" w:rsidTr="009040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625B70" w14:textId="77777777" w:rsidR="00674D64" w:rsidRPr="002A16E2" w:rsidRDefault="00674D64" w:rsidP="0090400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C10D03" w14:textId="68B1CEBF" w:rsidR="00674D64" w:rsidRPr="008A2B7D" w:rsidRDefault="00674D64" w:rsidP="00B07DEA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1CF5AB" w14:textId="77777777" w:rsidR="00674D64" w:rsidRPr="0084309D" w:rsidRDefault="00674D64" w:rsidP="0090400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098932" w14:textId="77777777" w:rsidR="00674D64" w:rsidRPr="008A2B7D" w:rsidRDefault="00674D64" w:rsidP="009040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DE12878" w14:textId="77777777" w:rsidR="00674D64" w:rsidRPr="008A2B7D" w:rsidRDefault="00674D64" w:rsidP="009040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DA4D40" w14:textId="77777777" w:rsidR="00674D64" w:rsidRPr="008A2B7D" w:rsidRDefault="00674D64" w:rsidP="009040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D258EF" w14:textId="77777777" w:rsidR="00674D64" w:rsidRPr="008A2B7D" w:rsidRDefault="00674D64" w:rsidP="009040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6AA83A6" w14:textId="77777777" w:rsidR="00674D64" w:rsidRPr="008A2B7D" w:rsidRDefault="00674D64" w:rsidP="009040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891AF8" w14:textId="77777777" w:rsidR="00674D64" w:rsidRPr="008A2B7D" w:rsidRDefault="00674D64" w:rsidP="009040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4DC879D" w14:textId="77777777" w:rsidR="00674D64" w:rsidRPr="008A2B7D" w:rsidRDefault="00674D64" w:rsidP="009040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B4B84F9" w14:textId="77777777" w:rsidR="00674D64" w:rsidRPr="008A2B7D" w:rsidRDefault="00674D64" w:rsidP="009040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3936BA" w14:textId="77777777" w:rsidR="00674D64" w:rsidRPr="008A2B7D" w:rsidRDefault="00674D64" w:rsidP="009040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CF53131" w14:textId="77777777" w:rsidR="00674D64" w:rsidRPr="008A2B7D" w:rsidRDefault="00674D64" w:rsidP="00904009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56D2AC5" w14:textId="77777777" w:rsidR="00674D64" w:rsidRPr="008A2B7D" w:rsidRDefault="00674D64" w:rsidP="0090400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74D64" w:rsidRPr="002A16E2" w14:paraId="0A9130B9" w14:textId="77777777" w:rsidTr="0090400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C5313D" w14:textId="77777777" w:rsidR="00674D64" w:rsidRPr="002A16E2" w:rsidRDefault="00674D64" w:rsidP="009040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FEDC3C" w14:textId="77777777" w:rsidR="00674D64" w:rsidRPr="002A16E2" w:rsidRDefault="00674D64" w:rsidP="009040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53B2EE" w14:textId="77777777" w:rsidR="00674D64" w:rsidRPr="002A16E2" w:rsidRDefault="00674D64" w:rsidP="009040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0412BB" w14:textId="77777777" w:rsidR="00674D64" w:rsidRPr="002A16E2" w:rsidRDefault="00674D64" w:rsidP="009040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4F413C" w14:textId="77777777" w:rsidR="00674D64" w:rsidRPr="002A16E2" w:rsidRDefault="00674D64" w:rsidP="009040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868892" w14:textId="77777777" w:rsidR="00674D64" w:rsidRPr="002A16E2" w:rsidRDefault="00674D64" w:rsidP="009040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32007D" w14:textId="77777777" w:rsidR="00674D64" w:rsidRPr="002A16E2" w:rsidRDefault="00674D64" w:rsidP="009040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C497EC5" w14:textId="77777777" w:rsidR="00674D64" w:rsidRPr="002A16E2" w:rsidRDefault="00674D64" w:rsidP="009040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74D64" w:rsidRPr="002A16E2" w14:paraId="7D50F43E" w14:textId="77777777" w:rsidTr="009040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06E4EC" w14:textId="77777777" w:rsidR="00674D64" w:rsidRPr="002A16E2" w:rsidRDefault="00674D64" w:rsidP="009040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2905" w14:textId="5CD44C4D" w:rsidR="00674D64" w:rsidRPr="00125021" w:rsidRDefault="00674D64" w:rsidP="00904009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Notebook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8540" w14:textId="77777777" w:rsidR="00674D64" w:rsidRPr="00A47B30" w:rsidRDefault="00674D64" w:rsidP="009040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B953" w14:textId="14A839F7" w:rsidR="00674D64" w:rsidRPr="00F55968" w:rsidRDefault="00674D64" w:rsidP="009040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6D29" w14:textId="77777777" w:rsidR="00674D64" w:rsidRPr="002A16E2" w:rsidRDefault="00674D64" w:rsidP="0090400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86BA" w14:textId="77777777" w:rsidR="00674D64" w:rsidRPr="002A16E2" w:rsidRDefault="00674D64" w:rsidP="0090400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A25654" w14:textId="77777777" w:rsidR="00674D64" w:rsidRPr="002A16E2" w:rsidRDefault="00674D64" w:rsidP="009040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D6964F" w14:textId="77777777" w:rsidR="00674D64" w:rsidRPr="002A16E2" w:rsidRDefault="00674D64" w:rsidP="00904009">
            <w:pPr>
              <w:ind w:right="425"/>
              <w:rPr>
                <w:sz w:val="22"/>
                <w:szCs w:val="22"/>
              </w:rPr>
            </w:pPr>
          </w:p>
        </w:tc>
      </w:tr>
      <w:tr w:rsidR="009C5DE6" w:rsidRPr="002A16E2" w14:paraId="11722386" w14:textId="77777777" w:rsidTr="009040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FD98A2" w14:textId="62C98D2A" w:rsidR="009C5DE6" w:rsidRPr="002A16E2" w:rsidRDefault="009C5DE6" w:rsidP="009040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2093" w14:textId="5E9D3EC5" w:rsidR="009C5DE6" w:rsidRDefault="009C5DE6" w:rsidP="00904009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System operacyjny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50D6" w14:textId="77777777" w:rsidR="009C5DE6" w:rsidRPr="00A47B30" w:rsidRDefault="009C5DE6" w:rsidP="009040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0CBD" w14:textId="7C68B8E6" w:rsidR="009C5DE6" w:rsidRDefault="009C5DE6" w:rsidP="009040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9730" w14:textId="77777777" w:rsidR="009C5DE6" w:rsidRPr="002A16E2" w:rsidRDefault="009C5DE6" w:rsidP="0090400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CED4" w14:textId="77777777" w:rsidR="009C5DE6" w:rsidRPr="002A16E2" w:rsidRDefault="009C5DE6" w:rsidP="0090400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1D4BF2" w14:textId="77777777" w:rsidR="009C5DE6" w:rsidRPr="002A16E2" w:rsidRDefault="009C5DE6" w:rsidP="009040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F74DD8" w14:textId="77777777" w:rsidR="009C5DE6" w:rsidRPr="002A16E2" w:rsidRDefault="009C5DE6" w:rsidP="00904009">
            <w:pPr>
              <w:ind w:right="425"/>
              <w:rPr>
                <w:sz w:val="22"/>
                <w:szCs w:val="22"/>
              </w:rPr>
            </w:pPr>
          </w:p>
        </w:tc>
      </w:tr>
      <w:tr w:rsidR="00674D64" w:rsidRPr="002A16E2" w14:paraId="197F2652" w14:textId="77777777" w:rsidTr="009040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B6DA6D" w14:textId="77777777" w:rsidR="00674D64" w:rsidRDefault="00674D64" w:rsidP="00904009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2E6415D" w14:textId="77777777" w:rsidR="00674D64" w:rsidRDefault="00674D64" w:rsidP="00904009">
            <w:pPr>
              <w:ind w:right="425"/>
              <w:rPr>
                <w:sz w:val="22"/>
                <w:szCs w:val="22"/>
              </w:rPr>
            </w:pPr>
          </w:p>
          <w:p w14:paraId="06668EB7" w14:textId="77777777" w:rsidR="00674D64" w:rsidRPr="002A16E2" w:rsidRDefault="00674D64" w:rsidP="00904009">
            <w:pPr>
              <w:ind w:right="425"/>
              <w:rPr>
                <w:sz w:val="22"/>
                <w:szCs w:val="22"/>
              </w:rPr>
            </w:pPr>
          </w:p>
          <w:p w14:paraId="277DB4C2" w14:textId="77777777" w:rsidR="00674D64" w:rsidRDefault="00674D64" w:rsidP="00904009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C8C4BBF" w14:textId="77777777" w:rsidR="00674D64" w:rsidRPr="002A16E2" w:rsidRDefault="00674D64" w:rsidP="00904009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ACFC" w14:textId="77777777" w:rsidR="00674D64" w:rsidRPr="002A16E2" w:rsidRDefault="00674D64" w:rsidP="009040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F32E25" w14:textId="77777777" w:rsidR="00674D64" w:rsidRPr="002A16E2" w:rsidRDefault="00674D64" w:rsidP="009040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3DF8D0" w14:textId="77777777" w:rsidR="00674D64" w:rsidRPr="002A16E2" w:rsidRDefault="00674D64" w:rsidP="00904009">
            <w:pPr>
              <w:ind w:right="425"/>
              <w:rPr>
                <w:sz w:val="22"/>
                <w:szCs w:val="22"/>
              </w:rPr>
            </w:pPr>
          </w:p>
        </w:tc>
      </w:tr>
      <w:tr w:rsidR="00674D64" w:rsidRPr="002A16E2" w14:paraId="3CC8FC25" w14:textId="77777777" w:rsidTr="009040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EDDAB3" w14:textId="77777777" w:rsidR="00674D64" w:rsidRPr="002A16E2" w:rsidRDefault="00674D64" w:rsidP="0090400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8EBE6BB" w14:textId="77777777" w:rsidR="00674D64" w:rsidRPr="002A16E2" w:rsidRDefault="00674D64" w:rsidP="00904009">
            <w:pPr>
              <w:rPr>
                <w:sz w:val="22"/>
                <w:szCs w:val="22"/>
              </w:rPr>
            </w:pPr>
          </w:p>
          <w:p w14:paraId="3CFF8EBE" w14:textId="77777777" w:rsidR="00674D64" w:rsidRPr="002A16E2" w:rsidRDefault="00674D64" w:rsidP="0090400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313DDB3" w14:textId="77777777" w:rsidR="00674D64" w:rsidRPr="002A16E2" w:rsidRDefault="00674D64" w:rsidP="009040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EB3B" w14:textId="77777777" w:rsidR="00674D64" w:rsidRPr="002A16E2" w:rsidRDefault="00674D64" w:rsidP="009040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48E9B0" w14:textId="77777777" w:rsidR="00674D64" w:rsidRPr="002A16E2" w:rsidRDefault="00674D64" w:rsidP="009040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39C1B4" w14:textId="77777777" w:rsidR="00674D64" w:rsidRPr="002A16E2" w:rsidRDefault="00674D64" w:rsidP="0090400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57DFB8D" w14:textId="77777777" w:rsidR="00674D64" w:rsidRPr="00FB1B4F" w:rsidRDefault="00674D64" w:rsidP="00674D6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D27F71C" w14:textId="77777777" w:rsidR="00674D64" w:rsidRPr="00FB1B4F" w:rsidRDefault="00674D64" w:rsidP="00674D64">
      <w:pPr>
        <w:widowControl w:val="0"/>
        <w:spacing w:line="264" w:lineRule="auto"/>
        <w:ind w:right="1"/>
        <w:jc w:val="both"/>
      </w:pPr>
      <w:r w:rsidRPr="00FB1B4F">
        <w:lastRenderedPageBreak/>
        <w:t>Słownie brutto :.......................................................................................................................</w:t>
      </w:r>
    </w:p>
    <w:p w14:paraId="113FD16E" w14:textId="77777777" w:rsidR="00674D64" w:rsidRPr="00FB1B4F" w:rsidRDefault="00674D64" w:rsidP="00674D64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8521DC9" w14:textId="77777777" w:rsidR="00674D64" w:rsidRDefault="00674D64" w:rsidP="00674D64">
      <w:pPr>
        <w:pStyle w:val="Tekstpodstawowy"/>
      </w:pPr>
      <w:r>
        <w:t>Powyższa cena zawiera  podatek VAT w wysokości 23% tj.…………………….PLN</w:t>
      </w:r>
    </w:p>
    <w:p w14:paraId="614D8408" w14:textId="77777777" w:rsidR="00674D64" w:rsidRDefault="00674D64" w:rsidP="00674D6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Termin realizacji zamówienia: do ………………. dni od daty podpisania umowy</w:t>
      </w:r>
      <w:r>
        <w:rPr>
          <w:b/>
          <w:bCs/>
        </w:rPr>
        <w:t xml:space="preserve">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75CF02D7" w14:textId="77777777" w:rsidR="00674D64" w:rsidRPr="000552C2" w:rsidRDefault="00674D64" w:rsidP="00674D64">
      <w:pPr>
        <w:widowControl w:val="0"/>
        <w:spacing w:line="360" w:lineRule="auto"/>
        <w:ind w:right="1"/>
        <w:jc w:val="both"/>
        <w:rPr>
          <w:b/>
          <w:bCs/>
        </w:rPr>
      </w:pPr>
    </w:p>
    <w:p w14:paraId="21ACED71" w14:textId="541176AA" w:rsidR="00674D64" w:rsidRDefault="00674D64" w:rsidP="00674D6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 xml:space="preserve">12 miesięcy </w:t>
      </w:r>
    </w:p>
    <w:p w14:paraId="021DBAEE" w14:textId="77777777" w:rsidR="00674D64" w:rsidRPr="00FE545C" w:rsidRDefault="00674D64" w:rsidP="00674D6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998FCC0" w14:textId="77777777" w:rsidR="00674D64" w:rsidRPr="00FE545C" w:rsidRDefault="00674D64" w:rsidP="00674D64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D2525C0" w14:textId="77777777" w:rsidR="00674D64" w:rsidRDefault="00674D64" w:rsidP="00674D64">
      <w:pPr>
        <w:jc w:val="both"/>
        <w:rPr>
          <w:sz w:val="18"/>
          <w:szCs w:val="18"/>
        </w:rPr>
      </w:pPr>
    </w:p>
    <w:p w14:paraId="6525F29E" w14:textId="77777777" w:rsidR="00674D64" w:rsidRPr="002A16E2" w:rsidRDefault="00674D64" w:rsidP="00674D6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BD97641" w14:textId="77777777" w:rsidR="00674D64" w:rsidRPr="002A16E2" w:rsidRDefault="00674D64" w:rsidP="00674D6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609A9A2A" w14:textId="77777777" w:rsidR="00674D64" w:rsidRDefault="00674D64" w:rsidP="00674D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6193585" w14:textId="77777777" w:rsidR="00674D64" w:rsidRPr="003E2056" w:rsidRDefault="00674D64" w:rsidP="00674D64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26F740" w14:textId="77777777" w:rsidR="00674D64" w:rsidRPr="002A16E2" w:rsidRDefault="00674D64" w:rsidP="00674D6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E8141C" w14:textId="77777777" w:rsidR="00674D64" w:rsidRPr="002A16E2" w:rsidRDefault="00674D64" w:rsidP="00674D6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58696A" w14:textId="77777777" w:rsidR="00674D64" w:rsidRPr="002A16E2" w:rsidRDefault="00674D64" w:rsidP="00674D6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D0C8EC" w14:textId="77777777" w:rsidR="00674D64" w:rsidRPr="002A16E2" w:rsidRDefault="00674D64" w:rsidP="00674D6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74D64" w:rsidRPr="002A16E2" w14:paraId="5CC526CA" w14:textId="77777777" w:rsidTr="009040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8CF29" w14:textId="77777777" w:rsidR="00674D64" w:rsidRPr="002A16E2" w:rsidRDefault="00674D64" w:rsidP="009040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05865" w14:textId="77777777" w:rsidR="00674D64" w:rsidRPr="002A16E2" w:rsidRDefault="00674D64" w:rsidP="009040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07C0850" w14:textId="77777777" w:rsidR="00674D64" w:rsidRPr="002A16E2" w:rsidRDefault="00674D64" w:rsidP="009040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7B4F0" w14:textId="77777777" w:rsidR="00674D64" w:rsidRPr="002A16E2" w:rsidRDefault="00674D64" w:rsidP="009040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674D64" w:rsidRPr="002A16E2" w14:paraId="16AA924E" w14:textId="77777777" w:rsidTr="009040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DF7CA" w14:textId="77777777" w:rsidR="00674D64" w:rsidRPr="002A16E2" w:rsidRDefault="00674D64" w:rsidP="0090400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7C325" w14:textId="77777777" w:rsidR="00674D64" w:rsidRPr="002A16E2" w:rsidRDefault="00674D64" w:rsidP="009040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63636" w14:textId="77777777" w:rsidR="00674D64" w:rsidRPr="002A16E2" w:rsidRDefault="00674D64" w:rsidP="009040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74D64" w:rsidRPr="002A16E2" w14:paraId="5E4B783D" w14:textId="77777777" w:rsidTr="00904009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B8843" w14:textId="77777777" w:rsidR="00674D64" w:rsidRPr="002A16E2" w:rsidRDefault="00674D64" w:rsidP="0090400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74895" w14:textId="77777777" w:rsidR="00674D64" w:rsidRPr="002A16E2" w:rsidRDefault="00674D64" w:rsidP="009040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85897" w14:textId="77777777" w:rsidR="00674D64" w:rsidRPr="002A16E2" w:rsidRDefault="00674D64" w:rsidP="009040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0509EC5" w14:textId="77777777" w:rsidR="00674D64" w:rsidRPr="002A16E2" w:rsidRDefault="00674D64" w:rsidP="00674D6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FE7A08A" w14:textId="77777777" w:rsidR="00674D64" w:rsidRPr="002A16E2" w:rsidRDefault="00674D64" w:rsidP="00674D6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406B814" w14:textId="77777777" w:rsidR="00674D64" w:rsidRPr="002A16E2" w:rsidRDefault="00674D64" w:rsidP="00674D6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0D0D179" w14:textId="77777777" w:rsidR="00674D64" w:rsidRPr="002A16E2" w:rsidRDefault="00674D64" w:rsidP="00674D6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600F2B0" w14:textId="77777777" w:rsidR="00674D64" w:rsidRPr="002A16E2" w:rsidRDefault="00674D64" w:rsidP="00674D6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0D6B1AB7" w14:textId="77777777" w:rsidR="00674D64" w:rsidRPr="002A16E2" w:rsidRDefault="00674D64" w:rsidP="00674D6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0EC8A9D" w14:textId="77777777" w:rsidR="00674D64" w:rsidRPr="002A16E2" w:rsidRDefault="00674D64" w:rsidP="00674D6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D8E8259" w14:textId="77777777" w:rsidR="00674D64" w:rsidRPr="002A16E2" w:rsidRDefault="00674D64" w:rsidP="00674D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F2B7DF5" w14:textId="77777777" w:rsidR="00674D64" w:rsidRPr="002A16E2" w:rsidRDefault="00674D64" w:rsidP="00674D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28BC998" w14:textId="77777777" w:rsidR="00674D64" w:rsidRPr="00F47191" w:rsidRDefault="00674D64" w:rsidP="00674D64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7C1786E" w14:textId="77777777" w:rsidR="00674D64" w:rsidRPr="002171F4" w:rsidRDefault="00674D64" w:rsidP="00674D64"/>
    <w:p w14:paraId="7435CDE1" w14:textId="77777777" w:rsidR="00674D64" w:rsidRPr="005C1AEA" w:rsidRDefault="00674D64" w:rsidP="00674D64"/>
    <w:p w14:paraId="4F281A3D" w14:textId="77777777" w:rsidR="00674D64" w:rsidRPr="009962AD" w:rsidRDefault="00674D64" w:rsidP="00674D64"/>
    <w:p w14:paraId="50836668" w14:textId="77777777" w:rsidR="00674D64" w:rsidRPr="003605D0" w:rsidRDefault="00674D64" w:rsidP="00674D64"/>
    <w:p w14:paraId="0690EC68" w14:textId="77777777" w:rsidR="00FE545C" w:rsidRPr="00674D64" w:rsidRDefault="00FE545C" w:rsidP="00674D64"/>
    <w:sectPr w:rsidR="00FE545C" w:rsidRPr="00674D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A6E5E" w14:textId="77777777" w:rsidR="00D25E6C" w:rsidRDefault="00D25E6C">
      <w:r>
        <w:separator/>
      </w:r>
    </w:p>
  </w:endnote>
  <w:endnote w:type="continuationSeparator" w:id="0">
    <w:p w14:paraId="0BFD97A2" w14:textId="77777777" w:rsidR="00D25E6C" w:rsidRDefault="00D25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F8BB4" w14:textId="77777777" w:rsidR="001A6852" w:rsidRDefault="001A68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B3E3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DEFAD" w14:textId="77777777" w:rsidR="001A6852" w:rsidRDefault="001A6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1EA42" w14:textId="77777777" w:rsidR="00D25E6C" w:rsidRDefault="00D25E6C">
      <w:r>
        <w:separator/>
      </w:r>
    </w:p>
  </w:footnote>
  <w:footnote w:type="continuationSeparator" w:id="0">
    <w:p w14:paraId="03B9E7F8" w14:textId="77777777" w:rsidR="00D25E6C" w:rsidRDefault="00D25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92264" w14:textId="77777777" w:rsidR="001A6852" w:rsidRDefault="001A68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B031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5FD50" w14:textId="77777777" w:rsidR="001A6852" w:rsidRDefault="001A68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99205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32833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0924975">
    <w:abstractNumId w:val="0"/>
  </w:num>
  <w:num w:numId="4" w16cid:durableId="11803144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5E6C"/>
    <w:rsid w:val="00012286"/>
    <w:rsid w:val="000704FC"/>
    <w:rsid w:val="00071CCC"/>
    <w:rsid w:val="000B731D"/>
    <w:rsid w:val="000D6134"/>
    <w:rsid w:val="000E09C7"/>
    <w:rsid w:val="000E7BEE"/>
    <w:rsid w:val="000F6589"/>
    <w:rsid w:val="00106636"/>
    <w:rsid w:val="00116EC6"/>
    <w:rsid w:val="001801DD"/>
    <w:rsid w:val="001A6852"/>
    <w:rsid w:val="001D4612"/>
    <w:rsid w:val="00207E98"/>
    <w:rsid w:val="002723B0"/>
    <w:rsid w:val="00315A4A"/>
    <w:rsid w:val="004B7300"/>
    <w:rsid w:val="004C63D7"/>
    <w:rsid w:val="004C6753"/>
    <w:rsid w:val="00595C87"/>
    <w:rsid w:val="005D2C65"/>
    <w:rsid w:val="005E6D94"/>
    <w:rsid w:val="0063384F"/>
    <w:rsid w:val="00643C6F"/>
    <w:rsid w:val="00646202"/>
    <w:rsid w:val="0065290F"/>
    <w:rsid w:val="00674D64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5DE6"/>
    <w:rsid w:val="00A0022B"/>
    <w:rsid w:val="00A346FE"/>
    <w:rsid w:val="00A47B4D"/>
    <w:rsid w:val="00A83018"/>
    <w:rsid w:val="00B07DEA"/>
    <w:rsid w:val="00B774DC"/>
    <w:rsid w:val="00C969A6"/>
    <w:rsid w:val="00CA7D36"/>
    <w:rsid w:val="00D24208"/>
    <w:rsid w:val="00D25E6C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DF28866"/>
  <w15:chartTrackingRefBased/>
  <w15:docId w15:val="{E94082AC-4A8F-4FE1-9CDF-32615FA1C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4D6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543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2025-05-19T09:42:00Z</cp:lastPrinted>
  <dcterms:created xsi:type="dcterms:W3CDTF">2025-05-19T09:44:00Z</dcterms:created>
  <dcterms:modified xsi:type="dcterms:W3CDTF">2025-06-04T09:59:00Z</dcterms:modified>
</cp:coreProperties>
</file>