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92B0E" w14:textId="21F4F5AE" w:rsidR="00772084" w:rsidRDefault="00772084" w:rsidP="0077208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278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218591DA" w14:textId="77777777" w:rsidR="00772084" w:rsidRDefault="00772084" w:rsidP="007720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C3922E7" w14:textId="77777777" w:rsidR="00772084" w:rsidRDefault="00772084" w:rsidP="00772084">
      <w:pPr>
        <w:jc w:val="center"/>
        <w:rPr>
          <w:b/>
          <w:sz w:val="28"/>
          <w:szCs w:val="28"/>
        </w:rPr>
      </w:pPr>
    </w:p>
    <w:p w14:paraId="56FCAF10" w14:textId="77777777" w:rsidR="00772084" w:rsidRDefault="00772084" w:rsidP="0077208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6D4ED07" w14:textId="77777777" w:rsidR="00772084" w:rsidRDefault="00772084" w:rsidP="0077208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195F4D2" w14:textId="77777777" w:rsidR="00772084" w:rsidRDefault="00772084" w:rsidP="0077208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0DDD683" w14:textId="77777777" w:rsidR="00772084" w:rsidRDefault="00772084" w:rsidP="0077208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97B183D" w14:textId="5A950CFF" w:rsidR="00772084" w:rsidRDefault="00772084" w:rsidP="0077208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5</w:t>
      </w:r>
      <w:r w:rsidRPr="0045375C">
        <w:rPr>
          <w:b/>
        </w:rPr>
        <w:t xml:space="preserve"> szt. </w:t>
      </w:r>
      <w:r>
        <w:rPr>
          <w:b/>
        </w:rPr>
        <w:t>notebooków o wysokiej wydajności</w:t>
      </w:r>
      <w:r>
        <w:rPr>
          <w:b/>
        </w:rPr>
        <w:t xml:space="preserve"> </w:t>
      </w:r>
      <w:r w:rsidRPr="0045375C">
        <w:rPr>
          <w:b/>
        </w:rPr>
        <w:t xml:space="preserve">potrzeby </w:t>
      </w:r>
      <w:r>
        <w:rPr>
          <w:b/>
        </w:rPr>
        <w:t>Centrum Technologii Bezpieczeństwa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725D9BEC" w14:textId="77777777" w:rsidR="00772084" w:rsidRDefault="00772084" w:rsidP="0077208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C339CAE" w14:textId="77777777" w:rsidR="00772084" w:rsidRDefault="00772084" w:rsidP="0077208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30E8113" w14:textId="77777777" w:rsidR="00772084" w:rsidRDefault="00772084" w:rsidP="0077208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E7A82C7" w14:textId="77777777" w:rsidR="00772084" w:rsidRDefault="00772084" w:rsidP="0077208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CF7F411" w14:textId="77777777" w:rsidR="00772084" w:rsidRDefault="00772084" w:rsidP="00772084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F5B1FF8" w14:textId="77777777" w:rsidR="00772084" w:rsidRDefault="00772084" w:rsidP="00772084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45E6473C" w14:textId="77777777" w:rsidR="00772084" w:rsidRDefault="00772084" w:rsidP="00772084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72084" w14:paraId="2FC1BE4C" w14:textId="77777777" w:rsidTr="009040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78FFB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B5918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59714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72084" w14:paraId="2B419FED" w14:textId="77777777" w:rsidTr="009040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2FE5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2634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3B5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</w:tr>
      <w:tr w:rsidR="00772084" w14:paraId="3A90E5E9" w14:textId="77777777" w:rsidTr="009040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11148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0A3E4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262A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</w:tr>
      <w:tr w:rsidR="00772084" w14:paraId="7B85C429" w14:textId="77777777" w:rsidTr="00904009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EE83" w14:textId="77777777" w:rsidR="00772084" w:rsidRDefault="00772084" w:rsidP="00904009">
            <w:pPr>
              <w:widowControl w:val="0"/>
              <w:spacing w:line="360" w:lineRule="auto"/>
              <w:jc w:val="both"/>
            </w:pPr>
            <w: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B13BF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5F66" w14:textId="77777777" w:rsidR="00772084" w:rsidRDefault="00772084" w:rsidP="00904009">
            <w:pPr>
              <w:widowControl w:val="0"/>
              <w:spacing w:line="360" w:lineRule="auto"/>
              <w:jc w:val="both"/>
            </w:pPr>
          </w:p>
        </w:tc>
      </w:tr>
    </w:tbl>
    <w:p w14:paraId="55C35FB1" w14:textId="77777777" w:rsidR="00772084" w:rsidRDefault="00772084" w:rsidP="00772084">
      <w:pPr>
        <w:widowControl w:val="0"/>
        <w:spacing w:line="360" w:lineRule="auto"/>
        <w:jc w:val="both"/>
      </w:pPr>
    </w:p>
    <w:p w14:paraId="433ADA73" w14:textId="77777777" w:rsidR="00772084" w:rsidRDefault="00772084" w:rsidP="0077208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43DB3CC0" w14:textId="77777777" w:rsidR="00772084" w:rsidRDefault="00772084" w:rsidP="0077208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CB67CD2" w14:textId="77777777" w:rsidR="00772084" w:rsidRDefault="00772084" w:rsidP="0077208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FDF73C9" w14:textId="77777777" w:rsidR="00772084" w:rsidRDefault="00772084" w:rsidP="0077208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A69A44A" w14:textId="77777777" w:rsidR="00772084" w:rsidRDefault="00772084" w:rsidP="0077208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1D05C30" w14:textId="77777777" w:rsidR="00772084" w:rsidRDefault="00772084" w:rsidP="0077208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016D64D9" w14:textId="77777777" w:rsidR="00772084" w:rsidRDefault="00772084" w:rsidP="0077208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5CC29047" w14:textId="77777777" w:rsidR="00772084" w:rsidRDefault="00772084" w:rsidP="00772084">
      <w:pPr>
        <w:rPr>
          <w:rFonts w:eastAsia="Times New Roman"/>
          <w:lang w:eastAsia="pl-PL"/>
        </w:rPr>
      </w:pPr>
    </w:p>
    <w:p w14:paraId="2F25DD85" w14:textId="77777777" w:rsidR="00772084" w:rsidRDefault="00772084" w:rsidP="00772084"/>
    <w:p w14:paraId="5AB00192" w14:textId="77777777" w:rsidR="00772084" w:rsidRDefault="00772084" w:rsidP="00772084"/>
    <w:p w14:paraId="2D39181B" w14:textId="77777777" w:rsidR="00772084" w:rsidRDefault="00772084" w:rsidP="00772084"/>
    <w:p w14:paraId="025E8407" w14:textId="77777777" w:rsidR="00772084" w:rsidRPr="00D54AE7" w:rsidRDefault="00772084" w:rsidP="00772084"/>
    <w:p w14:paraId="7EFBA734" w14:textId="77777777" w:rsidR="00772084" w:rsidRPr="007B5051" w:rsidRDefault="00772084" w:rsidP="00772084"/>
    <w:p w14:paraId="174A6B9C" w14:textId="77777777" w:rsidR="00772084" w:rsidRPr="00EE068C" w:rsidRDefault="00772084" w:rsidP="00772084"/>
    <w:p w14:paraId="1D0EF180" w14:textId="77777777" w:rsidR="00772084" w:rsidRPr="00450928" w:rsidRDefault="00772084" w:rsidP="00772084"/>
    <w:p w14:paraId="61538D52" w14:textId="77777777" w:rsidR="00772084" w:rsidRPr="00555234" w:rsidRDefault="00772084" w:rsidP="00772084"/>
    <w:p w14:paraId="5D616A1D" w14:textId="77777777" w:rsidR="00772084" w:rsidRPr="003E2448" w:rsidRDefault="00772084" w:rsidP="00772084"/>
    <w:p w14:paraId="5D01E0B2" w14:textId="50781C18" w:rsidR="00106AC7" w:rsidRPr="00772084" w:rsidRDefault="00106AC7" w:rsidP="00772084"/>
    <w:sectPr w:rsidR="00106AC7" w:rsidRPr="0077208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FA814" w14:textId="77777777" w:rsidR="00007BCE" w:rsidRDefault="00007BCE">
      <w:r>
        <w:separator/>
      </w:r>
    </w:p>
  </w:endnote>
  <w:endnote w:type="continuationSeparator" w:id="0">
    <w:p w14:paraId="33F52E9A" w14:textId="77777777" w:rsidR="00007BCE" w:rsidRDefault="00007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7C19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5B5DE1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6227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DA3EA65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A963067">
        <v:line id="_x0000_s1025" style="position:absolute;left:0;text-align:left;z-index:251657728" from="-3.85pt,8.7pt" to="455.15pt,8.7pt"/>
      </w:pict>
    </w:r>
  </w:p>
  <w:p w14:paraId="5463F80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6A2A0" w14:textId="77777777" w:rsidR="00294F39" w:rsidRDefault="00294F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862FF" w14:textId="77777777" w:rsidR="00007BCE" w:rsidRDefault="00007BCE">
      <w:r>
        <w:separator/>
      </w:r>
    </w:p>
  </w:footnote>
  <w:footnote w:type="continuationSeparator" w:id="0">
    <w:p w14:paraId="32FAC109" w14:textId="77777777" w:rsidR="00007BCE" w:rsidRDefault="00007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7769" w14:textId="77777777" w:rsidR="00294F39" w:rsidRDefault="00294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DDBB4" w14:textId="77777777" w:rsidR="00294F39" w:rsidRDefault="00294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BD12C" w14:textId="77777777" w:rsidR="00294F39" w:rsidRDefault="00294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98552587">
    <w:abstractNumId w:val="15"/>
  </w:num>
  <w:num w:numId="2" w16cid:durableId="1311520932">
    <w:abstractNumId w:val="0"/>
  </w:num>
  <w:num w:numId="3" w16cid:durableId="551817248">
    <w:abstractNumId w:val="13"/>
  </w:num>
  <w:num w:numId="4" w16cid:durableId="1139693089">
    <w:abstractNumId w:val="8"/>
  </w:num>
  <w:num w:numId="5" w16cid:durableId="1882131271">
    <w:abstractNumId w:val="7"/>
  </w:num>
  <w:num w:numId="6" w16cid:durableId="1508596601">
    <w:abstractNumId w:val="1"/>
  </w:num>
  <w:num w:numId="7" w16cid:durableId="1946183516">
    <w:abstractNumId w:val="6"/>
  </w:num>
  <w:num w:numId="8" w16cid:durableId="28383370">
    <w:abstractNumId w:val="3"/>
  </w:num>
  <w:num w:numId="9" w16cid:durableId="688406846">
    <w:abstractNumId w:val="2"/>
  </w:num>
  <w:num w:numId="10" w16cid:durableId="642780674">
    <w:abstractNumId w:val="5"/>
  </w:num>
  <w:num w:numId="11" w16cid:durableId="163396533">
    <w:abstractNumId w:val="11"/>
  </w:num>
  <w:num w:numId="12" w16cid:durableId="1078094483">
    <w:abstractNumId w:val="4"/>
  </w:num>
  <w:num w:numId="13" w16cid:durableId="1742560088">
    <w:abstractNumId w:val="10"/>
  </w:num>
  <w:num w:numId="14" w16cid:durableId="335691880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7BCE"/>
    <w:rsid w:val="0000184A"/>
    <w:rsid w:val="00007BCE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94F3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2084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2684E65"/>
  <w15:chartTrackingRefBased/>
  <w15:docId w15:val="{C4B7C2C1-B0D2-4589-A4E3-8A6A6AD7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2084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772084"/>
  </w:style>
  <w:style w:type="paragraph" w:styleId="Akapitzlist">
    <w:name w:val="List Paragraph"/>
    <w:basedOn w:val="Normalny"/>
    <w:uiPriority w:val="34"/>
    <w:qFormat/>
    <w:rsid w:val="0077208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340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2025-05-16T12:04:00Z</dcterms:created>
  <dcterms:modified xsi:type="dcterms:W3CDTF">2025-05-16T12:07:00Z</dcterms:modified>
</cp:coreProperties>
</file>