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4EE7E" w14:textId="3EDB7B44" w:rsidR="00081D13" w:rsidRPr="00963241" w:rsidRDefault="00AB3708" w:rsidP="00081D13">
      <w:pPr>
        <w:spacing w:after="600"/>
        <w:jc w:val="right"/>
        <w:rPr>
          <w:sz w:val="22"/>
          <w:szCs w:val="22"/>
        </w:rPr>
      </w:pPr>
      <w:bookmarkStart w:id="0" w:name="_Hlk53520193"/>
      <w:r w:rsidRPr="00963241">
        <w:rPr>
          <w:sz w:val="22"/>
          <w:szCs w:val="22"/>
        </w:rPr>
        <w:t>Kraków</w:t>
      </w:r>
      <w:r w:rsidR="00081D13" w:rsidRPr="00963241">
        <w:rPr>
          <w:sz w:val="22"/>
          <w:szCs w:val="22"/>
        </w:rPr>
        <w:t xml:space="preserve"> dnia: </w:t>
      </w:r>
      <w:r w:rsidR="007836E9">
        <w:rPr>
          <w:sz w:val="22"/>
          <w:szCs w:val="22"/>
        </w:rPr>
        <w:t>23.05.2025 r.</w:t>
      </w:r>
    </w:p>
    <w:p w14:paraId="165E197D" w14:textId="77777777" w:rsidR="00AB3708" w:rsidRPr="00963241" w:rsidRDefault="00AB3708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963241">
        <w:rPr>
          <w:b/>
          <w:bCs/>
          <w:sz w:val="22"/>
          <w:szCs w:val="22"/>
        </w:rPr>
        <w:t>Szpital Miejski Specjalistyczny</w:t>
      </w:r>
    </w:p>
    <w:p w14:paraId="33048F5A" w14:textId="77777777" w:rsidR="00AB3708" w:rsidRPr="00963241" w:rsidRDefault="00AB3708" w:rsidP="00081D13">
      <w:pPr>
        <w:spacing w:line="360" w:lineRule="auto"/>
        <w:ind w:right="3969"/>
        <w:rPr>
          <w:b/>
          <w:bCs/>
          <w:sz w:val="22"/>
          <w:szCs w:val="22"/>
        </w:rPr>
      </w:pPr>
      <w:r w:rsidRPr="00963241">
        <w:rPr>
          <w:b/>
          <w:bCs/>
          <w:sz w:val="22"/>
          <w:szCs w:val="22"/>
        </w:rPr>
        <w:t>im. Gabriela Narutowicza w Krakowie</w:t>
      </w:r>
    </w:p>
    <w:p w14:paraId="7730FA5F" w14:textId="77777777" w:rsidR="00081D13" w:rsidRPr="00963241" w:rsidRDefault="00AB3708" w:rsidP="00081D13">
      <w:pPr>
        <w:spacing w:line="360" w:lineRule="auto"/>
        <w:ind w:right="3969"/>
        <w:rPr>
          <w:sz w:val="22"/>
          <w:szCs w:val="22"/>
        </w:rPr>
      </w:pPr>
      <w:r w:rsidRPr="00963241">
        <w:rPr>
          <w:sz w:val="22"/>
          <w:szCs w:val="22"/>
        </w:rPr>
        <w:t>ul. Prądnicka</w:t>
      </w:r>
      <w:r w:rsidR="00081D13" w:rsidRPr="00963241">
        <w:rPr>
          <w:sz w:val="22"/>
          <w:szCs w:val="22"/>
        </w:rPr>
        <w:t xml:space="preserve"> </w:t>
      </w:r>
      <w:r w:rsidRPr="00963241">
        <w:rPr>
          <w:sz w:val="22"/>
          <w:szCs w:val="22"/>
        </w:rPr>
        <w:t>35-37</w:t>
      </w:r>
    </w:p>
    <w:p w14:paraId="2D02160F" w14:textId="77777777" w:rsidR="00081D13" w:rsidRPr="00963241" w:rsidRDefault="00AB3708" w:rsidP="00081D13">
      <w:pPr>
        <w:ind w:right="3969"/>
        <w:rPr>
          <w:sz w:val="22"/>
          <w:szCs w:val="22"/>
        </w:rPr>
      </w:pPr>
      <w:r w:rsidRPr="00963241">
        <w:rPr>
          <w:sz w:val="22"/>
          <w:szCs w:val="22"/>
        </w:rPr>
        <w:t>31-202</w:t>
      </w:r>
      <w:r w:rsidR="00081D13" w:rsidRPr="00963241">
        <w:rPr>
          <w:sz w:val="22"/>
          <w:szCs w:val="22"/>
        </w:rPr>
        <w:t xml:space="preserve"> </w:t>
      </w:r>
      <w:r w:rsidRPr="00963241">
        <w:rPr>
          <w:sz w:val="22"/>
          <w:szCs w:val="22"/>
        </w:rPr>
        <w:t>Kraków</w:t>
      </w:r>
    </w:p>
    <w:p w14:paraId="39089AF0" w14:textId="77777777" w:rsidR="00081D13" w:rsidRPr="00963241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63241" w14:paraId="0AAC640E" w14:textId="77777777" w:rsidTr="00C13EA9">
        <w:tc>
          <w:tcPr>
            <w:tcW w:w="10065" w:type="dxa"/>
            <w:shd w:val="clear" w:color="auto" w:fill="F2F2F2"/>
            <w:hideMark/>
          </w:tcPr>
          <w:p w14:paraId="1A2CB58B" w14:textId="0145EDCF" w:rsidR="00081D13" w:rsidRPr="00963241" w:rsidRDefault="00963241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963241">
              <w:rPr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14:paraId="403D4C7E" w14:textId="77777777" w:rsidR="00081D13" w:rsidRPr="00963241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2"/>
                <w:szCs w:val="22"/>
              </w:rPr>
            </w:pPr>
            <w:r w:rsidRPr="00963241">
              <w:rPr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12871E3E" w14:textId="77777777" w:rsidR="00081D13" w:rsidRPr="00963241" w:rsidRDefault="00081D13" w:rsidP="00081D13">
      <w:pPr>
        <w:keepNext/>
        <w:spacing w:after="240"/>
        <w:outlineLvl w:val="0"/>
        <w:rPr>
          <w:b/>
          <w:sz w:val="22"/>
          <w:szCs w:val="22"/>
        </w:rPr>
      </w:pPr>
    </w:p>
    <w:p w14:paraId="1EBBF000" w14:textId="77777777" w:rsidR="00963241" w:rsidRPr="00963241" w:rsidRDefault="00963241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</w:p>
    <w:p w14:paraId="649FE9FE" w14:textId="7076F5AD" w:rsidR="00081D13" w:rsidRPr="00963241" w:rsidRDefault="00081D13" w:rsidP="00081D13">
      <w:pPr>
        <w:spacing w:after="120" w:line="360" w:lineRule="auto"/>
        <w:jc w:val="both"/>
        <w:rPr>
          <w:rFonts w:eastAsia="Calibri"/>
          <w:sz w:val="22"/>
          <w:szCs w:val="22"/>
          <w:lang w:eastAsia="en-US"/>
        </w:rPr>
      </w:pPr>
      <w:r w:rsidRPr="00963241">
        <w:rPr>
          <w:rFonts w:eastAsia="Calibri"/>
          <w:sz w:val="22"/>
          <w:szCs w:val="22"/>
          <w:lang w:eastAsia="en-US"/>
        </w:rPr>
        <w:t xml:space="preserve">Dotyczy </w:t>
      </w:r>
      <w:r w:rsidRPr="00963241">
        <w:rPr>
          <w:sz w:val="22"/>
          <w:szCs w:val="22"/>
        </w:rPr>
        <w:t>postępowania o udzielenie zamówienia publicznego</w:t>
      </w:r>
      <w:r w:rsidRPr="00963241">
        <w:rPr>
          <w:rFonts w:eastAsia="Calibri"/>
          <w:sz w:val="22"/>
          <w:szCs w:val="22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63241" w14:paraId="2B45BFD3" w14:textId="77777777" w:rsidTr="00081D13">
        <w:tc>
          <w:tcPr>
            <w:tcW w:w="2269" w:type="dxa"/>
            <w:shd w:val="clear" w:color="auto" w:fill="auto"/>
          </w:tcPr>
          <w:p w14:paraId="65E09B53" w14:textId="77777777" w:rsidR="00081D13" w:rsidRPr="00963241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2"/>
                <w:szCs w:val="22"/>
              </w:rPr>
            </w:pPr>
            <w:r w:rsidRPr="00963241">
              <w:rPr>
                <w:sz w:val="22"/>
                <w:szCs w:val="22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4B3A820" w14:textId="77777777" w:rsidR="00081D13" w:rsidRPr="00963241" w:rsidRDefault="00AB3708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63241">
              <w:rPr>
                <w:bCs/>
                <w:sz w:val="22"/>
                <w:szCs w:val="22"/>
              </w:rPr>
              <w:t>Usługa utrzymania czystości i porządku na terenie zewnętrznym Szpitala wraz z całodobowym utrzymaniem czystości na terenie lądowiska dla helikopterów.</w:t>
            </w:r>
          </w:p>
        </w:tc>
      </w:tr>
      <w:tr w:rsidR="00AB3708" w:rsidRPr="00963241" w14:paraId="532C589A" w14:textId="77777777" w:rsidTr="009D1D62">
        <w:tc>
          <w:tcPr>
            <w:tcW w:w="2269" w:type="dxa"/>
            <w:shd w:val="clear" w:color="auto" w:fill="auto"/>
          </w:tcPr>
          <w:p w14:paraId="2DDCC038" w14:textId="77777777" w:rsidR="00AB3708" w:rsidRPr="00963241" w:rsidRDefault="00AB3708" w:rsidP="009D1D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2"/>
                <w:szCs w:val="22"/>
              </w:rPr>
            </w:pPr>
            <w:r w:rsidRPr="00963241">
              <w:rPr>
                <w:sz w:val="22"/>
                <w:szCs w:val="22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08C6F186" w14:textId="77777777" w:rsidR="00AB3708" w:rsidRPr="00963241" w:rsidRDefault="00AB3708" w:rsidP="009D1D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963241">
              <w:rPr>
                <w:bCs/>
                <w:sz w:val="22"/>
                <w:szCs w:val="22"/>
              </w:rPr>
              <w:t>ZP/21/2025</w:t>
            </w:r>
          </w:p>
        </w:tc>
      </w:tr>
    </w:tbl>
    <w:p w14:paraId="674FEB41" w14:textId="77777777" w:rsidR="00081D13" w:rsidRPr="00963241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45FEAF1C" w14:textId="77777777" w:rsidR="00963241" w:rsidRPr="00963241" w:rsidRDefault="00963241" w:rsidP="00081D1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14:paraId="07AF9F55" w14:textId="47F5B010" w:rsidR="00081D13" w:rsidRPr="00963241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sz w:val="22"/>
          <w:szCs w:val="22"/>
        </w:rPr>
      </w:pPr>
      <w:r w:rsidRPr="00963241">
        <w:rPr>
          <w:sz w:val="22"/>
          <w:szCs w:val="22"/>
        </w:rPr>
        <w:t xml:space="preserve">Zamawiający, działając na podstawie art. 253 </w:t>
      </w:r>
      <w:r w:rsidR="00A17CDB" w:rsidRPr="00963241">
        <w:rPr>
          <w:sz w:val="22"/>
          <w:szCs w:val="22"/>
        </w:rPr>
        <w:t xml:space="preserve">ust. 1 pkt. 1 i </w:t>
      </w:r>
      <w:r w:rsidRPr="00963241">
        <w:rPr>
          <w:sz w:val="22"/>
          <w:szCs w:val="22"/>
        </w:rPr>
        <w:t xml:space="preserve">ust. </w:t>
      </w:r>
      <w:r w:rsidR="00A17CDB" w:rsidRPr="00963241">
        <w:rPr>
          <w:sz w:val="22"/>
          <w:szCs w:val="22"/>
        </w:rPr>
        <w:t>2</w:t>
      </w:r>
      <w:r w:rsidRPr="00963241">
        <w:rPr>
          <w:sz w:val="22"/>
          <w:szCs w:val="22"/>
        </w:rPr>
        <w:t xml:space="preserve"> </w:t>
      </w:r>
      <w:r w:rsidR="00081D13" w:rsidRPr="00963241">
        <w:rPr>
          <w:sz w:val="22"/>
          <w:szCs w:val="22"/>
        </w:rPr>
        <w:t xml:space="preserve">ustawy z dnia 11 września 2019r. Prawo zamówień publicznych </w:t>
      </w:r>
      <w:r w:rsidR="00AB3708" w:rsidRPr="00963241">
        <w:rPr>
          <w:sz w:val="22"/>
          <w:szCs w:val="22"/>
        </w:rPr>
        <w:t>(t.j. Dz. U. z 2024 poz. 1320)</w:t>
      </w:r>
      <w:r w:rsidR="00081D13" w:rsidRPr="00963241">
        <w:rPr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B3708" w:rsidRPr="00963241" w14:paraId="5181934D" w14:textId="77777777" w:rsidTr="009D1D62">
        <w:trPr>
          <w:cantSplit/>
        </w:trPr>
        <w:tc>
          <w:tcPr>
            <w:tcW w:w="10080" w:type="dxa"/>
          </w:tcPr>
          <w:p w14:paraId="77803E97" w14:textId="77777777" w:rsidR="00AB3708" w:rsidRPr="00963241" w:rsidRDefault="00AB3708" w:rsidP="009D1D62">
            <w:pPr>
              <w:spacing w:before="80"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963241">
              <w:rPr>
                <w:b/>
                <w:sz w:val="22"/>
                <w:szCs w:val="22"/>
              </w:rPr>
              <w:t>VERA Spółka z ograniczoną odpowiedzialnością</w:t>
            </w:r>
          </w:p>
          <w:p w14:paraId="0DEE2856" w14:textId="77777777" w:rsidR="00AB3708" w:rsidRPr="00963241" w:rsidRDefault="00AB3708" w:rsidP="009D1D62">
            <w:pPr>
              <w:spacing w:line="360" w:lineRule="auto"/>
              <w:ind w:left="-75"/>
              <w:jc w:val="both"/>
              <w:rPr>
                <w:b/>
                <w:sz w:val="22"/>
                <w:szCs w:val="22"/>
              </w:rPr>
            </w:pPr>
            <w:r w:rsidRPr="00963241">
              <w:rPr>
                <w:bCs/>
                <w:sz w:val="22"/>
                <w:szCs w:val="22"/>
              </w:rPr>
              <w:t>ul. Masarska 13 /B4</w:t>
            </w:r>
          </w:p>
          <w:p w14:paraId="048E19ED" w14:textId="77777777" w:rsidR="00AB3708" w:rsidRPr="00963241" w:rsidRDefault="00AB3708" w:rsidP="009D1D62">
            <w:pPr>
              <w:ind w:left="-75"/>
              <w:jc w:val="both"/>
              <w:rPr>
                <w:bCs/>
                <w:sz w:val="22"/>
                <w:szCs w:val="22"/>
              </w:rPr>
            </w:pPr>
            <w:r w:rsidRPr="00963241">
              <w:rPr>
                <w:bCs/>
                <w:sz w:val="22"/>
                <w:szCs w:val="22"/>
              </w:rPr>
              <w:t>31-534  Kraków</w:t>
            </w:r>
          </w:p>
          <w:p w14:paraId="47C60A57" w14:textId="77777777" w:rsidR="00AB3708" w:rsidRPr="00963241" w:rsidRDefault="00AB3708" w:rsidP="009D1D62">
            <w:pPr>
              <w:spacing w:before="240" w:after="60" w:line="276" w:lineRule="auto"/>
              <w:ind w:left="-75"/>
              <w:jc w:val="both"/>
              <w:rPr>
                <w:color w:val="000000"/>
                <w:sz w:val="22"/>
                <w:szCs w:val="22"/>
              </w:rPr>
            </w:pPr>
            <w:r w:rsidRPr="00963241">
              <w:rPr>
                <w:color w:val="000000"/>
                <w:sz w:val="22"/>
                <w:szCs w:val="22"/>
              </w:rPr>
              <w:t>Uzasadnienie wyboru:</w:t>
            </w:r>
          </w:p>
          <w:p w14:paraId="13878838" w14:textId="680032E5" w:rsidR="00AB3708" w:rsidRPr="00963241" w:rsidRDefault="00AB3708" w:rsidP="009D1D6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2"/>
                <w:szCs w:val="22"/>
              </w:rPr>
            </w:pPr>
            <w:r w:rsidRPr="00963241">
              <w:rPr>
                <w:sz w:val="22"/>
                <w:szCs w:val="22"/>
              </w:rPr>
              <w:t xml:space="preserve">Najkorzystniejsza oferta </w:t>
            </w:r>
            <w:r w:rsidR="00963241" w:rsidRPr="00963241">
              <w:rPr>
                <w:sz w:val="22"/>
                <w:szCs w:val="22"/>
              </w:rPr>
              <w:t>spełniająca</w:t>
            </w:r>
            <w:r w:rsidRPr="00963241">
              <w:rPr>
                <w:sz w:val="22"/>
                <w:szCs w:val="22"/>
              </w:rPr>
              <w:t xml:space="preserve"> wymogi Zamawiającego.</w:t>
            </w:r>
          </w:p>
        </w:tc>
      </w:tr>
    </w:tbl>
    <w:p w14:paraId="72FCCB55" w14:textId="77777777" w:rsidR="00081D13" w:rsidRPr="00963241" w:rsidRDefault="00081D13" w:rsidP="00081D13">
      <w:pPr>
        <w:spacing w:before="240" w:after="120"/>
        <w:jc w:val="both"/>
        <w:rPr>
          <w:color w:val="000000"/>
          <w:sz w:val="22"/>
          <w:szCs w:val="22"/>
        </w:rPr>
      </w:pPr>
      <w:r w:rsidRPr="00963241">
        <w:rPr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963241">
        <w:rPr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376"/>
        <w:gridCol w:w="2719"/>
        <w:gridCol w:w="2977"/>
      </w:tblGrid>
      <w:tr w:rsidR="00963241" w:rsidRPr="00963241" w14:paraId="54FB207D" w14:textId="77777777" w:rsidTr="0096324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7117E54" w14:textId="77777777" w:rsidR="00963241" w:rsidRPr="00963241" w:rsidRDefault="0096324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963241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376" w:type="dxa"/>
            <w:shd w:val="clear" w:color="auto" w:fill="F2F2F2"/>
            <w:vAlign w:val="center"/>
          </w:tcPr>
          <w:p w14:paraId="25283F7F" w14:textId="77777777" w:rsidR="00963241" w:rsidRPr="00963241" w:rsidRDefault="0096324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>Nazwa i adres wykonawcy</w:t>
            </w:r>
          </w:p>
        </w:tc>
        <w:tc>
          <w:tcPr>
            <w:tcW w:w="2719" w:type="dxa"/>
            <w:shd w:val="clear" w:color="auto" w:fill="F2F2F2"/>
            <w:vAlign w:val="center"/>
          </w:tcPr>
          <w:p w14:paraId="1418C2F5" w14:textId="77777777" w:rsidR="00963241" w:rsidRPr="00963241" w:rsidRDefault="00963241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>Cena</w:t>
            </w:r>
          </w:p>
        </w:tc>
        <w:tc>
          <w:tcPr>
            <w:tcW w:w="2977" w:type="dxa"/>
            <w:shd w:val="clear" w:color="auto" w:fill="F2F2F2"/>
            <w:vAlign w:val="center"/>
          </w:tcPr>
          <w:p w14:paraId="6214D9F9" w14:textId="77777777" w:rsidR="00963241" w:rsidRPr="00963241" w:rsidRDefault="00963241" w:rsidP="00C13EA9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963241" w:rsidRPr="00963241" w14:paraId="138EE8AB" w14:textId="77777777" w:rsidTr="00963241">
        <w:tc>
          <w:tcPr>
            <w:tcW w:w="851" w:type="dxa"/>
            <w:vAlign w:val="center"/>
          </w:tcPr>
          <w:p w14:paraId="411A3EFD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376" w:type="dxa"/>
            <w:vAlign w:val="center"/>
          </w:tcPr>
          <w:p w14:paraId="26EF591D" w14:textId="77777777" w:rsidR="00963241" w:rsidRPr="00963241" w:rsidRDefault="00963241" w:rsidP="009D1D6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/>
                <w:sz w:val="22"/>
                <w:szCs w:val="22"/>
              </w:rPr>
              <w:t>VERA Spółka z ograniczoną odpowiedzialnością</w:t>
            </w:r>
          </w:p>
          <w:p w14:paraId="473A61E9" w14:textId="77777777" w:rsidR="00963241" w:rsidRPr="00963241" w:rsidRDefault="00963241" w:rsidP="009D1D6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>ul. Masarska 13 /B4</w:t>
            </w:r>
          </w:p>
          <w:p w14:paraId="25CB0036" w14:textId="77777777" w:rsidR="00963241" w:rsidRPr="00963241" w:rsidRDefault="00963241" w:rsidP="009D1D6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>31-534  Kraków</w:t>
            </w:r>
          </w:p>
        </w:tc>
        <w:tc>
          <w:tcPr>
            <w:tcW w:w="2719" w:type="dxa"/>
            <w:vAlign w:val="center"/>
          </w:tcPr>
          <w:p w14:paraId="77D3E5EA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2977" w:type="dxa"/>
            <w:vAlign w:val="center"/>
          </w:tcPr>
          <w:p w14:paraId="36EBEA79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  <w:tr w:rsidR="00963241" w:rsidRPr="00963241" w14:paraId="68CE8BF1" w14:textId="77777777" w:rsidTr="00963241">
        <w:tc>
          <w:tcPr>
            <w:tcW w:w="851" w:type="dxa"/>
            <w:vAlign w:val="center"/>
          </w:tcPr>
          <w:p w14:paraId="6C80B140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376" w:type="dxa"/>
            <w:vAlign w:val="center"/>
          </w:tcPr>
          <w:p w14:paraId="201CC8E2" w14:textId="77777777" w:rsidR="00963241" w:rsidRPr="00963241" w:rsidRDefault="00963241" w:rsidP="009D1D6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/>
                <w:sz w:val="22"/>
                <w:szCs w:val="22"/>
              </w:rPr>
              <w:t>BUDKOR Spółka z Ograniczoną Odpowiedzialnością</w:t>
            </w:r>
          </w:p>
          <w:p w14:paraId="0B53377C" w14:textId="77777777" w:rsidR="00963241" w:rsidRPr="00963241" w:rsidRDefault="00963241" w:rsidP="009D1D6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>Brazylijska 5a /36</w:t>
            </w:r>
          </w:p>
          <w:p w14:paraId="12843810" w14:textId="77777777" w:rsidR="00963241" w:rsidRPr="00963241" w:rsidRDefault="00963241" w:rsidP="009D1D6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>03-946 Warszawa</w:t>
            </w:r>
          </w:p>
        </w:tc>
        <w:tc>
          <w:tcPr>
            <w:tcW w:w="2719" w:type="dxa"/>
            <w:vAlign w:val="center"/>
          </w:tcPr>
          <w:p w14:paraId="75677123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387,40</w:t>
            </w:r>
          </w:p>
        </w:tc>
        <w:tc>
          <w:tcPr>
            <w:tcW w:w="2977" w:type="dxa"/>
            <w:vAlign w:val="center"/>
          </w:tcPr>
          <w:p w14:paraId="3ED76871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387,40</w:t>
            </w:r>
          </w:p>
        </w:tc>
      </w:tr>
      <w:tr w:rsidR="00963241" w:rsidRPr="00963241" w14:paraId="3D0999D8" w14:textId="77777777" w:rsidTr="00963241">
        <w:tc>
          <w:tcPr>
            <w:tcW w:w="851" w:type="dxa"/>
            <w:vAlign w:val="center"/>
          </w:tcPr>
          <w:p w14:paraId="56DB9509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</w:t>
            </w:r>
          </w:p>
        </w:tc>
        <w:tc>
          <w:tcPr>
            <w:tcW w:w="3376" w:type="dxa"/>
            <w:vAlign w:val="center"/>
          </w:tcPr>
          <w:p w14:paraId="40F1571B" w14:textId="77777777" w:rsidR="00963241" w:rsidRPr="00963241" w:rsidRDefault="00963241" w:rsidP="009D1D6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/>
                <w:sz w:val="22"/>
                <w:szCs w:val="22"/>
              </w:rPr>
              <w:t>ADS Spółka z ograniczoną odpowiedzialnością</w:t>
            </w:r>
          </w:p>
          <w:p w14:paraId="05A782AD" w14:textId="77777777" w:rsidR="00963241" w:rsidRPr="00963241" w:rsidRDefault="00963241" w:rsidP="009D1D6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Spacerowa 1 </w:t>
            </w:r>
          </w:p>
          <w:p w14:paraId="064CCE7D" w14:textId="77777777" w:rsidR="00963241" w:rsidRPr="00963241" w:rsidRDefault="00963241" w:rsidP="009D1D6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>32-088 Brzozówka</w:t>
            </w:r>
          </w:p>
        </w:tc>
        <w:tc>
          <w:tcPr>
            <w:tcW w:w="2719" w:type="dxa"/>
            <w:vAlign w:val="center"/>
          </w:tcPr>
          <w:p w14:paraId="4B9A4842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330,70</w:t>
            </w:r>
          </w:p>
        </w:tc>
        <w:tc>
          <w:tcPr>
            <w:tcW w:w="2977" w:type="dxa"/>
            <w:vAlign w:val="center"/>
          </w:tcPr>
          <w:p w14:paraId="319505BB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330,70</w:t>
            </w:r>
          </w:p>
        </w:tc>
      </w:tr>
      <w:tr w:rsidR="00963241" w:rsidRPr="00963241" w14:paraId="23DD4828" w14:textId="77777777" w:rsidTr="00963241">
        <w:tc>
          <w:tcPr>
            <w:tcW w:w="851" w:type="dxa"/>
            <w:vAlign w:val="center"/>
          </w:tcPr>
          <w:p w14:paraId="345FD52D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376" w:type="dxa"/>
            <w:vAlign w:val="center"/>
          </w:tcPr>
          <w:p w14:paraId="5B81F3CA" w14:textId="77777777" w:rsidR="00963241" w:rsidRPr="00963241" w:rsidRDefault="00963241" w:rsidP="009D1D62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/>
                <w:sz w:val="22"/>
                <w:szCs w:val="22"/>
              </w:rPr>
              <w:t>PRZEDSIĘBIORSTWO WIELOBRANŻOWE KARPINEX BARBARA KARPIŃSKA</w:t>
            </w:r>
          </w:p>
          <w:p w14:paraId="2372816C" w14:textId="77777777" w:rsidR="00963241" w:rsidRPr="00963241" w:rsidRDefault="00963241" w:rsidP="009D1D62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CEDROWA 5 </w:t>
            </w:r>
          </w:p>
          <w:p w14:paraId="7ADBDB6E" w14:textId="77777777" w:rsidR="00963241" w:rsidRPr="00963241" w:rsidRDefault="00963241" w:rsidP="009D1D62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bCs/>
                <w:sz w:val="22"/>
                <w:szCs w:val="22"/>
              </w:rPr>
              <w:t>25-900 CEDZYNA</w:t>
            </w:r>
          </w:p>
        </w:tc>
        <w:tc>
          <w:tcPr>
            <w:tcW w:w="2719" w:type="dxa"/>
            <w:vAlign w:val="center"/>
          </w:tcPr>
          <w:p w14:paraId="5F7E0AF0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285,80</w:t>
            </w:r>
          </w:p>
        </w:tc>
        <w:tc>
          <w:tcPr>
            <w:tcW w:w="2977" w:type="dxa"/>
            <w:vAlign w:val="center"/>
          </w:tcPr>
          <w:p w14:paraId="3E502662" w14:textId="77777777" w:rsidR="00963241" w:rsidRPr="00963241" w:rsidRDefault="00963241" w:rsidP="009D1D62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3241">
              <w:rPr>
                <w:rFonts w:ascii="Times New Roman" w:hAnsi="Times New Roman" w:cs="Times New Roman"/>
                <w:sz w:val="22"/>
                <w:szCs w:val="22"/>
              </w:rPr>
              <w:t xml:space="preserve">  285,80</w:t>
            </w:r>
          </w:p>
        </w:tc>
      </w:tr>
    </w:tbl>
    <w:p w14:paraId="7B25F61A" w14:textId="77777777" w:rsidR="00E85D70" w:rsidRPr="00963241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2"/>
          <w:szCs w:val="22"/>
        </w:rPr>
      </w:pPr>
    </w:p>
    <w:p w14:paraId="7A5F3FE6" w14:textId="77777777" w:rsidR="00F960D7" w:rsidRPr="00963241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6CAE699F" w14:textId="6AAD6F54"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6716B" w14:textId="77777777" w:rsidR="00D217EA" w:rsidRDefault="00D217EA">
      <w:r>
        <w:separator/>
      </w:r>
    </w:p>
  </w:endnote>
  <w:endnote w:type="continuationSeparator" w:id="0">
    <w:p w14:paraId="792628FA" w14:textId="77777777" w:rsidR="00D217EA" w:rsidRDefault="00D21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64DA2" w14:textId="77777777" w:rsidR="00AB3708" w:rsidRDefault="00AB37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EF4FD" w14:textId="54B4C3AB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A570B9" w14:textId="77777777" w:rsidR="00AB3708" w:rsidRDefault="00AB37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F1A746" w14:textId="77777777" w:rsidR="00D217EA" w:rsidRDefault="00D217EA">
      <w:r>
        <w:separator/>
      </w:r>
    </w:p>
  </w:footnote>
  <w:footnote w:type="continuationSeparator" w:id="0">
    <w:p w14:paraId="416B8CC1" w14:textId="77777777" w:rsidR="00D217EA" w:rsidRDefault="00D217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37D12" w14:textId="77777777" w:rsidR="00AB3708" w:rsidRDefault="00AB3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EA9B13" w14:textId="77777777" w:rsidR="00AB3708" w:rsidRDefault="00AB37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1996C8" w14:textId="77777777" w:rsidR="00AB3708" w:rsidRDefault="00AB37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17EA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36E9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3241"/>
    <w:rsid w:val="0097748A"/>
    <w:rsid w:val="009F0E5C"/>
    <w:rsid w:val="00A029B8"/>
    <w:rsid w:val="00A17CDB"/>
    <w:rsid w:val="00AA02AC"/>
    <w:rsid w:val="00AB3708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17EA"/>
    <w:rsid w:val="00D26ED6"/>
    <w:rsid w:val="00D42C90"/>
    <w:rsid w:val="00D56786"/>
    <w:rsid w:val="00D67F3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41F331"/>
  <w15:chartTrackingRefBased/>
  <w15:docId w15:val="{BAC99B4C-2B78-4AF3-9C99-6E230D65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B370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194</Words>
  <Characters>1299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dc:description/>
  <cp:lastModifiedBy>Ewa Szlifińska</cp:lastModifiedBy>
  <cp:revision>4</cp:revision>
  <cp:lastPrinted>2025-05-22T06:05:00Z</cp:lastPrinted>
  <dcterms:created xsi:type="dcterms:W3CDTF">2025-05-22T06:00:00Z</dcterms:created>
  <dcterms:modified xsi:type="dcterms:W3CDTF">2025-05-23T05:53:00Z</dcterms:modified>
</cp:coreProperties>
</file>