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4F38C" w14:textId="209146F0" w:rsidR="00B36EDA" w:rsidRPr="00DE6ABF" w:rsidRDefault="003B4421" w:rsidP="00B36EDA">
      <w:pPr>
        <w:spacing w:after="600"/>
        <w:jc w:val="right"/>
      </w:pPr>
      <w:bookmarkStart w:id="0" w:name="_Hlk53520193"/>
      <w:r w:rsidRPr="00DE6ABF">
        <w:t>Kraków</w:t>
      </w:r>
      <w:r w:rsidR="00B36EDA" w:rsidRPr="00DE6ABF">
        <w:t xml:space="preserve"> dnia: </w:t>
      </w:r>
      <w:r w:rsidR="009808AF">
        <w:t>23.05.2025</w:t>
      </w:r>
    </w:p>
    <w:p w14:paraId="62A02955" w14:textId="77777777" w:rsidR="003B4421" w:rsidRPr="00DE6ABF" w:rsidRDefault="003B4421" w:rsidP="00B36EDA">
      <w:pPr>
        <w:spacing w:line="360" w:lineRule="auto"/>
        <w:ind w:right="3969"/>
        <w:rPr>
          <w:b/>
          <w:bCs/>
        </w:rPr>
      </w:pPr>
      <w:r w:rsidRPr="00DE6ABF">
        <w:rPr>
          <w:b/>
          <w:bCs/>
        </w:rPr>
        <w:t>Szpital Miejski Specjalistyczny</w:t>
      </w:r>
    </w:p>
    <w:p w14:paraId="355E9C2A" w14:textId="77777777" w:rsidR="003B4421" w:rsidRPr="00DE6ABF" w:rsidRDefault="003B4421" w:rsidP="00B36EDA">
      <w:pPr>
        <w:spacing w:line="360" w:lineRule="auto"/>
        <w:ind w:right="3969"/>
        <w:rPr>
          <w:b/>
          <w:bCs/>
        </w:rPr>
      </w:pPr>
      <w:r w:rsidRPr="00DE6ABF">
        <w:rPr>
          <w:b/>
          <w:bCs/>
        </w:rPr>
        <w:t>im. Gabriela Narutowicza w Krakowie</w:t>
      </w:r>
    </w:p>
    <w:p w14:paraId="69BBA2FF" w14:textId="77777777" w:rsidR="00B36EDA" w:rsidRPr="00DE6ABF" w:rsidRDefault="003B4421" w:rsidP="00B36EDA">
      <w:pPr>
        <w:spacing w:line="360" w:lineRule="auto"/>
        <w:ind w:right="3969"/>
      </w:pPr>
      <w:r w:rsidRPr="00DE6ABF">
        <w:t>ul. Prądnicka</w:t>
      </w:r>
      <w:r w:rsidR="00B36EDA" w:rsidRPr="00DE6ABF">
        <w:t xml:space="preserve"> </w:t>
      </w:r>
      <w:r w:rsidRPr="00DE6ABF">
        <w:t>35-37</w:t>
      </w:r>
    </w:p>
    <w:p w14:paraId="5E690DFD" w14:textId="77777777" w:rsidR="00B36EDA" w:rsidRPr="00DE6ABF" w:rsidRDefault="003B4421" w:rsidP="00B36EDA">
      <w:pPr>
        <w:ind w:right="3969"/>
      </w:pPr>
      <w:r w:rsidRPr="00DE6ABF">
        <w:t>31-202</w:t>
      </w:r>
      <w:r w:rsidR="00B36EDA" w:rsidRPr="00DE6ABF">
        <w:t xml:space="preserve"> </w:t>
      </w:r>
      <w:r w:rsidRPr="00DE6ABF">
        <w:t>Kraków</w:t>
      </w:r>
    </w:p>
    <w:p w14:paraId="3B43A02B" w14:textId="77777777" w:rsidR="00B36EDA" w:rsidRPr="00DE6ABF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DE6ABF" w14:paraId="01F59178" w14:textId="77777777" w:rsidTr="00B36EDA">
        <w:tc>
          <w:tcPr>
            <w:tcW w:w="9923" w:type="dxa"/>
            <w:shd w:val="clear" w:color="auto" w:fill="F2F2F2"/>
            <w:hideMark/>
          </w:tcPr>
          <w:p w14:paraId="2C647727" w14:textId="1CFF9836" w:rsidR="00B36EDA" w:rsidRPr="00DE6ABF" w:rsidRDefault="00DE6ABF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DE6ABF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53BCB5E" w14:textId="77777777" w:rsidR="00B36EDA" w:rsidRPr="00DE6ABF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E6AB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4DA6489" w14:textId="77777777" w:rsidR="00B36EDA" w:rsidRPr="00DE6ABF" w:rsidRDefault="00B36EDA" w:rsidP="00B36EDA">
      <w:pPr>
        <w:keepNext/>
        <w:spacing w:after="240"/>
        <w:outlineLvl w:val="0"/>
        <w:rPr>
          <w:b/>
        </w:rPr>
      </w:pPr>
    </w:p>
    <w:p w14:paraId="094FC19A" w14:textId="77777777" w:rsidR="00B36EDA" w:rsidRPr="00DE6ABF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DE6ABF">
        <w:rPr>
          <w:rFonts w:eastAsia="Calibri"/>
          <w:lang w:eastAsia="en-US"/>
        </w:rPr>
        <w:t xml:space="preserve">Dotyczy </w:t>
      </w:r>
      <w:r w:rsidRPr="00DE6ABF">
        <w:t>postępowania o udzielenie zamówienia publicznego</w:t>
      </w:r>
      <w:r w:rsidRPr="00DE6ABF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DE6ABF" w14:paraId="1854C487" w14:textId="77777777" w:rsidTr="00B36EDA">
        <w:tc>
          <w:tcPr>
            <w:tcW w:w="2269" w:type="dxa"/>
            <w:shd w:val="clear" w:color="auto" w:fill="auto"/>
          </w:tcPr>
          <w:p w14:paraId="53C2F5A7" w14:textId="77777777" w:rsidR="00B36EDA" w:rsidRPr="00DE6AB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E6ABF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956F728" w14:textId="77777777" w:rsidR="00B36EDA" w:rsidRPr="00DE6ABF" w:rsidRDefault="003B442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DE6ABF">
              <w:rPr>
                <w:b/>
              </w:rPr>
              <w:t>Zakup i dostawa podłoży, odczynników, kontroli, kalibratorów i materiałów zużywalnych wraz z dzierżawą analizatorów w zakresie hematologii i diagnostyki moczu.</w:t>
            </w:r>
          </w:p>
        </w:tc>
      </w:tr>
      <w:tr w:rsidR="003B4421" w:rsidRPr="00DE6ABF" w14:paraId="3017435D" w14:textId="77777777" w:rsidTr="00F96507">
        <w:tc>
          <w:tcPr>
            <w:tcW w:w="2269" w:type="dxa"/>
            <w:shd w:val="clear" w:color="auto" w:fill="auto"/>
          </w:tcPr>
          <w:p w14:paraId="0704206D" w14:textId="77777777" w:rsidR="003B4421" w:rsidRPr="00DE6ABF" w:rsidRDefault="003B4421" w:rsidP="00F965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E6ABF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45C9D9C" w14:textId="77777777" w:rsidR="003B4421" w:rsidRPr="00DE6ABF" w:rsidRDefault="003B4421" w:rsidP="00F965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DE6ABF">
              <w:rPr>
                <w:b/>
              </w:rPr>
              <w:t>ZP/7/2025</w:t>
            </w:r>
          </w:p>
        </w:tc>
      </w:tr>
    </w:tbl>
    <w:p w14:paraId="07800A86" w14:textId="77777777" w:rsidR="00B36EDA" w:rsidRPr="00DE6ABF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2C1A72E9" w14:textId="01E375AA" w:rsidR="00B36EDA" w:rsidRPr="00DE6AB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</w:rPr>
      </w:pPr>
      <w:r w:rsidRPr="00DE6ABF"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B4421" w:rsidRPr="00DE6ABF" w14:paraId="014EF5E3" w14:textId="77777777" w:rsidTr="003B442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72379" w14:textId="3746E826" w:rsidR="003B4421" w:rsidRPr="00DE6ABF" w:rsidRDefault="003B4421" w:rsidP="00954063">
            <w:pPr>
              <w:spacing w:after="60"/>
              <w:jc w:val="both"/>
            </w:pPr>
            <w:r w:rsidRPr="00DE6ABF">
              <w:t>Pakiet 1</w:t>
            </w:r>
            <w:r w:rsidR="00954063">
              <w:t xml:space="preserve"> –</w:t>
            </w:r>
            <w:r w:rsidRPr="00DE6ABF">
              <w:t xml:space="preserve"> Zakup i dostawa odczynników, kontroli, kalibratorów i materiałów zużywalnych z dzierżawą analizatorów w zakresie hematologii.</w:t>
            </w:r>
          </w:p>
          <w:p w14:paraId="45D88FBB" w14:textId="77777777" w:rsidR="003B4421" w:rsidRPr="00DE6ABF" w:rsidRDefault="003B4421" w:rsidP="00954063">
            <w:pPr>
              <w:spacing w:after="60"/>
              <w:jc w:val="both"/>
              <w:rPr>
                <w:b/>
              </w:rPr>
            </w:pPr>
            <w:r w:rsidRPr="00DE6ABF">
              <w:rPr>
                <w:b/>
              </w:rPr>
              <w:t>Sysmex Polska Spółka z o.o.</w:t>
            </w:r>
          </w:p>
          <w:p w14:paraId="200ECA4F" w14:textId="25863DE0" w:rsidR="003B4421" w:rsidRPr="00DE6ABF" w:rsidRDefault="00DE6ABF" w:rsidP="00954063">
            <w:pPr>
              <w:spacing w:after="60"/>
              <w:jc w:val="both"/>
              <w:rPr>
                <w:bCs/>
              </w:rPr>
            </w:pPr>
            <w:r>
              <w:rPr>
                <w:bCs/>
              </w:rPr>
              <w:t>A</w:t>
            </w:r>
            <w:r w:rsidR="003B4421" w:rsidRPr="00DE6ABF">
              <w:rPr>
                <w:bCs/>
              </w:rPr>
              <w:t>l. Jerozolim</w:t>
            </w:r>
            <w:r>
              <w:rPr>
                <w:bCs/>
              </w:rPr>
              <w:t>s</w:t>
            </w:r>
            <w:r w:rsidR="003B4421" w:rsidRPr="00DE6ABF">
              <w:rPr>
                <w:bCs/>
              </w:rPr>
              <w:t xml:space="preserve">kie 176 </w:t>
            </w:r>
          </w:p>
          <w:p w14:paraId="7273F636" w14:textId="77777777" w:rsidR="003B4421" w:rsidRPr="00DE6ABF" w:rsidRDefault="003B4421" w:rsidP="00954063">
            <w:pPr>
              <w:spacing w:after="60"/>
              <w:jc w:val="both"/>
              <w:rPr>
                <w:bCs/>
              </w:rPr>
            </w:pPr>
            <w:r w:rsidRPr="00DE6ABF">
              <w:rPr>
                <w:bCs/>
              </w:rPr>
              <w:t>02-486 Warszawa</w:t>
            </w:r>
          </w:p>
          <w:p w14:paraId="17A4A28F" w14:textId="77777777" w:rsidR="003B4421" w:rsidRPr="00DE6ABF" w:rsidRDefault="003B4421" w:rsidP="00954063">
            <w:pPr>
              <w:spacing w:after="60"/>
              <w:jc w:val="both"/>
              <w:rPr>
                <w:color w:val="000000"/>
              </w:rPr>
            </w:pPr>
            <w:r w:rsidRPr="00DE6ABF">
              <w:rPr>
                <w:color w:val="000000"/>
                <w:u w:val="single"/>
              </w:rPr>
              <w:t>Uzasadnienie wyboru</w:t>
            </w:r>
            <w:r w:rsidRPr="00DE6ABF">
              <w:rPr>
                <w:color w:val="000000"/>
              </w:rPr>
              <w:t>:</w:t>
            </w:r>
          </w:p>
          <w:p w14:paraId="21FCFBA7" w14:textId="77777777" w:rsidR="003B4421" w:rsidRPr="00DE6ABF" w:rsidRDefault="003B4421" w:rsidP="00954063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DE6ABF">
              <w:t>Jedyna złożona oferta. Spełnia wymagania Zamawiającego.</w:t>
            </w:r>
          </w:p>
        </w:tc>
      </w:tr>
      <w:tr w:rsidR="003B4421" w:rsidRPr="00DE6ABF" w14:paraId="510E3302" w14:textId="77777777" w:rsidTr="003B442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BAC21" w14:textId="63A2DE27" w:rsidR="003B4421" w:rsidRPr="00DE6ABF" w:rsidRDefault="003B4421" w:rsidP="00954063">
            <w:pPr>
              <w:spacing w:after="60"/>
              <w:jc w:val="both"/>
            </w:pPr>
            <w:r w:rsidRPr="00DE6ABF">
              <w:t xml:space="preserve">Pakiet 2 </w:t>
            </w:r>
            <w:r w:rsidR="00954063">
              <w:t>–</w:t>
            </w:r>
            <w:r w:rsidRPr="00DE6ABF">
              <w:t xml:space="preserve"> Zakup i dostawa odczynników, kontroli, kalibratorów i materiałów zużywalnych wraz z dzierżawą analizatorów w zakresie diagnostyki moczu</w:t>
            </w:r>
          </w:p>
          <w:p w14:paraId="05473D58" w14:textId="77777777" w:rsidR="003B4421" w:rsidRPr="00DE6ABF" w:rsidRDefault="003B4421" w:rsidP="00954063">
            <w:pPr>
              <w:spacing w:after="60"/>
              <w:jc w:val="both"/>
              <w:rPr>
                <w:b/>
              </w:rPr>
            </w:pPr>
            <w:r w:rsidRPr="00DE6ABF">
              <w:rPr>
                <w:b/>
              </w:rPr>
              <w:t>Sysmex Polska Spółka z o.o.</w:t>
            </w:r>
          </w:p>
          <w:p w14:paraId="1908FF43" w14:textId="36C9F6BD" w:rsidR="003B4421" w:rsidRPr="00DE6ABF" w:rsidRDefault="00DE6ABF" w:rsidP="00954063">
            <w:pPr>
              <w:spacing w:after="60"/>
              <w:jc w:val="both"/>
              <w:rPr>
                <w:bCs/>
              </w:rPr>
            </w:pPr>
            <w:r>
              <w:rPr>
                <w:bCs/>
              </w:rPr>
              <w:t>A</w:t>
            </w:r>
            <w:r w:rsidR="003B4421" w:rsidRPr="00DE6ABF">
              <w:rPr>
                <w:bCs/>
              </w:rPr>
              <w:t>l. Jerozolim</w:t>
            </w:r>
            <w:r>
              <w:rPr>
                <w:bCs/>
              </w:rPr>
              <w:t>s</w:t>
            </w:r>
            <w:r w:rsidR="003B4421" w:rsidRPr="00DE6ABF">
              <w:rPr>
                <w:bCs/>
              </w:rPr>
              <w:t xml:space="preserve">kie 176 </w:t>
            </w:r>
          </w:p>
          <w:p w14:paraId="093559DA" w14:textId="77777777" w:rsidR="003B4421" w:rsidRPr="00DE6ABF" w:rsidRDefault="003B4421" w:rsidP="00954063">
            <w:pPr>
              <w:spacing w:after="60"/>
              <w:jc w:val="both"/>
              <w:rPr>
                <w:bCs/>
              </w:rPr>
            </w:pPr>
            <w:r w:rsidRPr="00DE6ABF">
              <w:rPr>
                <w:bCs/>
              </w:rPr>
              <w:t>02-486 Warszawa</w:t>
            </w:r>
          </w:p>
          <w:p w14:paraId="3A926624" w14:textId="77777777" w:rsidR="003B4421" w:rsidRPr="00DE6ABF" w:rsidRDefault="003B4421" w:rsidP="00954063">
            <w:pPr>
              <w:spacing w:after="60"/>
              <w:jc w:val="both"/>
              <w:rPr>
                <w:color w:val="000000"/>
              </w:rPr>
            </w:pPr>
            <w:r w:rsidRPr="00DE6ABF">
              <w:rPr>
                <w:color w:val="000000"/>
                <w:u w:val="single"/>
              </w:rPr>
              <w:t>Uzasadnienie wyboru</w:t>
            </w:r>
            <w:r w:rsidRPr="00DE6ABF">
              <w:rPr>
                <w:color w:val="000000"/>
              </w:rPr>
              <w:t>:</w:t>
            </w:r>
          </w:p>
          <w:p w14:paraId="1D6544D4" w14:textId="77777777" w:rsidR="003B4421" w:rsidRPr="00DE6ABF" w:rsidRDefault="003B4421" w:rsidP="00954063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DE6ABF">
              <w:t>Jedyna złożona oferta. Spełnia wymagania Zamawiającego.</w:t>
            </w:r>
          </w:p>
        </w:tc>
      </w:tr>
    </w:tbl>
    <w:p w14:paraId="55966D88" w14:textId="77777777" w:rsidR="00954063" w:rsidRDefault="00954063" w:rsidP="00B36EDA">
      <w:pPr>
        <w:spacing w:before="360" w:after="120" w:line="276" w:lineRule="auto"/>
        <w:ind w:right="-425"/>
        <w:jc w:val="both"/>
        <w:rPr>
          <w:b/>
          <w:bCs/>
          <w:color w:val="000000"/>
        </w:rPr>
      </w:pPr>
    </w:p>
    <w:p w14:paraId="28C7C432" w14:textId="7A316FAE" w:rsidR="00B36EDA" w:rsidRPr="00DE6ABF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DE6ABF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DE6ABF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977"/>
        <w:gridCol w:w="2551"/>
        <w:gridCol w:w="1418"/>
      </w:tblGrid>
      <w:tr w:rsidR="00B36EDA" w:rsidRPr="00DE6ABF" w14:paraId="73DF0DFC" w14:textId="77777777" w:rsidTr="00DE6ABF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BE7E4B" w14:textId="77777777" w:rsidR="00B36EDA" w:rsidRPr="00DE6AB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E6ABF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FFCBB4" w14:textId="77777777" w:rsidR="00B36EDA" w:rsidRPr="00DE6ABF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DE6ABF">
              <w:rPr>
                <w:bCs/>
              </w:rPr>
              <w:t>Wykonawca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3684AA" w14:textId="77777777" w:rsidR="00B36EDA" w:rsidRPr="00DE6AB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E6ABF">
              <w:rPr>
                <w:bCs/>
                <w:color w:val="000000"/>
              </w:rPr>
              <w:t>Kryterium - 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8C6A84" w14:textId="77777777" w:rsidR="00B36EDA" w:rsidRPr="00DE6AB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E6ABF">
              <w:rPr>
                <w:bCs/>
                <w:color w:val="000000"/>
              </w:rPr>
              <w:t>Razem</w:t>
            </w:r>
          </w:p>
        </w:tc>
      </w:tr>
      <w:tr w:rsidR="003B4421" w:rsidRPr="00DE6ABF" w14:paraId="63A21814" w14:textId="77777777" w:rsidTr="00DE6ABF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7A0D" w14:textId="795CA2B6" w:rsidR="003B4421" w:rsidRPr="00DE6ABF" w:rsidRDefault="003B4421" w:rsidP="00F9650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>1 - Pakiet 1</w:t>
            </w:r>
            <w:r w:rsidR="00954063">
              <w:rPr>
                <w:sz w:val="22"/>
                <w:szCs w:val="22"/>
              </w:rPr>
              <w:t xml:space="preserve"> </w:t>
            </w:r>
            <w:r w:rsidRPr="00DE6ABF">
              <w:rPr>
                <w:sz w:val="22"/>
                <w:szCs w:val="22"/>
              </w:rPr>
              <w:t>- Zakup i dostawa odczynników, kontroli, kalibratorów i materiałów zużywalnych z dzierżawą analizatorów w zakresie hematologii.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2827" w14:textId="77777777" w:rsidR="003B4421" w:rsidRPr="00DE6ABF" w:rsidRDefault="003B4421" w:rsidP="00F9650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E6ABF">
              <w:rPr>
                <w:b/>
                <w:bCs/>
                <w:sz w:val="22"/>
                <w:szCs w:val="22"/>
              </w:rPr>
              <w:t>Sysmex Polska Spółka z o.o.</w:t>
            </w:r>
          </w:p>
          <w:p w14:paraId="32143B6F" w14:textId="7D95875E" w:rsidR="003B4421" w:rsidRPr="00DE6ABF" w:rsidRDefault="003B4421" w:rsidP="00F96507">
            <w:pPr>
              <w:spacing w:line="276" w:lineRule="auto"/>
              <w:rPr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>ul. Jerozolim</w:t>
            </w:r>
            <w:r w:rsidR="00DE6ABF">
              <w:rPr>
                <w:sz w:val="22"/>
                <w:szCs w:val="22"/>
              </w:rPr>
              <w:t>s</w:t>
            </w:r>
            <w:r w:rsidRPr="00DE6ABF">
              <w:rPr>
                <w:sz w:val="22"/>
                <w:szCs w:val="22"/>
              </w:rPr>
              <w:t>kie 176</w:t>
            </w:r>
          </w:p>
          <w:p w14:paraId="4D38CDF1" w14:textId="77777777" w:rsidR="003B4421" w:rsidRPr="00DE6ABF" w:rsidRDefault="003B4421" w:rsidP="00F9650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>02-486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16E5F" w14:textId="77777777" w:rsidR="003B4421" w:rsidRPr="00DE6ABF" w:rsidRDefault="003B4421" w:rsidP="00F96507">
            <w:pPr>
              <w:spacing w:before="40" w:after="40"/>
              <w:rPr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>1 - Cena - 360.00</w:t>
            </w:r>
          </w:p>
          <w:p w14:paraId="4433E17E" w14:textId="77777777" w:rsidR="003B4421" w:rsidRPr="00DE6ABF" w:rsidRDefault="003B4421" w:rsidP="00F9650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>2 - Parametry techniczne - 240.00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E7458" w14:textId="77777777" w:rsidR="003B4421" w:rsidRPr="00DE6ABF" w:rsidRDefault="003B4421" w:rsidP="00F96507">
            <w:pPr>
              <w:jc w:val="center"/>
              <w:rPr>
                <w:color w:val="000000"/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 xml:space="preserve">  600,00</w:t>
            </w:r>
          </w:p>
        </w:tc>
      </w:tr>
      <w:tr w:rsidR="003B4421" w:rsidRPr="00DE6ABF" w14:paraId="526AEA63" w14:textId="77777777" w:rsidTr="00DE6ABF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29560" w14:textId="77777777" w:rsidR="003B4421" w:rsidRPr="00DE6ABF" w:rsidRDefault="003B4421" w:rsidP="00F9650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>2 - Pakiet 2 - Zakup i dostawa odczynników, kontroli, kalibratorów i materiałów zużywalnych wraz z dzierżawą analizatorów w zakresie diagnostyki moczu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9631D" w14:textId="77777777" w:rsidR="003B4421" w:rsidRPr="00DE6ABF" w:rsidRDefault="003B4421" w:rsidP="00F9650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E6ABF">
              <w:rPr>
                <w:b/>
                <w:bCs/>
                <w:sz w:val="22"/>
                <w:szCs w:val="22"/>
              </w:rPr>
              <w:t>Sysmex Polska Spółka z o.o.</w:t>
            </w:r>
          </w:p>
          <w:p w14:paraId="354BFDD8" w14:textId="31024E8C" w:rsidR="003B4421" w:rsidRPr="00DE6ABF" w:rsidRDefault="003B4421" w:rsidP="00F96507">
            <w:pPr>
              <w:spacing w:line="276" w:lineRule="auto"/>
              <w:rPr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>ul. Jerozolim</w:t>
            </w:r>
            <w:r w:rsidR="00DE6ABF">
              <w:rPr>
                <w:sz w:val="22"/>
                <w:szCs w:val="22"/>
              </w:rPr>
              <w:t>s</w:t>
            </w:r>
            <w:r w:rsidRPr="00DE6ABF">
              <w:rPr>
                <w:sz w:val="22"/>
                <w:szCs w:val="22"/>
              </w:rPr>
              <w:t>kie 176</w:t>
            </w:r>
          </w:p>
          <w:p w14:paraId="3F5604AF" w14:textId="77777777" w:rsidR="003B4421" w:rsidRPr="00DE6ABF" w:rsidRDefault="003B4421" w:rsidP="00F9650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>02-486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96C6" w14:textId="77777777" w:rsidR="003B4421" w:rsidRPr="00DE6ABF" w:rsidRDefault="003B4421" w:rsidP="00F96507">
            <w:pPr>
              <w:spacing w:before="40" w:after="40"/>
              <w:rPr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>1 - Cena - 360.00</w:t>
            </w:r>
          </w:p>
          <w:p w14:paraId="7EEB04AA" w14:textId="77777777" w:rsidR="003B4421" w:rsidRPr="00DE6ABF" w:rsidRDefault="003B4421" w:rsidP="00F9650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>2 - Parametry techniczne - 240.00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EECB0" w14:textId="77777777" w:rsidR="003B4421" w:rsidRPr="00DE6ABF" w:rsidRDefault="003B4421" w:rsidP="00F96507">
            <w:pPr>
              <w:jc w:val="center"/>
              <w:rPr>
                <w:color w:val="000000"/>
                <w:sz w:val="22"/>
                <w:szCs w:val="22"/>
              </w:rPr>
            </w:pPr>
            <w:r w:rsidRPr="00DE6ABF">
              <w:rPr>
                <w:sz w:val="22"/>
                <w:szCs w:val="22"/>
              </w:rPr>
              <w:t xml:space="preserve">  600,00</w:t>
            </w:r>
          </w:p>
        </w:tc>
      </w:tr>
      <w:bookmarkEnd w:id="0"/>
    </w:tbl>
    <w:p w14:paraId="4BED91BD" w14:textId="408C211C" w:rsidR="008642B3" w:rsidRPr="00DE6ABF" w:rsidRDefault="008642B3" w:rsidP="00DE6ABF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sectPr w:rsidR="008642B3" w:rsidRPr="00DE6ABF" w:rsidSect="009540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CEAD7" w14:textId="77777777" w:rsidR="0020177A" w:rsidRDefault="0020177A">
      <w:r>
        <w:separator/>
      </w:r>
    </w:p>
  </w:endnote>
  <w:endnote w:type="continuationSeparator" w:id="0">
    <w:p w14:paraId="3F91F691" w14:textId="77777777" w:rsidR="0020177A" w:rsidRDefault="0020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33A9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139A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1DEAAB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490F6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5D83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5EF36" w14:textId="77777777" w:rsidR="0020177A" w:rsidRDefault="0020177A">
      <w:r>
        <w:separator/>
      </w:r>
    </w:p>
  </w:footnote>
  <w:footnote w:type="continuationSeparator" w:id="0">
    <w:p w14:paraId="4BE644A9" w14:textId="77777777" w:rsidR="0020177A" w:rsidRDefault="00201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2E71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4A2B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BE55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77A"/>
    <w:rsid w:val="00022322"/>
    <w:rsid w:val="00042497"/>
    <w:rsid w:val="000C1E6F"/>
    <w:rsid w:val="000E4E56"/>
    <w:rsid w:val="001A1468"/>
    <w:rsid w:val="001B7815"/>
    <w:rsid w:val="0020177A"/>
    <w:rsid w:val="00211A34"/>
    <w:rsid w:val="002B1E4F"/>
    <w:rsid w:val="002B6761"/>
    <w:rsid w:val="002D0F2E"/>
    <w:rsid w:val="003445A0"/>
    <w:rsid w:val="003A0AFC"/>
    <w:rsid w:val="003B4421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1957"/>
    <w:rsid w:val="008E5102"/>
    <w:rsid w:val="00915B9E"/>
    <w:rsid w:val="00952256"/>
    <w:rsid w:val="00954063"/>
    <w:rsid w:val="00967BF4"/>
    <w:rsid w:val="0097748A"/>
    <w:rsid w:val="009808AF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E6AB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041C9E"/>
  <w15:chartTrackingRefBased/>
  <w15:docId w15:val="{D4DE5D98-B74A-4A8C-9A7D-B57C7004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273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Urszula Sojka</cp:lastModifiedBy>
  <cp:revision>5</cp:revision>
  <cp:lastPrinted>1899-12-31T23:00:00Z</cp:lastPrinted>
  <dcterms:created xsi:type="dcterms:W3CDTF">2025-05-21T12:21:00Z</dcterms:created>
  <dcterms:modified xsi:type="dcterms:W3CDTF">2025-05-23T06:01:00Z</dcterms:modified>
</cp:coreProperties>
</file>