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2BD6" w14:textId="58891F2A" w:rsidR="00025386" w:rsidRPr="00496216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63485">
        <w:rPr>
          <w:bCs/>
          <w:i w:val="0"/>
          <w:sz w:val="20"/>
        </w:rPr>
        <w:t xml:space="preserve">Załącznik nr </w:t>
      </w:r>
      <w:r w:rsidR="00BF3708">
        <w:rPr>
          <w:bCs/>
          <w:i w:val="0"/>
          <w:sz w:val="20"/>
        </w:rPr>
        <w:t>4</w:t>
      </w:r>
      <w:r w:rsidR="00496216" w:rsidRPr="00496216">
        <w:rPr>
          <w:bCs/>
          <w:i w:val="0"/>
          <w:sz w:val="20"/>
        </w:rPr>
        <w:t xml:space="preserve"> </w:t>
      </w:r>
      <w:r w:rsidR="007666D6" w:rsidRPr="00496216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496216" w14:paraId="0CA7E2E4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2B5934" w14:textId="77777777" w:rsidR="008D442B" w:rsidRPr="0049621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409FD07" w14:textId="77777777" w:rsidR="00053927" w:rsidRPr="0049621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E3CC6EA" w14:textId="77777777" w:rsidR="00053927" w:rsidRPr="0049621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9621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9621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FB7FD2D" w14:textId="77777777" w:rsidR="00A137C9" w:rsidRPr="00496216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96216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96216" w14:paraId="556C6274" w14:textId="77777777" w:rsidTr="004F10A0">
        <w:tc>
          <w:tcPr>
            <w:tcW w:w="2269" w:type="dxa"/>
            <w:shd w:val="clear" w:color="auto" w:fill="auto"/>
          </w:tcPr>
          <w:p w14:paraId="70787199" w14:textId="77777777" w:rsidR="00A137C9" w:rsidRPr="00496216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AAFB02" w14:textId="0D3757C0" w:rsidR="00A137C9" w:rsidRPr="00496216" w:rsidRDefault="00A05EC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05E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 xml:space="preserve">Pełnienie funkcji inspektora nadzoru inwestorskiego dla inwestycji "Rozbudowa budynku </w:t>
            </w:r>
            <w:proofErr w:type="spellStart"/>
            <w:r w:rsidRPr="00A05E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CKZiU</w:t>
            </w:r>
            <w:proofErr w:type="spellEnd"/>
            <w:r w:rsidRPr="00A05EC1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 xml:space="preserve"> oraz placu manewrowego do nauki jazdy"</w:t>
            </w:r>
          </w:p>
        </w:tc>
      </w:tr>
      <w:tr w:rsidR="00320FAA" w:rsidRPr="00496216" w14:paraId="2DED124F" w14:textId="77777777" w:rsidTr="00A132F0">
        <w:tc>
          <w:tcPr>
            <w:tcW w:w="2269" w:type="dxa"/>
            <w:shd w:val="clear" w:color="auto" w:fill="auto"/>
          </w:tcPr>
          <w:p w14:paraId="3A09D71B" w14:textId="77777777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8DEDEB" w14:textId="716670B8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A05E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9</w:t>
            </w: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BE04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AE4348A" w14:textId="77777777" w:rsidR="00A137C9" w:rsidRPr="00496216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C09C27" w14:textId="77777777" w:rsidR="003A486D" w:rsidRPr="00496216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6216">
        <w:rPr>
          <w:rFonts w:ascii="Times New Roman" w:hAnsi="Times New Roman"/>
          <w:sz w:val="20"/>
          <w:szCs w:val="20"/>
        </w:rPr>
        <w:t xml:space="preserve">prowadzonego przez </w:t>
      </w:r>
      <w:r w:rsidR="00320FAA" w:rsidRPr="00496216">
        <w:rPr>
          <w:rFonts w:ascii="Times New Roman" w:hAnsi="Times New Roman"/>
          <w:b/>
          <w:sz w:val="20"/>
          <w:szCs w:val="20"/>
        </w:rPr>
        <w:t>GMINA NIEPOŁOMICE</w:t>
      </w:r>
      <w:r w:rsidRPr="00496216">
        <w:rPr>
          <w:rFonts w:ascii="Times New Roman" w:hAnsi="Times New Roman"/>
          <w:b/>
          <w:sz w:val="20"/>
          <w:szCs w:val="20"/>
        </w:rPr>
        <w:t>,</w:t>
      </w:r>
      <w:r w:rsidRPr="00496216">
        <w:rPr>
          <w:rFonts w:ascii="Times New Roman" w:hAnsi="Times New Roman"/>
          <w:sz w:val="20"/>
          <w:szCs w:val="20"/>
        </w:rPr>
        <w:t xml:space="preserve"> d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3B334E1F" w14:textId="77777777" w:rsidR="00A137C9" w:rsidRPr="00496216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496216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496216" w14:paraId="1424821B" w14:textId="77777777" w:rsidTr="00A137C9">
        <w:tc>
          <w:tcPr>
            <w:tcW w:w="617" w:type="dxa"/>
            <w:shd w:val="clear" w:color="auto" w:fill="auto"/>
            <w:vAlign w:val="center"/>
          </w:tcPr>
          <w:p w14:paraId="3A48DFD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8BF25A0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81336A6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96216" w14:paraId="43BA96BF" w14:textId="77777777" w:rsidTr="00A137C9">
        <w:tc>
          <w:tcPr>
            <w:tcW w:w="617" w:type="dxa"/>
            <w:shd w:val="clear" w:color="auto" w:fill="auto"/>
            <w:vAlign w:val="center"/>
          </w:tcPr>
          <w:p w14:paraId="57A00C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216959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774B7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96216" w14:paraId="7968C779" w14:textId="77777777" w:rsidTr="00A137C9">
        <w:tc>
          <w:tcPr>
            <w:tcW w:w="617" w:type="dxa"/>
            <w:shd w:val="clear" w:color="auto" w:fill="auto"/>
            <w:vAlign w:val="center"/>
          </w:tcPr>
          <w:p w14:paraId="6835EE3B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8014D42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4FDD888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3B966A4" w14:textId="7EBEC819" w:rsidR="00DC652A" w:rsidRPr="00496216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96216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20FAA" w:rsidRPr="00496216">
        <w:rPr>
          <w:rFonts w:ascii="Times New Roman" w:hAnsi="Times New Roman"/>
          <w:sz w:val="20"/>
          <w:szCs w:val="20"/>
        </w:rPr>
        <w:t>(</w:t>
      </w:r>
      <w:proofErr w:type="spellStart"/>
      <w:r w:rsidR="00320FAA" w:rsidRPr="00496216">
        <w:rPr>
          <w:rFonts w:ascii="Times New Roman" w:hAnsi="Times New Roman"/>
          <w:sz w:val="20"/>
          <w:szCs w:val="20"/>
        </w:rPr>
        <w:t>t.j</w:t>
      </w:r>
      <w:proofErr w:type="spellEnd"/>
      <w:r w:rsidR="00320FAA" w:rsidRPr="00496216">
        <w:rPr>
          <w:rFonts w:ascii="Times New Roman" w:hAnsi="Times New Roman"/>
          <w:sz w:val="20"/>
          <w:szCs w:val="20"/>
        </w:rPr>
        <w:t>. Dz. U. z 202</w:t>
      </w:r>
      <w:r w:rsidR="00BE04BF">
        <w:rPr>
          <w:rFonts w:ascii="Times New Roman" w:hAnsi="Times New Roman"/>
          <w:sz w:val="20"/>
          <w:szCs w:val="20"/>
        </w:rPr>
        <w:t>4</w:t>
      </w:r>
      <w:r w:rsidR="00320FAA" w:rsidRPr="00496216">
        <w:rPr>
          <w:rFonts w:ascii="Times New Roman" w:hAnsi="Times New Roman"/>
          <w:sz w:val="20"/>
          <w:szCs w:val="20"/>
        </w:rPr>
        <w:t>r. poz. 1</w:t>
      </w:r>
      <w:r w:rsidR="00BE04BF">
        <w:rPr>
          <w:rFonts w:ascii="Times New Roman" w:hAnsi="Times New Roman"/>
          <w:sz w:val="20"/>
          <w:szCs w:val="20"/>
        </w:rPr>
        <w:t>320)</w:t>
      </w:r>
      <w:r w:rsidRPr="00496216">
        <w:rPr>
          <w:rFonts w:ascii="Times New Roman" w:hAnsi="Times New Roman"/>
          <w:sz w:val="20"/>
          <w:szCs w:val="20"/>
        </w:rPr>
        <w:t>, że w ramach zamówienia</w:t>
      </w:r>
      <w:r w:rsidR="00A137C9" w:rsidRPr="00496216">
        <w:rPr>
          <w:rFonts w:ascii="Times New Roman" w:hAnsi="Times New Roman"/>
          <w:sz w:val="20"/>
          <w:szCs w:val="20"/>
        </w:rPr>
        <w:t>,</w:t>
      </w:r>
      <w:r w:rsidR="00A137C9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9621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496216" w14:paraId="5698BB11" w14:textId="77777777" w:rsidTr="00A137C9">
        <w:tc>
          <w:tcPr>
            <w:tcW w:w="617" w:type="dxa"/>
            <w:shd w:val="clear" w:color="auto" w:fill="auto"/>
            <w:vAlign w:val="center"/>
          </w:tcPr>
          <w:p w14:paraId="3AA37AD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CAB8A9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BF023C3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96216" w14:paraId="1C71EAE0" w14:textId="77777777" w:rsidTr="00A137C9">
        <w:tc>
          <w:tcPr>
            <w:tcW w:w="617" w:type="dxa"/>
            <w:shd w:val="clear" w:color="auto" w:fill="auto"/>
            <w:vAlign w:val="center"/>
          </w:tcPr>
          <w:p w14:paraId="3C4D631A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FDFB3CF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4020476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96216" w14:paraId="75A837A5" w14:textId="77777777" w:rsidTr="00A137C9">
        <w:tc>
          <w:tcPr>
            <w:tcW w:w="617" w:type="dxa"/>
            <w:shd w:val="clear" w:color="auto" w:fill="auto"/>
            <w:vAlign w:val="center"/>
          </w:tcPr>
          <w:p w14:paraId="594C5C3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17A260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61102E1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16BA0D6" w14:textId="77777777" w:rsidR="007A2C38" w:rsidRPr="00496216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2906212A" w14:textId="77777777" w:rsidR="007A2C38" w:rsidRPr="0049621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32FF8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E82C660" w14:textId="77777777" w:rsid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A0117FC" w14:textId="77777777" w:rsidR="00496216" w:rsidRPr="00D225C1" w:rsidRDefault="00496216" w:rsidP="0049621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14:paraId="3701E07C" w14:textId="77777777" w:rsidR="00496216" w:rsidRP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496216" w:rsidRPr="0049621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848A5" w14:textId="77777777" w:rsidR="00E637B9" w:rsidRDefault="00E637B9" w:rsidP="00025386">
      <w:pPr>
        <w:spacing w:after="0" w:line="240" w:lineRule="auto"/>
      </w:pPr>
      <w:r>
        <w:separator/>
      </w:r>
    </w:p>
  </w:endnote>
  <w:endnote w:type="continuationSeparator" w:id="0">
    <w:p w14:paraId="2B89E8EC" w14:textId="77777777" w:rsidR="00E637B9" w:rsidRDefault="00E637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93EEC" w14:textId="77777777" w:rsidR="00320FAA" w:rsidRDefault="00320F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530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07B2E" w14:textId="77777777" w:rsidR="00320FAA" w:rsidRDefault="00320F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B67B" w14:textId="77777777" w:rsidR="00E637B9" w:rsidRDefault="00E637B9" w:rsidP="00025386">
      <w:pPr>
        <w:spacing w:after="0" w:line="240" w:lineRule="auto"/>
      </w:pPr>
      <w:r>
        <w:separator/>
      </w:r>
    </w:p>
  </w:footnote>
  <w:footnote w:type="continuationSeparator" w:id="0">
    <w:p w14:paraId="17538DD1" w14:textId="77777777" w:rsidR="00E637B9" w:rsidRDefault="00E637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29BA1" w14:textId="77777777" w:rsidR="00320FAA" w:rsidRDefault="00320F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42000" w14:textId="77777777" w:rsidR="00320FAA" w:rsidRDefault="00320F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30374" w14:textId="77777777" w:rsidR="00320FAA" w:rsidRDefault="00320F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789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FAA"/>
    <w:rsid w:val="00025386"/>
    <w:rsid w:val="00035ADA"/>
    <w:rsid w:val="000423B9"/>
    <w:rsid w:val="00053927"/>
    <w:rsid w:val="000641F6"/>
    <w:rsid w:val="00084786"/>
    <w:rsid w:val="0016158F"/>
    <w:rsid w:val="001C2314"/>
    <w:rsid w:val="00213980"/>
    <w:rsid w:val="0024648D"/>
    <w:rsid w:val="00320FAA"/>
    <w:rsid w:val="00383C38"/>
    <w:rsid w:val="003A486D"/>
    <w:rsid w:val="004374F2"/>
    <w:rsid w:val="00460705"/>
    <w:rsid w:val="00485239"/>
    <w:rsid w:val="00496216"/>
    <w:rsid w:val="004A0686"/>
    <w:rsid w:val="004E0EEE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A1631"/>
    <w:rsid w:val="008B797E"/>
    <w:rsid w:val="008D442B"/>
    <w:rsid w:val="008E69B0"/>
    <w:rsid w:val="008F2498"/>
    <w:rsid w:val="009242C0"/>
    <w:rsid w:val="0093388F"/>
    <w:rsid w:val="00963485"/>
    <w:rsid w:val="00A05EC1"/>
    <w:rsid w:val="00A137C9"/>
    <w:rsid w:val="00A333E4"/>
    <w:rsid w:val="00A52009"/>
    <w:rsid w:val="00A56A6F"/>
    <w:rsid w:val="00A87380"/>
    <w:rsid w:val="00AF4E90"/>
    <w:rsid w:val="00AF7375"/>
    <w:rsid w:val="00B641BE"/>
    <w:rsid w:val="00B77707"/>
    <w:rsid w:val="00BE04BF"/>
    <w:rsid w:val="00BE3BCE"/>
    <w:rsid w:val="00BE7B7B"/>
    <w:rsid w:val="00BF3708"/>
    <w:rsid w:val="00C14700"/>
    <w:rsid w:val="00C81F78"/>
    <w:rsid w:val="00CB29AC"/>
    <w:rsid w:val="00D03170"/>
    <w:rsid w:val="00D43A34"/>
    <w:rsid w:val="00D55FC4"/>
    <w:rsid w:val="00D80012"/>
    <w:rsid w:val="00D9320D"/>
    <w:rsid w:val="00DC4842"/>
    <w:rsid w:val="00DC587A"/>
    <w:rsid w:val="00DC652A"/>
    <w:rsid w:val="00DE3B21"/>
    <w:rsid w:val="00DE73DD"/>
    <w:rsid w:val="00E27ABB"/>
    <w:rsid w:val="00E37CF5"/>
    <w:rsid w:val="00E637B9"/>
    <w:rsid w:val="00E67109"/>
    <w:rsid w:val="00E86D3B"/>
    <w:rsid w:val="00EC10EE"/>
    <w:rsid w:val="00EE3E03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0D0F3"/>
  <w15:docId w15:val="{CFCF3777-AFA8-4F8F-95E3-77E6FA240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2025-05-22T13:33:00Z</cp:lastPrinted>
  <dcterms:created xsi:type="dcterms:W3CDTF">2025-05-22T13:33:00Z</dcterms:created>
  <dcterms:modified xsi:type="dcterms:W3CDTF">2025-05-22T13:33:00Z</dcterms:modified>
</cp:coreProperties>
</file>