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E1469" w14:textId="7342FCB2" w:rsidR="005103B9" w:rsidRPr="008C51E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C51E3">
        <w:rPr>
          <w:bCs/>
          <w:i w:val="0"/>
          <w:sz w:val="20"/>
        </w:rPr>
        <w:t xml:space="preserve">Załącznik nr </w:t>
      </w:r>
      <w:r w:rsidR="008024E0">
        <w:rPr>
          <w:bCs/>
          <w:i w:val="0"/>
          <w:sz w:val="20"/>
        </w:rPr>
        <w:t>3</w:t>
      </w:r>
      <w:r w:rsidR="00B36ABD" w:rsidRPr="00F82A84">
        <w:rPr>
          <w:bCs/>
          <w:i w:val="0"/>
          <w:sz w:val="20"/>
        </w:rPr>
        <w:t xml:space="preserve"> d</w:t>
      </w:r>
      <w:r w:rsidR="00B36ABD" w:rsidRPr="008C51E3">
        <w:rPr>
          <w:bCs/>
          <w:i w:val="0"/>
          <w:sz w:val="20"/>
        </w:rPr>
        <w:t>o SWZ</w:t>
      </w:r>
    </w:p>
    <w:p w14:paraId="7131A588" w14:textId="77777777" w:rsidR="00C4103F" w:rsidRPr="008C51E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3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3">
        <w:rPr>
          <w:rFonts w:ascii="Times New Roman" w:hAnsi="Times New Roman"/>
          <w:b/>
          <w:sz w:val="20"/>
          <w:szCs w:val="20"/>
        </w:rPr>
        <w:t>:</w:t>
      </w:r>
    </w:p>
    <w:p w14:paraId="18A844C0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GMINA NIEPOŁOMICE</w:t>
      </w:r>
    </w:p>
    <w:p w14:paraId="0A624B5A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Pl. Zwycięstwa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13</w:t>
      </w:r>
      <w:r w:rsidR="006676AE" w:rsidRPr="008C51E3">
        <w:rPr>
          <w:sz w:val="20"/>
          <w:szCs w:val="20"/>
        </w:rPr>
        <w:t xml:space="preserve"> </w:t>
      </w:r>
    </w:p>
    <w:p w14:paraId="77F167C0" w14:textId="77777777" w:rsidR="00F90CD1" w:rsidRPr="008C51E3" w:rsidRDefault="0013691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32-005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Niepołomice</w:t>
      </w:r>
    </w:p>
    <w:p w14:paraId="03262977" w14:textId="77777777" w:rsidR="002578E4" w:rsidRPr="008C51E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C51E3" w14:paraId="0AA2280F" w14:textId="77777777" w:rsidTr="0018769E">
        <w:tc>
          <w:tcPr>
            <w:tcW w:w="2800" w:type="dxa"/>
            <w:shd w:val="clear" w:color="auto" w:fill="auto"/>
          </w:tcPr>
          <w:p w14:paraId="6A115F51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C51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82A342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BDFCFC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F197F" w14:textId="77777777" w:rsidR="002578E4" w:rsidRPr="008C51E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C51E3" w14:paraId="498010E8" w14:textId="77777777" w:rsidTr="0018769E">
        <w:tc>
          <w:tcPr>
            <w:tcW w:w="2800" w:type="dxa"/>
            <w:shd w:val="clear" w:color="auto" w:fill="auto"/>
          </w:tcPr>
          <w:p w14:paraId="09E771F0" w14:textId="77777777" w:rsidR="002578E4" w:rsidRPr="008C51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0AB74B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266714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D31E6" w14:textId="77777777" w:rsidR="002578E4" w:rsidRPr="008C51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C51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11571A4" w14:textId="77777777" w:rsidR="002578E4" w:rsidRPr="008C51E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6914" w:rsidRPr="008C51E3" w14:paraId="03540047" w14:textId="77777777" w:rsidTr="00A132F0">
        <w:tc>
          <w:tcPr>
            <w:tcW w:w="9104" w:type="dxa"/>
            <w:shd w:val="clear" w:color="auto" w:fill="D9D9D9"/>
          </w:tcPr>
          <w:p w14:paraId="3EB586DB" w14:textId="77777777" w:rsidR="00136914" w:rsidRPr="008C51E3" w:rsidRDefault="00136914" w:rsidP="00A132F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5035713" w14:textId="479C40CB" w:rsidR="00136914" w:rsidRPr="008C51E3" w:rsidRDefault="00136914" w:rsidP="00A132F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1D13B9">
              <w:rPr>
                <w:rFonts w:ascii="Times New Roman" w:hAnsi="Times New Roman"/>
                <w:sz w:val="20"/>
                <w:szCs w:val="20"/>
              </w:rPr>
              <w:t>4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1D13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C3053BB" w14:textId="77777777" w:rsidR="00136914" w:rsidRPr="008C51E3" w:rsidRDefault="00136914" w:rsidP="00A132F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093959" w14:textId="77777777" w:rsidR="00136914" w:rsidRPr="008C51E3" w:rsidRDefault="00136914" w:rsidP="00A132F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DE9F475" w14:textId="77777777" w:rsidR="00136914" w:rsidRPr="008C51E3" w:rsidRDefault="00136914" w:rsidP="00A132F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89B5A1E" w14:textId="77777777" w:rsidR="00E50194" w:rsidRPr="008C51E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Na potrzeby postę</w:t>
      </w:r>
      <w:r w:rsidR="008D0487" w:rsidRPr="008C51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3">
        <w:rPr>
          <w:rFonts w:ascii="Times New Roman" w:hAnsi="Times New Roman"/>
          <w:sz w:val="20"/>
          <w:szCs w:val="20"/>
        </w:rPr>
        <w:t>zamówienia publicznego</w:t>
      </w:r>
      <w:r w:rsidR="00E50194" w:rsidRPr="008C51E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C51E3" w14:paraId="480937F3" w14:textId="77777777" w:rsidTr="0018769E">
        <w:tc>
          <w:tcPr>
            <w:tcW w:w="2269" w:type="dxa"/>
            <w:shd w:val="clear" w:color="auto" w:fill="auto"/>
          </w:tcPr>
          <w:p w14:paraId="0ADCFED4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28D1E5" w14:textId="76A5DCF7" w:rsidR="002578E4" w:rsidRPr="008C51E3" w:rsidRDefault="009E535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E535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Pełnienie funkcji inspektora nadzoru inwestorskiego dla inwestycji „Rozbudowa budynku </w:t>
            </w:r>
            <w:proofErr w:type="spellStart"/>
            <w:r w:rsidRPr="009E535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CKZiU</w:t>
            </w:r>
            <w:proofErr w:type="spellEnd"/>
            <w:r w:rsidRPr="009E535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 oraz placu manewrowego do nauki jazdy”</w:t>
            </w:r>
          </w:p>
        </w:tc>
      </w:tr>
      <w:tr w:rsidR="00136914" w:rsidRPr="008C51E3" w14:paraId="04B66A24" w14:textId="77777777" w:rsidTr="00A132F0">
        <w:tc>
          <w:tcPr>
            <w:tcW w:w="2269" w:type="dxa"/>
            <w:shd w:val="clear" w:color="auto" w:fill="auto"/>
          </w:tcPr>
          <w:p w14:paraId="24B4457D" w14:textId="77777777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DA8894" w14:textId="50D24C74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4E608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1430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512886B" w14:textId="77777777" w:rsidR="002578E4" w:rsidRPr="008C51E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3086A8F" w14:textId="77777777" w:rsidR="00F90CD1" w:rsidRPr="008C51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prowadzonego przez </w:t>
      </w:r>
      <w:r w:rsidR="00136914" w:rsidRPr="008C51E3">
        <w:rPr>
          <w:rFonts w:ascii="Times New Roman" w:hAnsi="Times New Roman"/>
          <w:b/>
          <w:sz w:val="20"/>
          <w:szCs w:val="20"/>
        </w:rPr>
        <w:t>GMINA NIEPOŁOMICE</w:t>
      </w:r>
      <w:r w:rsidRPr="008C51E3">
        <w:rPr>
          <w:rFonts w:ascii="Times New Roman" w:hAnsi="Times New Roman"/>
          <w:b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</w:t>
      </w:r>
      <w:r w:rsidR="00E65685" w:rsidRPr="008C51E3">
        <w:rPr>
          <w:rFonts w:ascii="Times New Roman" w:hAnsi="Times New Roman"/>
          <w:sz w:val="20"/>
          <w:szCs w:val="20"/>
        </w:rPr>
        <w:t>oświa</w:t>
      </w:r>
      <w:r w:rsidR="00825A09" w:rsidRPr="008C51E3">
        <w:rPr>
          <w:rFonts w:ascii="Times New Roman" w:hAnsi="Times New Roman"/>
          <w:sz w:val="20"/>
          <w:szCs w:val="20"/>
        </w:rPr>
        <w:t>dczam</w:t>
      </w:r>
      <w:r w:rsidR="00E65685" w:rsidRPr="008C51E3">
        <w:rPr>
          <w:rFonts w:ascii="Times New Roman" w:hAnsi="Times New Roman"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C51E3" w14:paraId="452F5F4E" w14:textId="77777777" w:rsidTr="00650D6C">
        <w:tc>
          <w:tcPr>
            <w:tcW w:w="9104" w:type="dxa"/>
            <w:shd w:val="clear" w:color="auto" w:fill="D9D9D9"/>
          </w:tcPr>
          <w:p w14:paraId="44ECA2D3" w14:textId="77777777" w:rsidR="00E50194" w:rsidRPr="008C51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5680755" w14:textId="77777777" w:rsidR="00C113BF" w:rsidRPr="008C51E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3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3">
        <w:rPr>
          <w:rFonts w:ascii="Times New Roman" w:hAnsi="Times New Roman"/>
          <w:sz w:val="20"/>
          <w:szCs w:val="20"/>
        </w:rPr>
        <w:t>108</w:t>
      </w:r>
      <w:r w:rsidR="002C4137" w:rsidRPr="008C51E3">
        <w:rPr>
          <w:rFonts w:ascii="Times New Roman" w:hAnsi="Times New Roman"/>
          <w:sz w:val="20"/>
          <w:szCs w:val="20"/>
        </w:rPr>
        <w:t xml:space="preserve"> ust 1 </w:t>
      </w:r>
      <w:r w:rsidRPr="008C51E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3">
        <w:rPr>
          <w:rFonts w:ascii="Times New Roman" w:hAnsi="Times New Roman"/>
          <w:sz w:val="20"/>
          <w:szCs w:val="20"/>
        </w:rPr>
        <w:t>.</w:t>
      </w:r>
    </w:p>
    <w:p w14:paraId="42EE131B" w14:textId="77777777" w:rsidR="002426FF" w:rsidRPr="008C51E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425FDABC" w14:textId="77777777" w:rsidR="00023477" w:rsidRPr="008C51E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25735A9" w14:textId="77777777" w:rsidR="00023477" w:rsidRPr="008C51E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B28CA8" w14:textId="77777777" w:rsidR="00992BD8" w:rsidRPr="008C51E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C51E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C51E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>]</w:t>
      </w:r>
    </w:p>
    <w:p w14:paraId="5ACAD109" w14:textId="77777777" w:rsidR="00023477" w:rsidRPr="008C51E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</w:t>
      </w:r>
      <w:r w:rsidR="00E426EB" w:rsidRPr="008C51E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C51E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C51E3">
        <w:rPr>
          <w:rFonts w:ascii="Times New Roman" w:hAnsi="Times New Roman"/>
          <w:i/>
          <w:sz w:val="20"/>
          <w:szCs w:val="20"/>
        </w:rPr>
        <w:t>)</w:t>
      </w:r>
      <w:r w:rsidRPr="008C51E3">
        <w:rPr>
          <w:rFonts w:ascii="Times New Roman" w:hAnsi="Times New Roman"/>
          <w:i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3">
        <w:rPr>
          <w:rFonts w:ascii="Times New Roman" w:hAnsi="Times New Roman"/>
          <w:sz w:val="20"/>
          <w:szCs w:val="20"/>
        </w:rPr>
        <w:t>110</w:t>
      </w:r>
      <w:r w:rsidRPr="008C51E3">
        <w:rPr>
          <w:rFonts w:ascii="Times New Roman" w:hAnsi="Times New Roman"/>
          <w:sz w:val="20"/>
          <w:szCs w:val="20"/>
        </w:rPr>
        <w:t xml:space="preserve"> ust. </w:t>
      </w:r>
      <w:r w:rsidR="00710937" w:rsidRPr="008C51E3">
        <w:rPr>
          <w:rFonts w:ascii="Times New Roman" w:hAnsi="Times New Roman"/>
          <w:sz w:val="20"/>
          <w:szCs w:val="20"/>
        </w:rPr>
        <w:t>2</w:t>
      </w:r>
      <w:r w:rsidRPr="008C51E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C51E3">
        <w:rPr>
          <w:rFonts w:ascii="Times New Roman" w:hAnsi="Times New Roman"/>
          <w:sz w:val="20"/>
          <w:szCs w:val="20"/>
        </w:rPr>
        <w:lastRenderedPageBreak/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C51E3">
        <w:rPr>
          <w:rFonts w:ascii="Times New Roman" w:hAnsi="Times New Roman"/>
          <w:sz w:val="20"/>
          <w:szCs w:val="20"/>
        </w:rPr>
        <w:t xml:space="preserve"> i zapobiegawcze</w:t>
      </w:r>
      <w:r w:rsidRPr="008C51E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..</w:t>
      </w:r>
      <w:r w:rsidRPr="008C51E3">
        <w:rPr>
          <w:rFonts w:ascii="Times New Roman" w:hAnsi="Times New Roman"/>
          <w:sz w:val="20"/>
          <w:szCs w:val="20"/>
        </w:rPr>
        <w:t>……………</w:t>
      </w:r>
      <w:r w:rsidR="00023477" w:rsidRPr="008C51E3">
        <w:rPr>
          <w:rFonts w:ascii="Times New Roman" w:hAnsi="Times New Roman"/>
          <w:sz w:val="20"/>
          <w:szCs w:val="20"/>
        </w:rPr>
        <w:t>…</w:t>
      </w: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>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</w:p>
    <w:p w14:paraId="31C23577" w14:textId="77777777" w:rsidR="007A2BCB" w:rsidRPr="008C51E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289DEFD" w14:textId="77777777" w:rsidR="0011306C" w:rsidRPr="008C51E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C51E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C51E3">
        <w:rPr>
          <w:rFonts w:ascii="Times New Roman" w:hAnsi="Times New Roman"/>
          <w:sz w:val="20"/>
          <w:szCs w:val="20"/>
        </w:rPr>
        <w:t xml:space="preserve">. </w:t>
      </w:r>
      <w:r w:rsidRPr="008C51E3">
        <w:rPr>
          <w:rFonts w:ascii="Times New Roman" w:hAnsi="Times New Roman"/>
          <w:sz w:val="20"/>
          <w:szCs w:val="20"/>
        </w:rPr>
        <w:t xml:space="preserve">Dz. U. </w:t>
      </w:r>
      <w:r w:rsidR="000C2F90" w:rsidRPr="008C51E3">
        <w:rPr>
          <w:rFonts w:ascii="Times New Roman" w:hAnsi="Times New Roman"/>
          <w:sz w:val="20"/>
          <w:szCs w:val="20"/>
        </w:rPr>
        <w:t xml:space="preserve">z 2023r. </w:t>
      </w:r>
      <w:r w:rsidRPr="008C51E3">
        <w:rPr>
          <w:rFonts w:ascii="Times New Roman" w:hAnsi="Times New Roman"/>
          <w:sz w:val="20"/>
          <w:szCs w:val="20"/>
        </w:rPr>
        <w:t xml:space="preserve">poz. </w:t>
      </w:r>
      <w:r w:rsidR="007020E3" w:rsidRPr="008C51E3">
        <w:rPr>
          <w:rFonts w:ascii="Times New Roman" w:hAnsi="Times New Roman"/>
          <w:sz w:val="20"/>
          <w:szCs w:val="20"/>
        </w:rPr>
        <w:t>1497</w:t>
      </w:r>
      <w:r w:rsidRPr="008C51E3">
        <w:rPr>
          <w:rFonts w:ascii="Times New Roman" w:hAnsi="Times New Roman"/>
          <w:sz w:val="20"/>
          <w:szCs w:val="20"/>
        </w:rPr>
        <w:t>)</w:t>
      </w:r>
      <w:r w:rsidR="0011306C" w:rsidRPr="008C51E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C51E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C51E3" w14:paraId="6B1705EF" w14:textId="77777777" w:rsidTr="00CD4DD1">
        <w:tc>
          <w:tcPr>
            <w:tcW w:w="9104" w:type="dxa"/>
            <w:shd w:val="clear" w:color="auto" w:fill="D9D9D9"/>
          </w:tcPr>
          <w:p w14:paraId="7E3C51B2" w14:textId="77777777" w:rsidR="0011306C" w:rsidRPr="008C51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C51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D4BA4B9" w14:textId="77777777" w:rsidR="00D2702A" w:rsidRPr="008C51E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</w:t>
      </w:r>
      <w:r w:rsidR="00313417" w:rsidRPr="008C51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51E3" w14:paraId="54066ECC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33A3" w14:textId="77777777" w:rsidR="00D2702A" w:rsidRPr="008C51E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B362" w14:textId="77777777" w:rsidR="00D2702A" w:rsidRPr="008C51E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628AE" w:rsidRPr="008C51E3" w14:paraId="7B64E856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6ACB" w14:textId="6C6920F0" w:rsidR="007628AE" w:rsidRPr="00106949" w:rsidRDefault="007628AE" w:rsidP="007628A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391C" w14:textId="77777777" w:rsidR="007628AE" w:rsidRPr="00486723" w:rsidRDefault="007628AE" w:rsidP="007628AE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12AFB17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gdy Wykonawca wykaże, że dysponuje co najmniej: </w:t>
            </w:r>
          </w:p>
          <w:p w14:paraId="18EF97D2" w14:textId="1107CAA9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 xml:space="preserve">a) jedną osobą (koordynator nadzoru nad robotami budowlanymi) przeznaczoną na funkcję odpowiedzialną za całość nadzoru prac budowlanych, posiadającą uprawnienia budowlane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E0440D">
              <w:rPr>
                <w:rFonts w:ascii="Times New Roman" w:hAnsi="Times New Roman"/>
                <w:sz w:val="20"/>
                <w:szCs w:val="20"/>
              </w:rPr>
              <w:t>w specjalności konstrukcyjno-budowlanej bez ograniczeń;</w:t>
            </w:r>
          </w:p>
          <w:p w14:paraId="3AA00D82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b) jedną osobą - inspektorem nadzoru posiadającym uprawnienia budowlane w specjalności architektonicznej;</w:t>
            </w:r>
          </w:p>
          <w:p w14:paraId="2933133D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c) jedną osobą - inspektorem nadzoru posiadającym uprawnienia budowlane w specjalności inżynieryjnej drogowej;</w:t>
            </w:r>
          </w:p>
          <w:p w14:paraId="2775CAED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d) jedną osobą - inspektorem nadzoru posiadającym uprawnienia budowlane w specjalności inżynieryjnej hydrotechnicznej;</w:t>
            </w:r>
          </w:p>
          <w:p w14:paraId="6CF6AFAD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e) jedną osobą - inspektorem nadzoru posiadającym uprawnienia budowlane w specjalności instalacyjnej w zakresie sieci, instalacji i urządzeń telekomunikacyjnych;</w:t>
            </w:r>
          </w:p>
          <w:p w14:paraId="4EBE67EC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f) jedną osobą - inspektorem nadzoru posiadającym uprawnienia budowlane w specjalności instalacyjnej w zakresie sieci, instalacji i urządzeń cieplnych, wentylacyjnych, gazowych, wodociągowych i kanalizacyjnych;</w:t>
            </w:r>
          </w:p>
          <w:p w14:paraId="22F06C75" w14:textId="6A7120E4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lastRenderedPageBreak/>
              <w:t>g) jedną osobą - inspektorem nadzoru posiadającym uprawnienia budowlane w specjalności instalacyjnej w zakresie sieci, instalacji i urządzeń elektrycznych i elektroenergetycznych;</w:t>
            </w:r>
          </w:p>
          <w:p w14:paraId="700E9B33" w14:textId="7C7D7FB2" w:rsidR="007628AE" w:rsidRPr="008024E0" w:rsidRDefault="00E0440D" w:rsidP="00E0440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24E0">
              <w:rPr>
                <w:rFonts w:ascii="Times New Roman" w:hAnsi="Times New Roman"/>
                <w:b/>
                <w:bCs/>
                <w:sz w:val="20"/>
                <w:szCs w:val="20"/>
              </w:rPr>
              <w:t>Zamawiający dopuszcza możliwość łączenia funkcji</w:t>
            </w:r>
          </w:p>
        </w:tc>
      </w:tr>
    </w:tbl>
    <w:p w14:paraId="4B00CE60" w14:textId="77777777" w:rsidR="00A6277F" w:rsidRPr="004A3E53" w:rsidRDefault="00A6277F" w:rsidP="00A6277F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78FA2824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2FE2E32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E31A64A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39B5384B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2B2A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D2A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6BAB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1400FC8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F6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ABB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901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3DDC2A30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6F6F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52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87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4B55A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5F225FF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43D1E955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860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CB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2FFD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0FDC84F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3559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7E8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FA3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24F3710A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958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74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017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1E5AEA" w14:textId="603F2DE1" w:rsidR="00E21BB4" w:rsidRPr="008C51E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1D92C84F" w14:textId="77777777" w:rsidR="00E21BB4" w:rsidRPr="008C51E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C51E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C51E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31B3792" w14:textId="77777777" w:rsidR="00C62F57" w:rsidRPr="008C51E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62FB0B5" w14:textId="77777777" w:rsidR="00C62F57" w:rsidRPr="008C51E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E9AF355" w14:textId="77777777" w:rsidR="00721D87" w:rsidRPr="008C51E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C51E3">
        <w:rPr>
          <w:rFonts w:ascii="Times New Roman" w:hAnsi="Times New Roman"/>
          <w:sz w:val="20"/>
          <w:szCs w:val="20"/>
        </w:rPr>
        <w:t>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zasoby: </w:t>
      </w:r>
    </w:p>
    <w:p w14:paraId="2975ED14" w14:textId="77777777" w:rsidR="00721D87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C14F301" w14:textId="77777777" w:rsidR="00721D87" w:rsidRPr="008C51E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ABB45EE" w14:textId="77777777" w:rsidR="00721D87" w:rsidRPr="008C51E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D7689C3" w14:textId="77777777" w:rsidR="00E21BB4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lastRenderedPageBreak/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C51E3">
        <w:rPr>
          <w:rFonts w:ascii="Times New Roman" w:hAnsi="Times New Roman"/>
          <w:sz w:val="20"/>
          <w:szCs w:val="20"/>
        </w:rPr>
        <w:t>………………………….</w:t>
      </w:r>
    </w:p>
    <w:p w14:paraId="078FD090" w14:textId="77777777" w:rsidR="00E21BB4" w:rsidRPr="008C51E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340EC2B" w14:textId="77777777" w:rsidR="00C62F57" w:rsidRPr="008C51E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C51E3" w14:paraId="0F949EBD" w14:textId="77777777" w:rsidTr="00CD4DD1">
        <w:tc>
          <w:tcPr>
            <w:tcW w:w="9104" w:type="dxa"/>
            <w:shd w:val="clear" w:color="auto" w:fill="D9D9D9"/>
          </w:tcPr>
          <w:p w14:paraId="5CB10EE0" w14:textId="77777777" w:rsidR="00BE6F04" w:rsidRPr="008C51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39A79B2" w14:textId="77777777" w:rsidR="00FE4E2B" w:rsidRPr="008C51E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51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C51E3" w14:paraId="50CF2990" w14:textId="77777777" w:rsidTr="00847232">
        <w:tc>
          <w:tcPr>
            <w:tcW w:w="9104" w:type="dxa"/>
            <w:shd w:val="clear" w:color="auto" w:fill="D9D9D9"/>
          </w:tcPr>
          <w:p w14:paraId="683B94FA" w14:textId="77777777" w:rsidR="00E426EB" w:rsidRPr="008C51E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67A64FC" w14:textId="77777777" w:rsidR="00E426EB" w:rsidRPr="008C51E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80F210" w14:textId="77777777" w:rsidR="00E426EB" w:rsidRPr="008C51E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D31379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9EE39E" w14:textId="77777777" w:rsidR="00E426EB" w:rsidRPr="008C51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B8F1C5C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C3FC7D7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CB4CC4E" w14:textId="77777777" w:rsidR="00074916" w:rsidRDefault="00074916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6AC7A8" w14:textId="38BBF0FB" w:rsidR="00484F88" w:rsidRPr="008C51E3" w:rsidRDefault="00074916" w:rsidP="00F64991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484F88" w:rsidRPr="008C5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67607" w14:textId="77777777" w:rsidR="0071303D" w:rsidRDefault="0071303D" w:rsidP="0038231F">
      <w:pPr>
        <w:spacing w:after="0" w:line="240" w:lineRule="auto"/>
      </w:pPr>
      <w:r>
        <w:separator/>
      </w:r>
    </w:p>
  </w:endnote>
  <w:endnote w:type="continuationSeparator" w:id="0">
    <w:p w14:paraId="3A615D0D" w14:textId="77777777" w:rsidR="0071303D" w:rsidRDefault="00713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A320" w14:textId="77777777" w:rsidR="00136914" w:rsidRDefault="001369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1C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D4E6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37DE" w14:textId="77777777" w:rsidR="00136914" w:rsidRDefault="00136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1C478" w14:textId="77777777" w:rsidR="0071303D" w:rsidRDefault="0071303D" w:rsidP="0038231F">
      <w:pPr>
        <w:spacing w:after="0" w:line="240" w:lineRule="auto"/>
      </w:pPr>
      <w:r>
        <w:separator/>
      </w:r>
    </w:p>
  </w:footnote>
  <w:footnote w:type="continuationSeparator" w:id="0">
    <w:p w14:paraId="5B101EB0" w14:textId="77777777" w:rsidR="0071303D" w:rsidRDefault="0071303D" w:rsidP="0038231F">
      <w:pPr>
        <w:spacing w:after="0" w:line="240" w:lineRule="auto"/>
      </w:pPr>
      <w:r>
        <w:continuationSeparator/>
      </w:r>
    </w:p>
  </w:footnote>
  <w:footnote w:id="1">
    <w:p w14:paraId="0849606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051C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19973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CC17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C0FB" w14:textId="77777777" w:rsidR="00136914" w:rsidRDefault="00136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AEA9" w14:textId="77777777" w:rsidR="00136914" w:rsidRDefault="00136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70BD" w14:textId="77777777" w:rsidR="00136914" w:rsidRDefault="001369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491666">
    <w:abstractNumId w:val="12"/>
  </w:num>
  <w:num w:numId="2" w16cid:durableId="386220269">
    <w:abstractNumId w:val="1"/>
  </w:num>
  <w:num w:numId="3" w16cid:durableId="849367158">
    <w:abstractNumId w:val="11"/>
  </w:num>
  <w:num w:numId="4" w16cid:durableId="830145031">
    <w:abstractNumId w:val="15"/>
  </w:num>
  <w:num w:numId="5" w16cid:durableId="1981809167">
    <w:abstractNumId w:val="13"/>
  </w:num>
  <w:num w:numId="6" w16cid:durableId="40906215">
    <w:abstractNumId w:val="10"/>
  </w:num>
  <w:num w:numId="7" w16cid:durableId="1470705528">
    <w:abstractNumId w:val="2"/>
  </w:num>
  <w:num w:numId="8" w16cid:durableId="2100059358">
    <w:abstractNumId w:val="7"/>
  </w:num>
  <w:num w:numId="9" w16cid:durableId="745301896">
    <w:abstractNumId w:val="5"/>
  </w:num>
  <w:num w:numId="10" w16cid:durableId="843399305">
    <w:abstractNumId w:val="8"/>
  </w:num>
  <w:num w:numId="11" w16cid:durableId="1051198197">
    <w:abstractNumId w:val="6"/>
  </w:num>
  <w:num w:numId="12" w16cid:durableId="377323274">
    <w:abstractNumId w:val="9"/>
  </w:num>
  <w:num w:numId="13" w16cid:durableId="1755861624">
    <w:abstractNumId w:val="4"/>
  </w:num>
  <w:num w:numId="14" w16cid:durableId="1438674457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14"/>
    <w:rsid w:val="00023477"/>
    <w:rsid w:val="0002463D"/>
    <w:rsid w:val="000247FF"/>
    <w:rsid w:val="00025C8D"/>
    <w:rsid w:val="000303EE"/>
    <w:rsid w:val="0005473D"/>
    <w:rsid w:val="00057FC1"/>
    <w:rsid w:val="000642B4"/>
    <w:rsid w:val="00073C3D"/>
    <w:rsid w:val="00074916"/>
    <w:rsid w:val="000809B6"/>
    <w:rsid w:val="000857C0"/>
    <w:rsid w:val="000B1025"/>
    <w:rsid w:val="000B54D1"/>
    <w:rsid w:val="000C021E"/>
    <w:rsid w:val="000C18AF"/>
    <w:rsid w:val="000C2F90"/>
    <w:rsid w:val="000C47EF"/>
    <w:rsid w:val="000D6F17"/>
    <w:rsid w:val="000D73C4"/>
    <w:rsid w:val="000E4C8B"/>
    <w:rsid w:val="000E4D37"/>
    <w:rsid w:val="000E4EC5"/>
    <w:rsid w:val="00106949"/>
    <w:rsid w:val="00110593"/>
    <w:rsid w:val="0011306C"/>
    <w:rsid w:val="0012157F"/>
    <w:rsid w:val="00136914"/>
    <w:rsid w:val="00143044"/>
    <w:rsid w:val="00160A7A"/>
    <w:rsid w:val="0018769E"/>
    <w:rsid w:val="001902D2"/>
    <w:rsid w:val="00190CF1"/>
    <w:rsid w:val="001C6945"/>
    <w:rsid w:val="001D13B9"/>
    <w:rsid w:val="001F027E"/>
    <w:rsid w:val="00201C57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054"/>
    <w:rsid w:val="00434CC2"/>
    <w:rsid w:val="004541F9"/>
    <w:rsid w:val="004609F1"/>
    <w:rsid w:val="004651B5"/>
    <w:rsid w:val="00465CDC"/>
    <w:rsid w:val="0047317B"/>
    <w:rsid w:val="004761C6"/>
    <w:rsid w:val="0047664E"/>
    <w:rsid w:val="00476E7D"/>
    <w:rsid w:val="00482F6E"/>
    <w:rsid w:val="00484F88"/>
    <w:rsid w:val="004C4854"/>
    <w:rsid w:val="004D7E48"/>
    <w:rsid w:val="004E0EEE"/>
    <w:rsid w:val="004E6084"/>
    <w:rsid w:val="004F23F7"/>
    <w:rsid w:val="004F40EF"/>
    <w:rsid w:val="005103B9"/>
    <w:rsid w:val="00512A1E"/>
    <w:rsid w:val="00520174"/>
    <w:rsid w:val="00522F07"/>
    <w:rsid w:val="00524951"/>
    <w:rsid w:val="005434B3"/>
    <w:rsid w:val="00561084"/>
    <w:rsid w:val="005641F0"/>
    <w:rsid w:val="00595EEC"/>
    <w:rsid w:val="005B11F3"/>
    <w:rsid w:val="005C39CA"/>
    <w:rsid w:val="005D7F98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303D"/>
    <w:rsid w:val="00721D87"/>
    <w:rsid w:val="00722AB5"/>
    <w:rsid w:val="0072560B"/>
    <w:rsid w:val="00746532"/>
    <w:rsid w:val="00751725"/>
    <w:rsid w:val="00756C8F"/>
    <w:rsid w:val="00757EFB"/>
    <w:rsid w:val="007628AE"/>
    <w:rsid w:val="007840F2"/>
    <w:rsid w:val="007936D6"/>
    <w:rsid w:val="007961C8"/>
    <w:rsid w:val="007A2BCB"/>
    <w:rsid w:val="007B01C8"/>
    <w:rsid w:val="007B5BBC"/>
    <w:rsid w:val="007D5B61"/>
    <w:rsid w:val="007E2F69"/>
    <w:rsid w:val="008024E0"/>
    <w:rsid w:val="00804F07"/>
    <w:rsid w:val="00825A09"/>
    <w:rsid w:val="00830AB1"/>
    <w:rsid w:val="00833FCD"/>
    <w:rsid w:val="00842991"/>
    <w:rsid w:val="00847232"/>
    <w:rsid w:val="008757E1"/>
    <w:rsid w:val="00892E48"/>
    <w:rsid w:val="008C51E3"/>
    <w:rsid w:val="008C5709"/>
    <w:rsid w:val="008C6DF8"/>
    <w:rsid w:val="008D0487"/>
    <w:rsid w:val="008D33C8"/>
    <w:rsid w:val="008F3B4E"/>
    <w:rsid w:val="008F5F77"/>
    <w:rsid w:val="008F644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41B1"/>
    <w:rsid w:val="009C7756"/>
    <w:rsid w:val="009E5352"/>
    <w:rsid w:val="009F6C84"/>
    <w:rsid w:val="00A15F7E"/>
    <w:rsid w:val="00A166B0"/>
    <w:rsid w:val="00A22DCF"/>
    <w:rsid w:val="00A24C2D"/>
    <w:rsid w:val="00A261A3"/>
    <w:rsid w:val="00A276E4"/>
    <w:rsid w:val="00A3062E"/>
    <w:rsid w:val="00A333E4"/>
    <w:rsid w:val="00A347DE"/>
    <w:rsid w:val="00A40F4B"/>
    <w:rsid w:val="00A44833"/>
    <w:rsid w:val="00A52009"/>
    <w:rsid w:val="00A6277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5B68"/>
    <w:rsid w:val="00B8005E"/>
    <w:rsid w:val="00B90E42"/>
    <w:rsid w:val="00BB0C3C"/>
    <w:rsid w:val="00BE6F04"/>
    <w:rsid w:val="00BE7B7B"/>
    <w:rsid w:val="00BF0707"/>
    <w:rsid w:val="00C014B5"/>
    <w:rsid w:val="00C113BF"/>
    <w:rsid w:val="00C4103F"/>
    <w:rsid w:val="00C510AE"/>
    <w:rsid w:val="00C57DEB"/>
    <w:rsid w:val="00C62F57"/>
    <w:rsid w:val="00C70018"/>
    <w:rsid w:val="00C737A7"/>
    <w:rsid w:val="00C81012"/>
    <w:rsid w:val="00C85828"/>
    <w:rsid w:val="00C909B9"/>
    <w:rsid w:val="00CD0851"/>
    <w:rsid w:val="00CD4DD1"/>
    <w:rsid w:val="00D23F3D"/>
    <w:rsid w:val="00D2702A"/>
    <w:rsid w:val="00D27F63"/>
    <w:rsid w:val="00D31E14"/>
    <w:rsid w:val="00D34D9A"/>
    <w:rsid w:val="00D409DE"/>
    <w:rsid w:val="00D42C9B"/>
    <w:rsid w:val="00D531D5"/>
    <w:rsid w:val="00D7532C"/>
    <w:rsid w:val="00DA6EC7"/>
    <w:rsid w:val="00DD146A"/>
    <w:rsid w:val="00DD3E9D"/>
    <w:rsid w:val="00DE609A"/>
    <w:rsid w:val="00E01091"/>
    <w:rsid w:val="00E022A1"/>
    <w:rsid w:val="00E0440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4991"/>
    <w:rsid w:val="00F66810"/>
    <w:rsid w:val="00F8042D"/>
    <w:rsid w:val="00F82A84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2D20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6D038-C0AF-496E-95B5-7B6E56AD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919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2025-05-22T13:34:00Z</cp:lastPrinted>
  <dcterms:created xsi:type="dcterms:W3CDTF">2025-05-22T13:35:00Z</dcterms:created>
  <dcterms:modified xsi:type="dcterms:W3CDTF">2025-05-22T13:35:00Z</dcterms:modified>
</cp:coreProperties>
</file>