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0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5E303E" w:rsidRPr="005E303E" w14:paraId="2A457C26" w14:textId="77777777" w:rsidTr="005E303E">
        <w:trPr>
          <w:trHeight w:val="790"/>
          <w:jc w:val="center"/>
        </w:trPr>
        <w:tc>
          <w:tcPr>
            <w:tcW w:w="80" w:type="dxa"/>
          </w:tcPr>
          <w:p w14:paraId="35F082F2" w14:textId="77777777" w:rsidR="005E303E" w:rsidRPr="005E303E" w:rsidRDefault="005E303E" w:rsidP="005E303E">
            <w:pPr>
              <w:spacing w:after="600"/>
              <w:jc w:val="right"/>
              <w:rPr>
                <w:sz w:val="20"/>
                <w:szCs w:val="20"/>
              </w:rPr>
            </w:pPr>
            <w:bookmarkStart w:id="0" w:name="_Hlk53520193"/>
          </w:p>
        </w:tc>
        <w:tc>
          <w:tcPr>
            <w:tcW w:w="10121" w:type="dxa"/>
            <w:vAlign w:val="center"/>
            <w:hideMark/>
          </w:tcPr>
          <w:p w14:paraId="66DC3E0E" w14:textId="77777777" w:rsidR="005E303E" w:rsidRPr="005E303E" w:rsidRDefault="002C0E6D" w:rsidP="005E303E">
            <w:pPr>
              <w:spacing w:after="600"/>
              <w:jc w:val="righ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  <w:lang w:val="x-none"/>
              </w:rPr>
              <w:pict w14:anchorId="0241EB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4.35pt;height:43.45pt;visibility:visible;mso-wrap-style:square">
                  <v:imagedata r:id="rId6" o:title=""/>
                </v:shape>
              </w:pict>
            </w:r>
          </w:p>
        </w:tc>
      </w:tr>
    </w:tbl>
    <w:p w14:paraId="50C7C094" w14:textId="77777777" w:rsidR="005E303E" w:rsidRDefault="005E303E" w:rsidP="005E303E">
      <w:pPr>
        <w:rPr>
          <w:sz w:val="20"/>
          <w:szCs w:val="20"/>
        </w:rPr>
      </w:pPr>
    </w:p>
    <w:p w14:paraId="644C4441" w14:textId="701F472C" w:rsidR="00081D13" w:rsidRPr="005E303E" w:rsidRDefault="00B24D0F" w:rsidP="005E303E">
      <w:pPr>
        <w:jc w:val="right"/>
        <w:rPr>
          <w:sz w:val="20"/>
          <w:szCs w:val="20"/>
        </w:rPr>
      </w:pPr>
      <w:r w:rsidRPr="005E303E">
        <w:rPr>
          <w:sz w:val="20"/>
          <w:szCs w:val="20"/>
        </w:rPr>
        <w:t>Niepołomice</w:t>
      </w:r>
      <w:r w:rsidR="00081D13" w:rsidRPr="005E303E">
        <w:rPr>
          <w:sz w:val="20"/>
          <w:szCs w:val="20"/>
        </w:rPr>
        <w:t xml:space="preserve"> dnia: </w:t>
      </w:r>
      <w:r w:rsidRPr="005E303E">
        <w:rPr>
          <w:sz w:val="20"/>
          <w:szCs w:val="20"/>
        </w:rPr>
        <w:t>2025-05-</w:t>
      </w:r>
      <w:r w:rsidR="002C0E6D">
        <w:rPr>
          <w:sz w:val="20"/>
          <w:szCs w:val="20"/>
        </w:rPr>
        <w:t>30</w:t>
      </w:r>
    </w:p>
    <w:p w14:paraId="5CE34FDF" w14:textId="77777777" w:rsidR="00081D13" w:rsidRPr="005E303E" w:rsidRDefault="00B24D0F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5E303E">
        <w:rPr>
          <w:b/>
          <w:bCs/>
          <w:sz w:val="20"/>
          <w:szCs w:val="20"/>
        </w:rPr>
        <w:t>GMINA NIEPOŁOMICE</w:t>
      </w:r>
    </w:p>
    <w:p w14:paraId="177C0B2F" w14:textId="77777777" w:rsidR="00081D13" w:rsidRPr="005E303E" w:rsidRDefault="00B24D0F" w:rsidP="00081D13">
      <w:pPr>
        <w:spacing w:line="360" w:lineRule="auto"/>
        <w:ind w:right="3969"/>
        <w:rPr>
          <w:sz w:val="20"/>
          <w:szCs w:val="20"/>
        </w:rPr>
      </w:pPr>
      <w:r w:rsidRPr="005E303E">
        <w:rPr>
          <w:sz w:val="20"/>
          <w:szCs w:val="20"/>
        </w:rPr>
        <w:t>Pl. Zwycięstwa</w:t>
      </w:r>
      <w:r w:rsidR="00081D13" w:rsidRPr="005E303E">
        <w:rPr>
          <w:sz w:val="20"/>
          <w:szCs w:val="20"/>
        </w:rPr>
        <w:t xml:space="preserve"> </w:t>
      </w:r>
      <w:r w:rsidRPr="005E303E">
        <w:rPr>
          <w:sz w:val="20"/>
          <w:szCs w:val="20"/>
        </w:rPr>
        <w:t>13</w:t>
      </w:r>
    </w:p>
    <w:p w14:paraId="0CC5D681" w14:textId="77777777" w:rsidR="00081D13" w:rsidRPr="005E303E" w:rsidRDefault="00B24D0F" w:rsidP="00081D13">
      <w:pPr>
        <w:ind w:right="3969"/>
        <w:rPr>
          <w:sz w:val="20"/>
          <w:szCs w:val="20"/>
        </w:rPr>
      </w:pPr>
      <w:r w:rsidRPr="005E303E">
        <w:rPr>
          <w:sz w:val="20"/>
          <w:szCs w:val="20"/>
        </w:rPr>
        <w:t>32-005</w:t>
      </w:r>
      <w:r w:rsidR="00081D13" w:rsidRPr="005E303E">
        <w:rPr>
          <w:sz w:val="20"/>
          <w:szCs w:val="20"/>
        </w:rPr>
        <w:t xml:space="preserve"> </w:t>
      </w:r>
      <w:r w:rsidRPr="005E303E">
        <w:rPr>
          <w:sz w:val="20"/>
          <w:szCs w:val="20"/>
        </w:rPr>
        <w:t>Niepołomice</w:t>
      </w:r>
    </w:p>
    <w:p w14:paraId="339B6AE0" w14:textId="77777777" w:rsidR="00081D13" w:rsidRPr="005E303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E303E" w14:paraId="73AA7856" w14:textId="77777777" w:rsidTr="00C13EA9">
        <w:tc>
          <w:tcPr>
            <w:tcW w:w="10065" w:type="dxa"/>
            <w:shd w:val="clear" w:color="auto" w:fill="F2F2F2"/>
            <w:hideMark/>
          </w:tcPr>
          <w:p w14:paraId="6C5FEFC2" w14:textId="77777777" w:rsidR="00081D13" w:rsidRPr="005E303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E303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77DE442" w14:textId="77777777" w:rsidR="00081D13" w:rsidRPr="005E303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E303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DD77C91" w14:textId="77777777" w:rsidR="00081D13" w:rsidRPr="005E303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ED2B44B" w14:textId="77777777" w:rsidR="00081D13" w:rsidRPr="005E303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5E303E">
        <w:rPr>
          <w:rFonts w:eastAsia="Calibri"/>
          <w:sz w:val="20"/>
          <w:szCs w:val="20"/>
          <w:lang w:eastAsia="en-US"/>
        </w:rPr>
        <w:t xml:space="preserve">Dotyczy </w:t>
      </w:r>
      <w:r w:rsidRPr="005E303E">
        <w:rPr>
          <w:sz w:val="20"/>
          <w:szCs w:val="20"/>
        </w:rPr>
        <w:t>postępowania o udzielenie zamówienia publicznego</w:t>
      </w:r>
      <w:r w:rsidRPr="005E303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E303E" w14:paraId="2F797D8C" w14:textId="77777777" w:rsidTr="00081D13">
        <w:tc>
          <w:tcPr>
            <w:tcW w:w="2269" w:type="dxa"/>
            <w:shd w:val="clear" w:color="auto" w:fill="auto"/>
          </w:tcPr>
          <w:p w14:paraId="745B978E" w14:textId="77777777" w:rsidR="00081D13" w:rsidRPr="005E303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8D21B98" w14:textId="77777777" w:rsidR="00081D13" w:rsidRPr="005E303E" w:rsidRDefault="00B24D0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E303E">
              <w:rPr>
                <w:bCs/>
                <w:sz w:val="20"/>
                <w:szCs w:val="20"/>
              </w:rPr>
              <w:t xml:space="preserve">Rozbudowa budynku oraz placu manewrowego do nauki jazdy wraz z niezbędną infrastrukturą w </w:t>
            </w:r>
            <w:proofErr w:type="spellStart"/>
            <w:r w:rsidRPr="005E303E">
              <w:rPr>
                <w:bCs/>
                <w:sz w:val="20"/>
                <w:szCs w:val="20"/>
              </w:rPr>
              <w:t>CKZiU</w:t>
            </w:r>
            <w:proofErr w:type="spellEnd"/>
            <w:r w:rsidRPr="005E303E">
              <w:rPr>
                <w:bCs/>
                <w:sz w:val="20"/>
                <w:szCs w:val="20"/>
              </w:rPr>
              <w:t xml:space="preserve"> w Niepołomicach.</w:t>
            </w:r>
          </w:p>
        </w:tc>
      </w:tr>
      <w:tr w:rsidR="00B24D0F" w:rsidRPr="005E303E" w14:paraId="7363F247" w14:textId="77777777" w:rsidTr="00457351">
        <w:tc>
          <w:tcPr>
            <w:tcW w:w="2269" w:type="dxa"/>
            <w:shd w:val="clear" w:color="auto" w:fill="auto"/>
          </w:tcPr>
          <w:p w14:paraId="62D229EA" w14:textId="77777777" w:rsidR="00B24D0F" w:rsidRPr="005E303E" w:rsidRDefault="00B24D0F" w:rsidP="004573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39EEFD8" w14:textId="77777777" w:rsidR="00B24D0F" w:rsidRPr="005E303E" w:rsidRDefault="00B24D0F" w:rsidP="004573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E303E">
              <w:rPr>
                <w:bCs/>
                <w:sz w:val="20"/>
                <w:szCs w:val="20"/>
              </w:rPr>
              <w:t>ZP.271.7.2025</w:t>
            </w:r>
          </w:p>
        </w:tc>
      </w:tr>
    </w:tbl>
    <w:p w14:paraId="5C529291" w14:textId="77777777" w:rsidR="00081D13" w:rsidRPr="005E303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6CD996B" w14:textId="77777777" w:rsidR="00081D13" w:rsidRPr="005E303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5E303E">
        <w:rPr>
          <w:sz w:val="20"/>
          <w:szCs w:val="20"/>
        </w:rPr>
        <w:t xml:space="preserve">Zamawiający, </w:t>
      </w:r>
      <w:r w:rsidR="00B24D0F" w:rsidRPr="005E303E">
        <w:rPr>
          <w:b/>
          <w:sz w:val="20"/>
          <w:szCs w:val="20"/>
        </w:rPr>
        <w:t>GMINA NIEPOŁOMICE</w:t>
      </w:r>
      <w:r w:rsidRPr="005E303E">
        <w:rPr>
          <w:sz w:val="20"/>
          <w:szCs w:val="20"/>
        </w:rPr>
        <w:t xml:space="preserve">, działając na podstawie art. 253 </w:t>
      </w:r>
      <w:r w:rsidR="00A17CDB" w:rsidRPr="005E303E">
        <w:rPr>
          <w:sz w:val="20"/>
          <w:szCs w:val="20"/>
        </w:rPr>
        <w:t xml:space="preserve">ust. 1 pkt. 1 i </w:t>
      </w:r>
      <w:r w:rsidRPr="005E303E">
        <w:rPr>
          <w:sz w:val="20"/>
          <w:szCs w:val="20"/>
        </w:rPr>
        <w:t xml:space="preserve">ust. </w:t>
      </w:r>
      <w:r w:rsidR="00A17CDB" w:rsidRPr="005E303E">
        <w:rPr>
          <w:sz w:val="20"/>
          <w:szCs w:val="20"/>
        </w:rPr>
        <w:t>2</w:t>
      </w:r>
      <w:r w:rsidRPr="005E303E">
        <w:rPr>
          <w:sz w:val="20"/>
          <w:szCs w:val="20"/>
        </w:rPr>
        <w:t xml:space="preserve"> </w:t>
      </w:r>
      <w:r w:rsidR="00081D13" w:rsidRPr="005E303E">
        <w:rPr>
          <w:sz w:val="20"/>
          <w:szCs w:val="20"/>
        </w:rPr>
        <w:t xml:space="preserve">ustawy z dnia 11 września 2019r. Prawo zamówień publicznych </w:t>
      </w:r>
      <w:r w:rsidR="00B24D0F" w:rsidRPr="005E303E">
        <w:rPr>
          <w:sz w:val="20"/>
          <w:szCs w:val="20"/>
        </w:rPr>
        <w:t>(</w:t>
      </w:r>
      <w:proofErr w:type="spellStart"/>
      <w:r w:rsidR="00B24D0F" w:rsidRPr="005E303E">
        <w:rPr>
          <w:sz w:val="20"/>
          <w:szCs w:val="20"/>
        </w:rPr>
        <w:t>t.j</w:t>
      </w:r>
      <w:proofErr w:type="spellEnd"/>
      <w:r w:rsidR="00B24D0F" w:rsidRPr="005E303E">
        <w:rPr>
          <w:sz w:val="20"/>
          <w:szCs w:val="20"/>
        </w:rPr>
        <w:t>. Dz. U. z 2024 poz. 1320)</w:t>
      </w:r>
      <w:r w:rsidR="00081D13" w:rsidRPr="005E303E">
        <w:rPr>
          <w:sz w:val="20"/>
          <w:szCs w:val="20"/>
        </w:rPr>
        <w:t xml:space="preserve">, zwanej dalej „ustawą </w:t>
      </w:r>
      <w:proofErr w:type="spellStart"/>
      <w:r w:rsidR="00081D13" w:rsidRPr="005E303E">
        <w:rPr>
          <w:sz w:val="20"/>
          <w:szCs w:val="20"/>
        </w:rPr>
        <w:t>Pzp</w:t>
      </w:r>
      <w:proofErr w:type="spellEnd"/>
      <w:r w:rsidR="00081D13" w:rsidRPr="005E303E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24D0F" w:rsidRPr="005E303E" w14:paraId="3932B2C7" w14:textId="77777777" w:rsidTr="00457351">
        <w:trPr>
          <w:cantSplit/>
        </w:trPr>
        <w:tc>
          <w:tcPr>
            <w:tcW w:w="10080" w:type="dxa"/>
          </w:tcPr>
          <w:p w14:paraId="7883886A" w14:textId="723D0FDB" w:rsidR="00B24D0F" w:rsidRPr="005E303E" w:rsidRDefault="00B24D0F" w:rsidP="0045735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E303E">
              <w:rPr>
                <w:b/>
                <w:sz w:val="20"/>
                <w:szCs w:val="20"/>
              </w:rPr>
              <w:t>MURKRAK Sp. z o. o. Sp. Komandytowa</w:t>
            </w:r>
          </w:p>
          <w:p w14:paraId="691555F2" w14:textId="79853438" w:rsidR="00B24D0F" w:rsidRPr="005E303E" w:rsidRDefault="005E303E" w:rsidP="0045735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24D0F" w:rsidRPr="005E303E">
              <w:rPr>
                <w:bCs/>
                <w:sz w:val="20"/>
                <w:szCs w:val="20"/>
              </w:rPr>
              <w:t xml:space="preserve">B2 </w:t>
            </w:r>
            <w:r w:rsidR="002C0E6D">
              <w:rPr>
                <w:bCs/>
                <w:sz w:val="20"/>
                <w:szCs w:val="20"/>
              </w:rPr>
              <w:t xml:space="preserve">nr </w:t>
            </w:r>
            <w:r w:rsidR="00B24D0F" w:rsidRPr="005E303E">
              <w:rPr>
                <w:bCs/>
                <w:sz w:val="20"/>
                <w:szCs w:val="20"/>
              </w:rPr>
              <w:t xml:space="preserve">9 </w:t>
            </w:r>
          </w:p>
          <w:p w14:paraId="728F2676" w14:textId="30342F53" w:rsidR="00B24D0F" w:rsidRPr="005E303E" w:rsidRDefault="00B24D0F" w:rsidP="0045735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5E303E">
              <w:rPr>
                <w:bCs/>
                <w:sz w:val="20"/>
                <w:szCs w:val="20"/>
              </w:rPr>
              <w:t xml:space="preserve">32-086 </w:t>
            </w:r>
            <w:r w:rsidR="005E303E" w:rsidRPr="005E303E">
              <w:rPr>
                <w:bCs/>
                <w:sz w:val="20"/>
                <w:szCs w:val="20"/>
              </w:rPr>
              <w:t>Węgrz</w:t>
            </w:r>
            <w:r w:rsidR="005E303E">
              <w:rPr>
                <w:bCs/>
                <w:sz w:val="20"/>
                <w:szCs w:val="20"/>
              </w:rPr>
              <w:t>c</w:t>
            </w:r>
            <w:r w:rsidR="005E303E" w:rsidRPr="005E303E">
              <w:rPr>
                <w:bCs/>
                <w:sz w:val="20"/>
                <w:szCs w:val="20"/>
              </w:rPr>
              <w:t>e</w:t>
            </w:r>
          </w:p>
          <w:p w14:paraId="78C37F3D" w14:textId="77777777" w:rsidR="00B24D0F" w:rsidRPr="005E303E" w:rsidRDefault="00B24D0F" w:rsidP="0045735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5E303E">
              <w:rPr>
                <w:sz w:val="20"/>
                <w:szCs w:val="20"/>
              </w:rPr>
              <w:t xml:space="preserve"> </w:t>
            </w:r>
            <w:bookmarkEnd w:id="1"/>
            <w:r w:rsidRPr="005E303E">
              <w:rPr>
                <w:b/>
                <w:sz w:val="20"/>
                <w:szCs w:val="20"/>
              </w:rPr>
              <w:t>5 370 000.00 zł brutto</w:t>
            </w:r>
            <w:r w:rsidRPr="005E303E">
              <w:rPr>
                <w:bCs/>
                <w:sz w:val="20"/>
                <w:szCs w:val="20"/>
              </w:rPr>
              <w:t>.</w:t>
            </w:r>
          </w:p>
          <w:p w14:paraId="7EF54975" w14:textId="77777777" w:rsidR="00B24D0F" w:rsidRPr="005E303E" w:rsidRDefault="00B24D0F" w:rsidP="0045735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5E303E">
              <w:rPr>
                <w:color w:val="000000"/>
                <w:sz w:val="20"/>
                <w:szCs w:val="20"/>
              </w:rPr>
              <w:t>Uzasadnienie wyboru:</w:t>
            </w:r>
          </w:p>
          <w:p w14:paraId="231008EA" w14:textId="665E8303" w:rsidR="00B24D0F" w:rsidRPr="005E303E" w:rsidRDefault="005E303E" w:rsidP="0045735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Dokonano</w:t>
            </w:r>
            <w:r w:rsidR="00B24D0F" w:rsidRPr="005E303E">
              <w:rPr>
                <w:sz w:val="20"/>
                <w:szCs w:val="20"/>
              </w:rPr>
              <w:t xml:space="preserve"> </w:t>
            </w:r>
            <w:r w:rsidRPr="005E303E">
              <w:rPr>
                <w:sz w:val="20"/>
                <w:szCs w:val="20"/>
              </w:rPr>
              <w:t>wyboru</w:t>
            </w:r>
            <w:r w:rsidR="00B24D0F" w:rsidRPr="005E303E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690157DA" w14:textId="77777777" w:rsidR="00081D13" w:rsidRPr="005E303E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5E303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5E303E">
        <w:rPr>
          <w:color w:val="000000"/>
          <w:sz w:val="20"/>
          <w:szCs w:val="20"/>
        </w:rPr>
        <w:t>: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8"/>
        <w:gridCol w:w="851"/>
        <w:gridCol w:w="1276"/>
        <w:gridCol w:w="1281"/>
      </w:tblGrid>
      <w:tr w:rsidR="005E303E" w:rsidRPr="005E303E" w14:paraId="3C49C271" w14:textId="77777777" w:rsidTr="005E303E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065C7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bookmarkStart w:id="2" w:name="_Hlk53517864"/>
            <w:r w:rsidRPr="005E303E">
              <w:rPr>
                <w:color w:val="000000"/>
                <w:sz w:val="18"/>
                <w:szCs w:val="18"/>
              </w:rPr>
              <w:t>Nr oferty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16FCAD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E86DD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C98CCB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okres rękojmi i gwarancji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2B257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Łączna liczba punktów</w:t>
            </w:r>
          </w:p>
        </w:tc>
        <w:bookmarkEnd w:id="2"/>
      </w:tr>
      <w:tr w:rsidR="005E303E" w:rsidRPr="005E303E" w14:paraId="19B653A4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2BF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45E1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MURKRAK Sp. z o. o. Sp. Komandytowa</w:t>
            </w:r>
          </w:p>
          <w:p w14:paraId="5679D35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B2 9 </w:t>
            </w:r>
          </w:p>
          <w:p w14:paraId="1AADCC02" w14:textId="2925F4D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32-086 Węgrz</w:t>
            </w:r>
            <w:r w:rsidR="00051D68">
              <w:rPr>
                <w:bCs/>
                <w:color w:val="000000"/>
                <w:sz w:val="18"/>
                <w:szCs w:val="18"/>
              </w:rPr>
              <w:t>c</w:t>
            </w:r>
            <w:r w:rsidRPr="005E303E">
              <w:rPr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37E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58B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214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100,00</w:t>
            </w:r>
          </w:p>
        </w:tc>
      </w:tr>
      <w:tr w:rsidR="005E303E" w:rsidRPr="005E303E" w14:paraId="7074B07B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87A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F48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 xml:space="preserve">Zakład Techniczno-Budowlany </w:t>
            </w:r>
            <w:proofErr w:type="spellStart"/>
            <w:r w:rsidRPr="005E303E">
              <w:rPr>
                <w:b/>
                <w:color w:val="000000"/>
                <w:sz w:val="18"/>
                <w:szCs w:val="18"/>
              </w:rPr>
              <w:t>Polbau</w:t>
            </w:r>
            <w:proofErr w:type="spellEnd"/>
            <w:r w:rsidRPr="005E303E">
              <w:rPr>
                <w:b/>
                <w:color w:val="000000"/>
                <w:sz w:val="18"/>
                <w:szCs w:val="18"/>
              </w:rPr>
              <w:t xml:space="preserve"> Sp. z o.o.</w:t>
            </w:r>
          </w:p>
          <w:p w14:paraId="2179C27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Grunwaldzka 25 </w:t>
            </w:r>
          </w:p>
          <w:p w14:paraId="57268E3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45-054 Opole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FA9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56,59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D7E6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70AC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96,59</w:t>
            </w:r>
          </w:p>
        </w:tc>
      </w:tr>
      <w:tr w:rsidR="005E303E" w:rsidRPr="005E303E" w14:paraId="777FAE74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503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958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TEL-MET Sp. z o.o.</w:t>
            </w:r>
          </w:p>
          <w:p w14:paraId="7E9E716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Al. Wojciecha Korfantego 169 </w:t>
            </w:r>
          </w:p>
          <w:p w14:paraId="1F71702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40-153 Katowice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86F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52,89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FEB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4AF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92,89</w:t>
            </w:r>
          </w:p>
        </w:tc>
      </w:tr>
      <w:tr w:rsidR="005E303E" w:rsidRPr="005E303E" w14:paraId="4E78CEFB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8D1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60D1D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Etna sp. z O.O. Sp. k</w:t>
            </w:r>
          </w:p>
          <w:p w14:paraId="0921F65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Wyspiańskiego 48a </w:t>
            </w:r>
          </w:p>
          <w:p w14:paraId="76F340A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32-050 Skawina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9F4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52,60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922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CBE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92,60</w:t>
            </w:r>
          </w:p>
        </w:tc>
      </w:tr>
      <w:tr w:rsidR="005E303E" w:rsidRPr="005E303E" w14:paraId="67A70AE9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554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E29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Konsorcjum</w:t>
            </w:r>
            <w:r w:rsidRPr="005E303E">
              <w:rPr>
                <w:bCs/>
                <w:color w:val="000000"/>
                <w:sz w:val="18"/>
                <w:szCs w:val="18"/>
              </w:rPr>
              <w:t>:</w:t>
            </w:r>
          </w:p>
          <w:p w14:paraId="735AF48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lider: STAMBUD Sp. z o.o. </w:t>
            </w:r>
          </w:p>
          <w:p w14:paraId="0364E31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Św. Wojciecha 89 </w:t>
            </w:r>
          </w:p>
          <w:p w14:paraId="5069052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32-085 Modlnica</w:t>
            </w:r>
          </w:p>
          <w:p w14:paraId="67F6B50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Partner: 2K-Budownictwo Sp. z o.o. </w:t>
            </w:r>
            <w:proofErr w:type="spellStart"/>
            <w:r w:rsidRPr="005E303E">
              <w:rPr>
                <w:bCs/>
                <w:color w:val="000000"/>
                <w:sz w:val="18"/>
                <w:szCs w:val="18"/>
              </w:rPr>
              <w:t>sk</w:t>
            </w:r>
            <w:proofErr w:type="spellEnd"/>
            <w:r w:rsidRPr="005E303E">
              <w:rPr>
                <w:bCs/>
                <w:color w:val="000000"/>
                <w:sz w:val="18"/>
                <w:szCs w:val="18"/>
              </w:rPr>
              <w:t>.</w:t>
            </w:r>
          </w:p>
          <w:p w14:paraId="7E8BB8E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Św. Wojciecha 89 </w:t>
            </w:r>
          </w:p>
          <w:p w14:paraId="5141CE0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32-085 Modlnica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91D3B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51,38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5FF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400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91,38</w:t>
            </w:r>
          </w:p>
        </w:tc>
      </w:tr>
      <w:tr w:rsidR="005E303E" w:rsidRPr="005E303E" w14:paraId="11D7185D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84E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803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Montero Sp. z o.o.</w:t>
            </w:r>
          </w:p>
          <w:p w14:paraId="1EA87FD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Ciepłownicza </w:t>
            </w:r>
          </w:p>
          <w:p w14:paraId="413D4E5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31- Kraków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6DB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51,18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01D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891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91,18</w:t>
            </w:r>
          </w:p>
        </w:tc>
      </w:tr>
      <w:tr w:rsidR="005E303E" w:rsidRPr="005E303E" w14:paraId="4D0F0784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55C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1474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Zakład Remontowo-Budowlany "BUDOLEX" Stanisław Oleksy</w:t>
            </w:r>
          </w:p>
          <w:p w14:paraId="2023797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Ujanowice 109 </w:t>
            </w:r>
          </w:p>
          <w:p w14:paraId="0BF77D1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34-603 Ujanowice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5B7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46,76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91D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968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86,76</w:t>
            </w:r>
          </w:p>
        </w:tc>
      </w:tr>
      <w:tr w:rsidR="005E303E" w:rsidRPr="005E303E" w14:paraId="74613498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2A5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5DB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5E303E">
              <w:rPr>
                <w:b/>
                <w:color w:val="000000"/>
                <w:sz w:val="18"/>
                <w:szCs w:val="18"/>
              </w:rPr>
              <w:t>Tronus</w:t>
            </w:r>
            <w:proofErr w:type="spellEnd"/>
            <w:r w:rsidRPr="005E303E">
              <w:rPr>
                <w:b/>
                <w:color w:val="000000"/>
                <w:sz w:val="18"/>
                <w:szCs w:val="18"/>
              </w:rPr>
              <w:t xml:space="preserve"> Polska Sp. z o.o.</w:t>
            </w:r>
          </w:p>
          <w:p w14:paraId="340AF0D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Ordona 2a </w:t>
            </w:r>
          </w:p>
          <w:p w14:paraId="22C75CE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01-237 Warszawa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CA4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23,13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E10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92F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63,13</w:t>
            </w:r>
          </w:p>
        </w:tc>
      </w:tr>
      <w:tr w:rsidR="005E303E" w:rsidRPr="005E303E" w14:paraId="5D58BF97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98C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604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AGA-</w:t>
            </w:r>
            <w:proofErr w:type="spellStart"/>
            <w:r w:rsidRPr="005E303E">
              <w:rPr>
                <w:b/>
                <w:color w:val="000000"/>
                <w:sz w:val="18"/>
                <w:szCs w:val="18"/>
              </w:rPr>
              <w:t>Bauservice</w:t>
            </w:r>
            <w:proofErr w:type="spellEnd"/>
            <w:r w:rsidRPr="005E303E">
              <w:rPr>
                <w:b/>
                <w:color w:val="000000"/>
                <w:sz w:val="18"/>
                <w:szCs w:val="18"/>
              </w:rPr>
              <w:t xml:space="preserve"> Sp. z o. o.</w:t>
            </w:r>
          </w:p>
          <w:p w14:paraId="44C9A1A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Żabiniec 35 </w:t>
            </w:r>
          </w:p>
          <w:p w14:paraId="064AC60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31-215 Kraków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DB64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930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253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0,00</w:t>
            </w:r>
          </w:p>
        </w:tc>
      </w:tr>
    </w:tbl>
    <w:p w14:paraId="57C1716B" w14:textId="77777777" w:rsidR="00E85D70" w:rsidRPr="005E303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3290CA2" w14:textId="77777777" w:rsidR="00F960D7" w:rsidRPr="005E303E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66E7CA91" w14:textId="14D3989C" w:rsidR="008642B3" w:rsidRPr="005E303E" w:rsidRDefault="008642B3" w:rsidP="00005838">
      <w:pPr>
        <w:jc w:val="right"/>
        <w:rPr>
          <w:sz w:val="20"/>
          <w:szCs w:val="20"/>
        </w:rPr>
      </w:pPr>
    </w:p>
    <w:sectPr w:rsidR="008642B3" w:rsidRPr="005E303E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591AA" w14:textId="77777777" w:rsidR="003B48F6" w:rsidRDefault="003B48F6">
      <w:r>
        <w:separator/>
      </w:r>
    </w:p>
  </w:endnote>
  <w:endnote w:type="continuationSeparator" w:id="0">
    <w:p w14:paraId="6ED5B0D3" w14:textId="77777777" w:rsidR="003B48F6" w:rsidRDefault="003B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EEA80" w14:textId="77777777" w:rsidR="00B24D0F" w:rsidRDefault="00B24D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FFE2" w14:textId="0A623C40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FA2E" w14:textId="77777777" w:rsidR="00B24D0F" w:rsidRDefault="00B24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85DA9" w14:textId="77777777" w:rsidR="003B48F6" w:rsidRDefault="003B48F6">
      <w:r>
        <w:separator/>
      </w:r>
    </w:p>
  </w:footnote>
  <w:footnote w:type="continuationSeparator" w:id="0">
    <w:p w14:paraId="7BD191EF" w14:textId="77777777" w:rsidR="003B48F6" w:rsidRDefault="003B4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11F54" w14:textId="77777777" w:rsidR="00B24D0F" w:rsidRDefault="00B24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F6C29" w14:textId="77777777" w:rsidR="00B24D0F" w:rsidRDefault="00B24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D187C" w14:textId="77777777" w:rsidR="00B24D0F" w:rsidRDefault="00B24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8F6"/>
    <w:rsid w:val="00005838"/>
    <w:rsid w:val="00022322"/>
    <w:rsid w:val="00042497"/>
    <w:rsid w:val="00051D68"/>
    <w:rsid w:val="00081D13"/>
    <w:rsid w:val="000C1E6F"/>
    <w:rsid w:val="000E4E56"/>
    <w:rsid w:val="001A1468"/>
    <w:rsid w:val="001B7815"/>
    <w:rsid w:val="002B1E4F"/>
    <w:rsid w:val="002B6761"/>
    <w:rsid w:val="002C0E6D"/>
    <w:rsid w:val="003445A0"/>
    <w:rsid w:val="003A0AFC"/>
    <w:rsid w:val="003B48F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303E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4D0F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6CEF"/>
    <w:rsid w:val="00F3255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B75B103"/>
  <w15:chartTrackingRefBased/>
  <w15:docId w15:val="{9FE2D93C-2266-449F-8127-29CE73ED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1899-12-31T23:00:00Z</cp:lastPrinted>
  <dcterms:created xsi:type="dcterms:W3CDTF">2025-05-30T12:50:00Z</dcterms:created>
  <dcterms:modified xsi:type="dcterms:W3CDTF">2025-05-30T12:50:00Z</dcterms:modified>
</cp:coreProperties>
</file>