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D4D32" w:rsidP="001E132C">
      <w:pPr>
        <w:jc w:val="right"/>
        <w:rPr>
          <w:sz w:val="22"/>
          <w:szCs w:val="22"/>
        </w:rPr>
      </w:pPr>
      <w:bookmarkStart w:id="0" w:name="_Hlk53520193"/>
      <w:r w:rsidRPr="00CD4D3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D4D32">
        <w:rPr>
          <w:sz w:val="22"/>
          <w:szCs w:val="22"/>
        </w:rPr>
        <w:t>2025-05-22</w:t>
      </w:r>
    </w:p>
    <w:p w:rsidR="00CD4D32" w:rsidRPr="00CD4D32" w:rsidRDefault="00CD4D32" w:rsidP="001E132C">
      <w:pPr>
        <w:rPr>
          <w:b/>
          <w:bCs/>
          <w:sz w:val="22"/>
          <w:szCs w:val="22"/>
        </w:rPr>
      </w:pPr>
      <w:r w:rsidRPr="00CD4D32">
        <w:rPr>
          <w:b/>
          <w:bCs/>
          <w:sz w:val="22"/>
          <w:szCs w:val="22"/>
        </w:rPr>
        <w:t>Akademia Górniczo - Hutnicza</w:t>
      </w:r>
    </w:p>
    <w:p w:rsidR="00CD4D32" w:rsidRPr="00CD4D32" w:rsidRDefault="00CD4D32" w:rsidP="001E132C">
      <w:pPr>
        <w:rPr>
          <w:b/>
          <w:bCs/>
          <w:sz w:val="22"/>
          <w:szCs w:val="22"/>
        </w:rPr>
      </w:pPr>
      <w:r w:rsidRPr="00CD4D32">
        <w:rPr>
          <w:b/>
          <w:bCs/>
          <w:sz w:val="22"/>
          <w:szCs w:val="22"/>
        </w:rPr>
        <w:t>im. Stanisława Staszica w Krakowie</w:t>
      </w:r>
    </w:p>
    <w:p w:rsidR="00FB7F50" w:rsidRPr="002245BE" w:rsidRDefault="00CD4D32" w:rsidP="001E132C">
      <w:pPr>
        <w:rPr>
          <w:b/>
          <w:bCs/>
          <w:sz w:val="22"/>
          <w:szCs w:val="22"/>
        </w:rPr>
      </w:pPr>
      <w:r w:rsidRPr="00CD4D32">
        <w:rPr>
          <w:b/>
          <w:bCs/>
          <w:sz w:val="22"/>
          <w:szCs w:val="22"/>
        </w:rPr>
        <w:t>Dział Zamówień Publicznych</w:t>
      </w:r>
    </w:p>
    <w:p w:rsidR="00FB7F50" w:rsidRPr="002245BE" w:rsidRDefault="00CD4D32" w:rsidP="001E132C">
      <w:pPr>
        <w:rPr>
          <w:sz w:val="22"/>
          <w:szCs w:val="22"/>
        </w:rPr>
      </w:pPr>
      <w:r w:rsidRPr="00CD4D3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D4D32">
        <w:rPr>
          <w:sz w:val="22"/>
          <w:szCs w:val="22"/>
        </w:rPr>
        <w:t>30</w:t>
      </w:r>
    </w:p>
    <w:p w:rsidR="00FB7F50" w:rsidRPr="002245BE" w:rsidRDefault="00CD4D32" w:rsidP="001E132C">
      <w:pPr>
        <w:rPr>
          <w:sz w:val="22"/>
          <w:szCs w:val="22"/>
        </w:rPr>
      </w:pPr>
      <w:r w:rsidRPr="00CD4D3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D4D32">
        <w:rPr>
          <w:sz w:val="22"/>
          <w:szCs w:val="22"/>
        </w:rPr>
        <w:t>Kraków</w:t>
      </w:r>
    </w:p>
    <w:p w:rsidR="008642B3" w:rsidRPr="001E132C" w:rsidRDefault="00A17CDB" w:rsidP="001E132C">
      <w:pPr>
        <w:pStyle w:val="Nagwek1"/>
        <w:spacing w:before="0" w:after="0"/>
        <w:rPr>
          <w:szCs w:val="24"/>
        </w:rPr>
      </w:pPr>
      <w:r w:rsidRPr="001E132C">
        <w:rPr>
          <w:szCs w:val="24"/>
        </w:rPr>
        <w:t>OGŁOSZENIE</w:t>
      </w:r>
    </w:p>
    <w:p w:rsidR="008642B3" w:rsidRPr="001E132C" w:rsidRDefault="008642B3" w:rsidP="001E132C">
      <w:pPr>
        <w:jc w:val="center"/>
        <w:rPr>
          <w:b/>
        </w:rPr>
      </w:pPr>
      <w:r w:rsidRPr="001E132C">
        <w:rPr>
          <w:b/>
        </w:rPr>
        <w:t xml:space="preserve">o </w:t>
      </w:r>
      <w:r w:rsidR="0054734E" w:rsidRPr="001E132C">
        <w:rPr>
          <w:b/>
        </w:rPr>
        <w:t>wyborze najkorzystniejszej oferty</w:t>
      </w:r>
    </w:p>
    <w:p w:rsidR="001E132C" w:rsidRDefault="001E132C" w:rsidP="001E132C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D4D32" w:rsidRPr="00607F9B" w:rsidTr="006765E8">
        <w:trPr>
          <w:trHeight w:val="638"/>
        </w:trPr>
        <w:tc>
          <w:tcPr>
            <w:tcW w:w="959" w:type="dxa"/>
            <w:shd w:val="clear" w:color="auto" w:fill="auto"/>
          </w:tcPr>
          <w:p w:rsidR="00CD4D32" w:rsidRPr="00607F9B" w:rsidRDefault="00CD4D32" w:rsidP="001E132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D4D32" w:rsidRPr="00607F9B" w:rsidRDefault="00CD4D32" w:rsidP="001E132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D4D3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D4D3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D4D32">
              <w:rPr>
                <w:b/>
                <w:bCs/>
                <w:sz w:val="22"/>
                <w:szCs w:val="22"/>
              </w:rPr>
              <w:t>Dostawa pierwiastków chemicznych o wysokiej czystości - DE-dzp.272-242/25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D4D32">
              <w:rPr>
                <w:b/>
                <w:sz w:val="22"/>
                <w:szCs w:val="22"/>
              </w:rPr>
              <w:t>DE-dzp.272-242/25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E132C" w:rsidRDefault="001E132C" w:rsidP="001E132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8642B3" w:rsidRDefault="00C65E53" w:rsidP="001E132C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D4D32" w:rsidTr="006765E8">
        <w:trPr>
          <w:cantSplit/>
        </w:trPr>
        <w:tc>
          <w:tcPr>
            <w:tcW w:w="10150" w:type="dxa"/>
          </w:tcPr>
          <w:p w:rsidR="00CD4D32" w:rsidRPr="00D26ED6" w:rsidRDefault="00CD4D32" w:rsidP="006765E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D4D32">
              <w:rPr>
                <w:b/>
                <w:sz w:val="22"/>
                <w:szCs w:val="22"/>
              </w:rPr>
              <w:t>VWR International sp. z o. o.</w:t>
            </w:r>
          </w:p>
          <w:p w:rsidR="00CD4D32" w:rsidRPr="009F0E5C" w:rsidRDefault="00CD4D32" w:rsidP="006765E8">
            <w:pPr>
              <w:jc w:val="both"/>
              <w:rPr>
                <w:bCs/>
                <w:sz w:val="22"/>
                <w:szCs w:val="22"/>
              </w:rPr>
            </w:pPr>
            <w:r w:rsidRPr="00CD4D32">
              <w:rPr>
                <w:bCs/>
                <w:sz w:val="22"/>
                <w:szCs w:val="22"/>
              </w:rPr>
              <w:t>Limbowa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D4D32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D4D32" w:rsidRPr="009F0E5C" w:rsidRDefault="00CD4D32" w:rsidP="006765E8">
            <w:pPr>
              <w:jc w:val="both"/>
              <w:rPr>
                <w:bCs/>
                <w:sz w:val="22"/>
                <w:szCs w:val="22"/>
              </w:rPr>
            </w:pPr>
            <w:r w:rsidRPr="00CD4D32">
              <w:rPr>
                <w:bCs/>
                <w:sz w:val="22"/>
                <w:szCs w:val="22"/>
              </w:rPr>
              <w:t>80-175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D4D32">
              <w:rPr>
                <w:bCs/>
                <w:sz w:val="22"/>
                <w:szCs w:val="22"/>
              </w:rPr>
              <w:t>Gdańsk</w:t>
            </w:r>
          </w:p>
          <w:p w:rsidR="00CD4D32" w:rsidRPr="00D26ED6" w:rsidRDefault="00CD4D32" w:rsidP="006765E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D4D32">
              <w:rPr>
                <w:b/>
                <w:sz w:val="22"/>
                <w:szCs w:val="22"/>
              </w:rPr>
              <w:t>35 660.16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D4D32" w:rsidRDefault="00CD4D32" w:rsidP="006765E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:rsidR="001E132C" w:rsidRDefault="001E132C" w:rsidP="001E132C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1"/>
        <w:gridCol w:w="1700"/>
        <w:gridCol w:w="2272"/>
        <w:gridCol w:w="1978"/>
      </w:tblGrid>
      <w:tr w:rsidR="001E132C" w:rsidTr="001E132C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1E132C" w:rsidTr="001E132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VWR International sp. z o. o.</w:t>
            </w:r>
          </w:p>
          <w:p w:rsidR="001E132C" w:rsidRDefault="001E132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Limbowa 5 </w:t>
            </w:r>
          </w:p>
          <w:p w:rsidR="001E132C" w:rsidRDefault="001E132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80-175 Gdańsk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1E132C" w:rsidTr="001E132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Onyxmet</w:t>
            </w:r>
            <w:proofErr w:type="spellEnd"/>
          </w:p>
          <w:p w:rsidR="001E132C" w:rsidRDefault="001E132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Krolewny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Sniezki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48 </w:t>
            </w:r>
          </w:p>
          <w:p w:rsidR="001E132C" w:rsidRDefault="001E132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10-696 Olsztyn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  <w:tr w:rsidR="001E132C" w:rsidTr="001E132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Th.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Geyer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1E132C" w:rsidRDefault="001E132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Czeska 22A </w:t>
            </w:r>
          </w:p>
          <w:p w:rsidR="001E132C" w:rsidRDefault="001E132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03-902 Warszawa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2C" w:rsidRDefault="001E13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</w:tbl>
    <w:p w:rsidR="001E132C" w:rsidRDefault="001E132C" w:rsidP="001E132C">
      <w:pPr>
        <w:spacing w:before="120"/>
        <w:jc w:val="both"/>
        <w:rPr>
          <w:color w:val="000000"/>
        </w:rPr>
      </w:pPr>
      <w:r>
        <w:rPr>
          <w:color w:val="000000"/>
        </w:rPr>
        <w:t>* Zamawiający nie przyznawał punktów ponieważ oferta została odrzucona</w:t>
      </w:r>
      <w:bookmarkStart w:id="2" w:name="_GoBack"/>
      <w:bookmarkEnd w:id="2"/>
    </w:p>
    <w:sectPr w:rsidR="001E132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10F" w:rsidRDefault="0097210F">
      <w:r>
        <w:separator/>
      </w:r>
    </w:p>
  </w:endnote>
  <w:endnote w:type="continuationSeparator" w:id="0">
    <w:p w:rsidR="0097210F" w:rsidRDefault="00972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10F" w:rsidRDefault="0097210F">
      <w:r>
        <w:separator/>
      </w:r>
    </w:p>
  </w:footnote>
  <w:footnote w:type="continuationSeparator" w:id="0">
    <w:p w:rsidR="0097210F" w:rsidRDefault="00972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210F"/>
    <w:rsid w:val="00005838"/>
    <w:rsid w:val="00022322"/>
    <w:rsid w:val="00042497"/>
    <w:rsid w:val="000C1E6F"/>
    <w:rsid w:val="000E4E56"/>
    <w:rsid w:val="001A1468"/>
    <w:rsid w:val="001B7815"/>
    <w:rsid w:val="001C31ED"/>
    <w:rsid w:val="001E132C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67681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210F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D4D32"/>
    <w:rsid w:val="00D01E5B"/>
    <w:rsid w:val="00D04203"/>
    <w:rsid w:val="00D06DB2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E1CAD8"/>
  <w15:chartTrackingRefBased/>
  <w15:docId w15:val="{5B991756-511A-412C-AFEB-E20C3F91E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E132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2025-05-22T11:45:00Z</dcterms:created>
  <dcterms:modified xsi:type="dcterms:W3CDTF">2025-05-22T11:47:00Z</dcterms:modified>
</cp:coreProperties>
</file>