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76753" w14:textId="77777777" w:rsidR="005444FC" w:rsidRPr="00515AFA" w:rsidRDefault="005444FC" w:rsidP="005444FC">
      <w:pPr>
        <w:jc w:val="right"/>
        <w:rPr>
          <w:b/>
          <w:sz w:val="22"/>
          <w:szCs w:val="22"/>
          <w:lang w:val="pl-PL"/>
        </w:rPr>
      </w:pPr>
      <w:r w:rsidRPr="00515AFA">
        <w:rPr>
          <w:b/>
          <w:sz w:val="22"/>
          <w:szCs w:val="22"/>
          <w:lang w:val="pl-PL"/>
        </w:rPr>
        <w:t>Załącznik nr 3</w:t>
      </w:r>
    </w:p>
    <w:p w14:paraId="6913CC71" w14:textId="77777777" w:rsidR="005444FC" w:rsidRPr="00515AFA" w:rsidRDefault="005444FC" w:rsidP="005444FC">
      <w:pPr>
        <w:jc w:val="right"/>
        <w:rPr>
          <w:b/>
          <w:sz w:val="22"/>
          <w:szCs w:val="22"/>
          <w:lang w:val="pl-PL"/>
        </w:rPr>
      </w:pPr>
    </w:p>
    <w:p w14:paraId="3796FD78" w14:textId="77777777" w:rsidR="005444FC" w:rsidRPr="00515AFA" w:rsidRDefault="005444FC" w:rsidP="005444FC">
      <w:pPr>
        <w:jc w:val="center"/>
        <w:rPr>
          <w:b/>
          <w:sz w:val="22"/>
          <w:szCs w:val="22"/>
          <w:lang w:val="pl-PL"/>
        </w:rPr>
      </w:pPr>
      <w:r w:rsidRPr="00515AFA">
        <w:rPr>
          <w:b/>
          <w:sz w:val="22"/>
          <w:szCs w:val="22"/>
          <w:lang w:val="pl-PL"/>
        </w:rPr>
        <w:t>WZÓR UMOWY</w:t>
      </w:r>
    </w:p>
    <w:p w14:paraId="3686A615" w14:textId="77777777" w:rsidR="005444FC" w:rsidRPr="00515AFA" w:rsidRDefault="005444FC" w:rsidP="005444FC">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669E4406" w14:textId="77777777" w:rsidR="005444FC" w:rsidRPr="00515AFA" w:rsidRDefault="005444FC" w:rsidP="005444FC">
      <w:pPr>
        <w:jc w:val="center"/>
        <w:rPr>
          <w:b/>
          <w:sz w:val="22"/>
          <w:szCs w:val="22"/>
          <w:lang w:val="pl-PL"/>
        </w:rPr>
      </w:pPr>
    </w:p>
    <w:p w14:paraId="60A4968F" w14:textId="1AAB0319" w:rsidR="005444FC" w:rsidRPr="00515AFA" w:rsidRDefault="005444FC" w:rsidP="005444FC">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283</w:t>
      </w:r>
      <w:r w:rsidRPr="005140A1">
        <w:rPr>
          <w:sz w:val="22"/>
          <w:szCs w:val="22"/>
          <w:lang w:val="pl-PL"/>
        </w:rPr>
        <w:t>/2</w:t>
      </w:r>
      <w:r>
        <w:rPr>
          <w:sz w:val="22"/>
          <w:szCs w:val="22"/>
          <w:lang w:val="pl-PL"/>
        </w:rPr>
        <w:t>5</w:t>
      </w:r>
      <w:r w:rsidRPr="00515AFA">
        <w:rPr>
          <w:sz w:val="22"/>
          <w:szCs w:val="22"/>
          <w:lang w:val="pl-PL"/>
        </w:rPr>
        <w:t xml:space="preserve"> pomiędzy:</w:t>
      </w:r>
    </w:p>
    <w:p w14:paraId="2530D9DF" w14:textId="77777777" w:rsidR="005444FC" w:rsidRPr="00515AFA" w:rsidRDefault="005444FC" w:rsidP="005444FC">
      <w:pPr>
        <w:pStyle w:val="Tekstpodstawowywcity"/>
        <w:spacing w:after="0"/>
        <w:ind w:left="0"/>
        <w:jc w:val="both"/>
        <w:rPr>
          <w:sz w:val="22"/>
          <w:szCs w:val="22"/>
          <w:lang w:val="pl-PL"/>
        </w:rPr>
      </w:pPr>
    </w:p>
    <w:p w14:paraId="5E230565"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092D52D"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1C08DEE4"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B5B8582" w14:textId="77777777" w:rsidR="005444FC" w:rsidRPr="00515AFA" w:rsidRDefault="005444FC" w:rsidP="005444FC">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211D7F71"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03AEDE85"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669B4295"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6D564167"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21180AE6"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266E469"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3055553B"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54B37E0B"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4F73C06" w14:textId="77777777" w:rsidR="005444FC" w:rsidRPr="00515AFA" w:rsidRDefault="005444FC" w:rsidP="005444FC">
      <w:pPr>
        <w:pStyle w:val="Tekstpodstawowy"/>
        <w:spacing w:line="240" w:lineRule="auto"/>
        <w:ind w:right="-47"/>
        <w:jc w:val="center"/>
        <w:rPr>
          <w:rFonts w:ascii="Times New Roman" w:hAnsi="Times New Roman"/>
          <w:b/>
          <w:sz w:val="22"/>
          <w:szCs w:val="22"/>
        </w:rPr>
      </w:pPr>
    </w:p>
    <w:p w14:paraId="1BC6655C"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52B3039" w14:textId="2CAB1755" w:rsidR="005444FC" w:rsidRPr="00174A8B" w:rsidRDefault="005444FC" w:rsidP="005444FC">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6D3AB1">
        <w:rPr>
          <w:b/>
          <w:bCs/>
          <w:color w:val="000000"/>
          <w:sz w:val="22"/>
          <w:szCs w:val="22"/>
          <w:lang w:val="pl-PL"/>
        </w:rPr>
        <w:t>Dostawa i montaż monitora dotykowego</w:t>
      </w:r>
      <w:r>
        <w:rPr>
          <w:b/>
          <w:bCs/>
          <w:color w:val="000000"/>
          <w:sz w:val="22"/>
          <w:szCs w:val="22"/>
          <w:lang w:val="pl-PL"/>
        </w:rPr>
        <w:t xml:space="preserve"> 85”</w:t>
      </w:r>
      <w:r w:rsidRPr="006D3AB1">
        <w:rPr>
          <w:b/>
          <w:bCs/>
          <w:color w:val="000000"/>
          <w:sz w:val="22"/>
          <w:szCs w:val="22"/>
          <w:lang w:val="pl-PL"/>
        </w:rPr>
        <w:t xml:space="preserve"> na uchwycie ściennym na potrzeby CR AGH</w:t>
      </w:r>
    </w:p>
    <w:p w14:paraId="04E5BE39" w14:textId="77777777" w:rsidR="005444FC" w:rsidRPr="00515AFA" w:rsidRDefault="005444FC" w:rsidP="005444FC">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CBF3711"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4EB08761" w14:textId="77777777" w:rsidR="005444FC" w:rsidRPr="00515AFA" w:rsidRDefault="005444FC" w:rsidP="005444FC">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w:t>
      </w:r>
      <w:r>
        <w:rPr>
          <w:rFonts w:ascii="Times New Roman" w:hAnsi="Times New Roman"/>
          <w:b/>
          <w:bCs/>
          <w:sz w:val="22"/>
          <w:szCs w:val="22"/>
        </w:rPr>
        <w:t>d</w:t>
      </w:r>
      <w:r w:rsidRPr="00515AFA">
        <w:rPr>
          <w:rFonts w:ascii="Times New Roman" w:hAnsi="Times New Roman"/>
          <w:b/>
          <w:bCs/>
          <w:sz w:val="22"/>
          <w:szCs w:val="22"/>
        </w:rPr>
        <w:t>ni</w:t>
      </w:r>
      <w:r>
        <w:rPr>
          <w:rFonts w:ascii="Times New Roman" w:hAnsi="Times New Roman"/>
          <w:b/>
          <w:bCs/>
          <w:sz w:val="22"/>
          <w:szCs w:val="22"/>
        </w:rPr>
        <w:t xml:space="preserve"> roboczych</w:t>
      </w:r>
      <w:r w:rsidRPr="00515AFA">
        <w:rPr>
          <w:rFonts w:ascii="Times New Roman" w:hAnsi="Times New Roman"/>
          <w:b/>
          <w:bCs/>
          <w:sz w:val="22"/>
          <w:szCs w:val="22"/>
        </w:rPr>
        <w:t xml:space="preserve">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654665FC" w14:textId="77777777" w:rsidR="005444FC" w:rsidRPr="00515AFA" w:rsidRDefault="005444FC" w:rsidP="005444FC">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8C354E7" w14:textId="77777777" w:rsidR="005444FC" w:rsidRPr="00515AFA" w:rsidRDefault="005444FC" w:rsidP="005444F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589D1262" w14:textId="77777777" w:rsidR="005444FC" w:rsidRPr="00515AFA" w:rsidRDefault="005444FC" w:rsidP="005444FC">
      <w:pPr>
        <w:pStyle w:val="Tekstpodstawowy"/>
        <w:spacing w:line="240" w:lineRule="auto"/>
        <w:ind w:right="-47"/>
        <w:jc w:val="center"/>
        <w:rPr>
          <w:rFonts w:ascii="Times New Roman" w:hAnsi="Times New Roman"/>
          <w:b/>
          <w:sz w:val="22"/>
          <w:szCs w:val="22"/>
        </w:rPr>
      </w:pPr>
    </w:p>
    <w:p w14:paraId="1CD72C18"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5C35D2E" w14:textId="77777777" w:rsidR="005444FC" w:rsidRPr="00515AFA" w:rsidRDefault="005444FC" w:rsidP="005444FC">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2DA53A0" w14:textId="77777777" w:rsidR="005444FC" w:rsidRPr="00515AFA" w:rsidRDefault="005444FC" w:rsidP="005444FC">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7CC6F784" w14:textId="77777777" w:rsidR="005444FC" w:rsidRPr="00515AFA" w:rsidRDefault="005444FC" w:rsidP="005444FC">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8126D59" w14:textId="77777777" w:rsidR="005444FC" w:rsidRPr="005C5222" w:rsidRDefault="005444FC" w:rsidP="005444FC">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monitor dotykowy</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y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75F9ECD5" w14:textId="77777777" w:rsidR="005444FC" w:rsidRPr="00515AFA" w:rsidRDefault="005444FC" w:rsidP="005444FC">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0FFFB12D" w14:textId="77777777" w:rsidR="005444FC" w:rsidRPr="00515AFA" w:rsidRDefault="005444FC" w:rsidP="005444FC">
      <w:pPr>
        <w:pStyle w:val="Tekstpodstawowy"/>
        <w:spacing w:line="240" w:lineRule="auto"/>
        <w:ind w:left="340" w:right="-47"/>
        <w:jc w:val="both"/>
        <w:rPr>
          <w:rFonts w:ascii="Times New Roman" w:hAnsi="Times New Roman"/>
          <w:i/>
          <w:sz w:val="22"/>
          <w:szCs w:val="22"/>
        </w:rPr>
      </w:pPr>
    </w:p>
    <w:p w14:paraId="5F3CC052" w14:textId="77777777" w:rsidR="005444FC" w:rsidRPr="00515AFA" w:rsidRDefault="005444FC" w:rsidP="005444FC">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38AAF3BD" w14:textId="77777777" w:rsidR="005444FC" w:rsidRPr="00515AFA" w:rsidRDefault="005444FC" w:rsidP="005444FC">
      <w:pPr>
        <w:pStyle w:val="Tekstpodstawowy"/>
        <w:spacing w:line="240" w:lineRule="auto"/>
        <w:ind w:right="-47"/>
        <w:jc w:val="center"/>
        <w:rPr>
          <w:rFonts w:ascii="Times New Roman" w:hAnsi="Times New Roman"/>
          <w:b/>
          <w:sz w:val="22"/>
          <w:szCs w:val="22"/>
        </w:rPr>
      </w:pPr>
    </w:p>
    <w:p w14:paraId="11556D5C"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155111C8" w14:textId="77777777" w:rsidR="005444FC" w:rsidRDefault="005444FC" w:rsidP="005444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223D156" w14:textId="77777777" w:rsidR="005444FC" w:rsidRPr="00515AFA" w:rsidRDefault="005444FC" w:rsidP="005444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1322CC7A" w14:textId="77777777" w:rsidR="005444FC" w:rsidRPr="00515AFA" w:rsidRDefault="005444FC" w:rsidP="005444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90B1DF1" w14:textId="77777777" w:rsidR="005444FC" w:rsidRPr="00515AFA" w:rsidRDefault="005444FC" w:rsidP="005444FC">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7A88742C" w14:textId="77777777" w:rsidR="005444FC" w:rsidRPr="00515AFA" w:rsidRDefault="005444FC" w:rsidP="005444FC">
      <w:pPr>
        <w:pStyle w:val="Tekstpodstawowy"/>
        <w:spacing w:line="240" w:lineRule="auto"/>
        <w:ind w:right="-47"/>
        <w:jc w:val="center"/>
        <w:rPr>
          <w:rFonts w:ascii="Times New Roman" w:hAnsi="Times New Roman"/>
          <w:b/>
          <w:sz w:val="22"/>
          <w:szCs w:val="22"/>
        </w:rPr>
      </w:pPr>
    </w:p>
    <w:p w14:paraId="5FDDC314"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991C349" w14:textId="77777777" w:rsidR="005444FC" w:rsidRPr="00515AFA" w:rsidRDefault="005444FC" w:rsidP="005444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47FDAC5F" w14:textId="77777777" w:rsidR="005444FC" w:rsidRPr="00515AFA" w:rsidRDefault="005444FC" w:rsidP="005444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69CAA515" w14:textId="77777777" w:rsidR="005444FC" w:rsidRPr="00515AFA" w:rsidRDefault="005444FC" w:rsidP="005444FC">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E2BF80A" w14:textId="77777777" w:rsidR="005444FC" w:rsidRPr="00515AFA" w:rsidRDefault="005444FC" w:rsidP="005444F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17D75035" w14:textId="77777777" w:rsidR="005444FC" w:rsidRPr="00515AFA" w:rsidRDefault="005444FC" w:rsidP="005444F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3A2CBA0D" w14:textId="77777777" w:rsidR="005444FC" w:rsidRPr="00515AFA" w:rsidRDefault="005444FC" w:rsidP="005444FC">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60EA526C" w14:textId="77777777" w:rsidR="005444FC" w:rsidRPr="00515AFA" w:rsidRDefault="005444FC" w:rsidP="005444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1868E0F0" w14:textId="77777777" w:rsidR="005444FC" w:rsidRPr="00515AFA" w:rsidRDefault="005444FC" w:rsidP="005444FC">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0A8A19A7" w14:textId="77777777" w:rsidR="005444FC" w:rsidRPr="00515AFA" w:rsidRDefault="005444FC" w:rsidP="005444FC">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6F06D390" w14:textId="77777777" w:rsidR="005444FC" w:rsidRPr="00515AFA" w:rsidRDefault="005444FC" w:rsidP="005444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3EF287B" w14:textId="77777777" w:rsidR="005444FC" w:rsidRPr="00515AFA" w:rsidRDefault="005444FC" w:rsidP="005444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38F0E98D" w14:textId="77777777" w:rsidR="005444FC" w:rsidRPr="00515AFA" w:rsidRDefault="005444FC" w:rsidP="005444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0D3C8B3C" w14:textId="77777777" w:rsidR="005444FC" w:rsidRPr="00515AFA" w:rsidRDefault="005444FC" w:rsidP="005444FC">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6B63B6F" w14:textId="77777777" w:rsidR="005444FC" w:rsidRPr="00515AFA" w:rsidRDefault="005444FC" w:rsidP="005444FC">
      <w:pPr>
        <w:pStyle w:val="Tekstpodstawowy"/>
        <w:ind w:right="-47"/>
        <w:jc w:val="center"/>
        <w:rPr>
          <w:rFonts w:ascii="Times New Roman" w:hAnsi="Times New Roman"/>
          <w:b/>
          <w:sz w:val="22"/>
          <w:szCs w:val="22"/>
        </w:rPr>
      </w:pPr>
    </w:p>
    <w:p w14:paraId="78130BD4" w14:textId="77777777" w:rsidR="005444FC" w:rsidRPr="00515AFA" w:rsidRDefault="005444FC" w:rsidP="005444FC">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0DB9C38C" w14:textId="77777777" w:rsidR="005444FC" w:rsidRPr="00515AFA" w:rsidRDefault="005444FC" w:rsidP="005444FC">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A8F8B55" w14:textId="77777777" w:rsidR="005444FC" w:rsidRPr="00515AFA" w:rsidRDefault="005444FC" w:rsidP="005444FC">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5FE0FB91" w14:textId="77777777" w:rsidR="005444FC" w:rsidRPr="00515AFA" w:rsidRDefault="005444FC" w:rsidP="005444FC">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551FD2A6" w14:textId="77777777" w:rsidR="005444FC" w:rsidRPr="00515AFA" w:rsidRDefault="005444FC" w:rsidP="005444FC">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0E11680" w14:textId="77777777" w:rsidR="005444FC" w:rsidRPr="00515AFA" w:rsidRDefault="005444FC" w:rsidP="005444FC">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629116E" w14:textId="77777777" w:rsidR="005444FC" w:rsidRPr="00515AFA" w:rsidRDefault="005444FC" w:rsidP="005444FC">
      <w:pPr>
        <w:rPr>
          <w:color w:val="00000A"/>
          <w:sz w:val="22"/>
          <w:szCs w:val="22"/>
          <w:lang w:val="pl-PL"/>
        </w:rPr>
      </w:pPr>
    </w:p>
    <w:p w14:paraId="408E7623" w14:textId="77777777" w:rsidR="005444FC" w:rsidRPr="00515AFA" w:rsidRDefault="005444FC" w:rsidP="005444FC">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3456FA00" w14:textId="77777777" w:rsidR="005444FC" w:rsidRPr="00515AFA" w:rsidRDefault="005444FC" w:rsidP="005444FC">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7C1B150" w14:textId="77777777" w:rsidR="005444FC" w:rsidRPr="00515AFA" w:rsidRDefault="005444FC" w:rsidP="005444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CBBFF57" w14:textId="77777777" w:rsidR="005444FC" w:rsidRPr="00515AFA" w:rsidRDefault="005444FC" w:rsidP="005444FC">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33F65B3" w14:textId="77777777" w:rsidR="005444FC" w:rsidRPr="00515AFA" w:rsidRDefault="005444FC" w:rsidP="005444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22D6D99" w14:textId="77777777" w:rsidR="005444FC" w:rsidRPr="00515AFA" w:rsidRDefault="005444FC" w:rsidP="005444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53D28429" w14:textId="77777777" w:rsidR="005444FC" w:rsidRPr="00515AFA" w:rsidRDefault="005444FC" w:rsidP="005444FC">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E250338" w14:textId="77777777" w:rsidR="005444FC" w:rsidRPr="00515AFA" w:rsidRDefault="005444FC" w:rsidP="005444FC">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CF94B83" w14:textId="77777777" w:rsidR="005444FC" w:rsidRPr="00515AFA" w:rsidRDefault="005444FC" w:rsidP="005444FC">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2D2EE6F" w14:textId="77777777" w:rsidR="005444FC" w:rsidRPr="00515AFA" w:rsidRDefault="005444FC" w:rsidP="005444FC">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111C5F4" w14:textId="77777777" w:rsidR="005444FC" w:rsidRPr="00515AFA" w:rsidRDefault="005444FC" w:rsidP="005444FC">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1E4133C" w14:textId="77777777" w:rsidR="005444FC" w:rsidRPr="00515AFA" w:rsidRDefault="005444FC" w:rsidP="005444FC">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35C2BD70" w14:textId="77777777" w:rsidR="005444FC" w:rsidRPr="00515AFA" w:rsidRDefault="005444FC" w:rsidP="005444FC">
      <w:pPr>
        <w:ind w:left="720"/>
        <w:jc w:val="both"/>
        <w:rPr>
          <w:color w:val="00000A"/>
          <w:sz w:val="22"/>
          <w:szCs w:val="22"/>
          <w:lang w:val="pl-PL"/>
        </w:rPr>
      </w:pPr>
    </w:p>
    <w:p w14:paraId="0AEA46F6" w14:textId="77777777" w:rsidR="005444FC" w:rsidRPr="00515AFA" w:rsidRDefault="005444FC" w:rsidP="005444FC">
      <w:pPr>
        <w:ind w:left="170"/>
        <w:jc w:val="both"/>
        <w:rPr>
          <w:color w:val="00000A"/>
          <w:sz w:val="22"/>
          <w:szCs w:val="22"/>
          <w:lang w:val="pl-PL"/>
        </w:rPr>
      </w:pPr>
    </w:p>
    <w:p w14:paraId="58B0F39A" w14:textId="77777777" w:rsidR="005444FC" w:rsidRDefault="005444FC" w:rsidP="005444FC">
      <w:pPr>
        <w:pStyle w:val="Tekstpodstawowy"/>
        <w:spacing w:line="240" w:lineRule="auto"/>
        <w:ind w:left="360" w:right="-47"/>
        <w:jc w:val="center"/>
        <w:rPr>
          <w:rFonts w:ascii="Times New Roman" w:hAnsi="Times New Roman"/>
          <w:b/>
          <w:sz w:val="22"/>
          <w:szCs w:val="22"/>
        </w:rPr>
      </w:pPr>
    </w:p>
    <w:p w14:paraId="177E498B" w14:textId="77777777" w:rsidR="005444FC" w:rsidRDefault="005444FC" w:rsidP="005444FC">
      <w:pPr>
        <w:pStyle w:val="Tekstpodstawowy"/>
        <w:spacing w:line="240" w:lineRule="auto"/>
        <w:ind w:left="360" w:right="-47"/>
        <w:jc w:val="center"/>
        <w:rPr>
          <w:rFonts w:ascii="Times New Roman" w:hAnsi="Times New Roman"/>
          <w:b/>
          <w:sz w:val="22"/>
          <w:szCs w:val="22"/>
        </w:rPr>
      </w:pPr>
    </w:p>
    <w:p w14:paraId="62D810DE" w14:textId="77777777" w:rsidR="005444FC" w:rsidRDefault="005444FC" w:rsidP="005444FC">
      <w:pPr>
        <w:pStyle w:val="Tekstpodstawowy"/>
        <w:spacing w:line="240" w:lineRule="auto"/>
        <w:ind w:left="360" w:right="-47"/>
        <w:jc w:val="center"/>
        <w:rPr>
          <w:rFonts w:ascii="Times New Roman" w:hAnsi="Times New Roman"/>
          <w:b/>
          <w:sz w:val="22"/>
          <w:szCs w:val="22"/>
        </w:rPr>
      </w:pPr>
    </w:p>
    <w:p w14:paraId="160BF768" w14:textId="77777777" w:rsidR="005444FC" w:rsidRPr="00515AFA" w:rsidRDefault="005444FC" w:rsidP="005444FC">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641F13B1" w14:textId="77777777" w:rsidR="005444FC" w:rsidRPr="00515AFA" w:rsidRDefault="005444FC" w:rsidP="005444FC">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7434F03" w14:textId="77777777" w:rsidR="005444FC" w:rsidRPr="00515AFA" w:rsidRDefault="005444FC" w:rsidP="005444FC">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0C3AD42D" w14:textId="77777777" w:rsidR="005444FC" w:rsidRPr="00515AFA" w:rsidRDefault="005444FC" w:rsidP="005444FC">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7EA6AA9" w14:textId="77777777" w:rsidR="005444FC" w:rsidRDefault="005444FC" w:rsidP="005444FC">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070AA499" w14:textId="77777777" w:rsidR="005444FC" w:rsidRPr="00515AFA" w:rsidRDefault="005444FC" w:rsidP="005444FC">
      <w:pPr>
        <w:ind w:left="284"/>
        <w:jc w:val="both"/>
        <w:rPr>
          <w:bCs/>
          <w:sz w:val="22"/>
          <w:szCs w:val="22"/>
          <w:lang w:val="pl-PL" w:eastAsia="en-US"/>
        </w:rPr>
      </w:pPr>
    </w:p>
    <w:p w14:paraId="3E5934D5" w14:textId="77777777" w:rsidR="005444FC" w:rsidRPr="00515AFA" w:rsidRDefault="005444FC" w:rsidP="005444FC">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F4CB281" w14:textId="77777777" w:rsidR="005444FC" w:rsidRPr="00515AFA" w:rsidRDefault="005444FC" w:rsidP="005444FC">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3C690AFB" w14:textId="77777777" w:rsidR="005444FC" w:rsidRPr="00515AFA" w:rsidRDefault="005444FC" w:rsidP="005444FC">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24D70C70" w14:textId="77777777" w:rsidR="005444FC" w:rsidRPr="00515AFA" w:rsidRDefault="005444FC" w:rsidP="005444FC">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6904E293" w14:textId="77777777" w:rsidR="005444FC" w:rsidRPr="00515AFA" w:rsidRDefault="005444FC" w:rsidP="005444FC">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7B7522F3" w14:textId="77777777" w:rsidR="005444FC" w:rsidRPr="00515AFA" w:rsidRDefault="005444FC" w:rsidP="005444FC">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57CAC6A7" w14:textId="77777777" w:rsidR="005444FC" w:rsidRPr="00515AFA" w:rsidRDefault="005444FC" w:rsidP="005444FC">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1933D09C" w14:textId="77777777" w:rsidR="005444FC" w:rsidRPr="00515AFA" w:rsidRDefault="005444FC" w:rsidP="005444FC">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3D69F46" w14:textId="77777777" w:rsidR="005444FC" w:rsidRPr="00515AFA" w:rsidRDefault="005444FC" w:rsidP="005444FC">
      <w:pPr>
        <w:ind w:left="567"/>
        <w:jc w:val="both"/>
        <w:rPr>
          <w:bCs/>
          <w:sz w:val="22"/>
          <w:szCs w:val="22"/>
          <w:lang w:val="pl-PL" w:eastAsia="en-US"/>
        </w:rPr>
      </w:pPr>
    </w:p>
    <w:p w14:paraId="0BA93FE3" w14:textId="77777777" w:rsidR="005444FC" w:rsidRPr="00515AFA" w:rsidRDefault="005444FC" w:rsidP="005444FC">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70499E3" w14:textId="77777777" w:rsidR="005444FC" w:rsidRPr="00515AFA" w:rsidRDefault="005444FC" w:rsidP="005444FC">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0690A309" w14:textId="77777777" w:rsidR="005444FC" w:rsidRPr="00515AFA" w:rsidRDefault="005444FC" w:rsidP="005444FC">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CB56A0" w14:textId="77777777" w:rsidR="005444FC" w:rsidRPr="00515AFA" w:rsidRDefault="005444FC" w:rsidP="005444FC">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14C72779" w14:textId="77777777" w:rsidR="005444FC" w:rsidRPr="00515AFA" w:rsidRDefault="005444FC" w:rsidP="005444FC">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r>
      <w:r w:rsidRPr="00515AFA">
        <w:rPr>
          <w:bCs/>
          <w:sz w:val="22"/>
          <w:szCs w:val="22"/>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741FD70" w14:textId="77777777" w:rsidR="005444FC" w:rsidRPr="00515AFA" w:rsidRDefault="005444FC" w:rsidP="005444FC">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9A4792A" w14:textId="77777777" w:rsidR="005444FC" w:rsidRPr="00515AFA" w:rsidRDefault="005444FC" w:rsidP="005444FC">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5C94B67" w14:textId="77777777" w:rsidR="005444FC" w:rsidRPr="00515AFA" w:rsidRDefault="005444FC" w:rsidP="005444FC">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5E6DBC" w14:textId="77777777" w:rsidR="005444FC" w:rsidRPr="00515AFA" w:rsidRDefault="005444FC" w:rsidP="005444FC">
      <w:pPr>
        <w:pStyle w:val="Tekstpodstawowy"/>
        <w:spacing w:line="240" w:lineRule="auto"/>
        <w:ind w:right="-47"/>
        <w:rPr>
          <w:rFonts w:ascii="Times New Roman" w:hAnsi="Times New Roman"/>
          <w:b/>
          <w:sz w:val="22"/>
          <w:szCs w:val="22"/>
        </w:rPr>
      </w:pPr>
    </w:p>
    <w:p w14:paraId="6FA48B6D"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685D567"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7588D30" w14:textId="77777777" w:rsidR="005444FC" w:rsidRPr="00515AFA" w:rsidRDefault="005444FC" w:rsidP="005444FC">
      <w:pPr>
        <w:pStyle w:val="Tekstpodstawowy"/>
        <w:spacing w:line="240" w:lineRule="auto"/>
        <w:ind w:right="-47"/>
        <w:jc w:val="both"/>
        <w:rPr>
          <w:rFonts w:ascii="Times New Roman" w:hAnsi="Times New Roman"/>
          <w:sz w:val="22"/>
          <w:szCs w:val="22"/>
        </w:rPr>
      </w:pPr>
    </w:p>
    <w:p w14:paraId="0B2D29D5" w14:textId="77777777" w:rsidR="005444FC" w:rsidRPr="00515AFA" w:rsidRDefault="005444FC" w:rsidP="005444FC">
      <w:pPr>
        <w:spacing w:line="240" w:lineRule="atLeast"/>
        <w:ind w:right="-47"/>
        <w:jc w:val="center"/>
        <w:rPr>
          <w:b/>
          <w:sz w:val="22"/>
          <w:szCs w:val="22"/>
        </w:rPr>
      </w:pPr>
      <w:r w:rsidRPr="00515AFA">
        <w:rPr>
          <w:b/>
          <w:sz w:val="22"/>
          <w:szCs w:val="22"/>
        </w:rPr>
        <w:t>§ 10</w:t>
      </w:r>
    </w:p>
    <w:p w14:paraId="5EAA771E" w14:textId="77777777" w:rsidR="005444FC" w:rsidRPr="00515AFA" w:rsidRDefault="005444FC" w:rsidP="005444FC">
      <w:pPr>
        <w:spacing w:line="240" w:lineRule="atLeast"/>
        <w:ind w:right="-47"/>
        <w:rPr>
          <w:sz w:val="22"/>
          <w:szCs w:val="22"/>
          <w:lang w:val="pl-PL"/>
        </w:rPr>
      </w:pPr>
    </w:p>
    <w:p w14:paraId="4CA89037" w14:textId="77777777" w:rsidR="005444FC" w:rsidRPr="00515AFA" w:rsidRDefault="005444FC" w:rsidP="005444FC">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79B17168" w14:textId="77777777" w:rsidR="005444FC" w:rsidRPr="00515AFA" w:rsidRDefault="005444FC" w:rsidP="005444FC">
      <w:pPr>
        <w:tabs>
          <w:tab w:val="left" w:pos="367"/>
        </w:tabs>
        <w:spacing w:line="276" w:lineRule="auto"/>
        <w:ind w:left="360" w:right="60"/>
        <w:contextualSpacing/>
        <w:jc w:val="both"/>
        <w:rPr>
          <w:rFonts w:eastAsia="Calibri"/>
          <w:sz w:val="22"/>
          <w:szCs w:val="22"/>
          <w:lang w:val="pl-PL" w:eastAsia="en-US"/>
        </w:rPr>
      </w:pPr>
    </w:p>
    <w:p w14:paraId="2758A469" w14:textId="77777777" w:rsidR="005444FC" w:rsidRPr="00515AFA" w:rsidRDefault="005444FC" w:rsidP="005444FC">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0EA80CEA" w14:textId="77777777" w:rsidR="005444FC" w:rsidRPr="00515AFA" w:rsidRDefault="005444FC" w:rsidP="005444FC">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0042C65" w14:textId="77777777" w:rsidR="005444FC" w:rsidRPr="00515AFA" w:rsidRDefault="005444FC" w:rsidP="005444FC">
      <w:pPr>
        <w:tabs>
          <w:tab w:val="left" w:pos="387"/>
        </w:tabs>
        <w:spacing w:line="276" w:lineRule="auto"/>
        <w:ind w:left="720" w:right="60"/>
        <w:contextualSpacing/>
        <w:jc w:val="both"/>
        <w:rPr>
          <w:rFonts w:eastAsia="Calibri"/>
          <w:sz w:val="22"/>
          <w:szCs w:val="22"/>
          <w:lang w:val="pl-PL" w:eastAsia="en-US"/>
        </w:rPr>
      </w:pPr>
    </w:p>
    <w:p w14:paraId="1B281229" w14:textId="77777777" w:rsidR="005444FC" w:rsidRPr="00515AFA" w:rsidRDefault="005444FC" w:rsidP="005444FC">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B4D5ED9" w14:textId="77777777" w:rsidR="005444FC" w:rsidRPr="00515AFA" w:rsidRDefault="005444FC" w:rsidP="005444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23C8E44" w14:textId="77777777" w:rsidR="005444FC" w:rsidRPr="00515AFA" w:rsidRDefault="005444FC" w:rsidP="005444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82A7BAE" w14:textId="77777777" w:rsidR="005444FC" w:rsidRPr="00515AFA" w:rsidRDefault="005444FC" w:rsidP="005444FC">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0D785CC" w14:textId="77777777" w:rsidR="005444FC" w:rsidRPr="00515AFA" w:rsidRDefault="005444FC" w:rsidP="005444FC">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734B6CD" w14:textId="77777777" w:rsidR="005444FC" w:rsidRPr="00515AFA" w:rsidRDefault="005444FC" w:rsidP="005444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C55D28E" w14:textId="77777777" w:rsidR="005444FC" w:rsidRPr="00515AFA" w:rsidRDefault="005444FC" w:rsidP="005444F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37B63A2" w14:textId="77777777" w:rsidR="005444FC" w:rsidRPr="00515AFA" w:rsidRDefault="005444FC" w:rsidP="005444F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FAA13B8" w14:textId="77777777" w:rsidR="005444FC" w:rsidRPr="00515AFA" w:rsidRDefault="005444FC" w:rsidP="005444F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AC359D3" w14:textId="77777777" w:rsidR="005444FC" w:rsidRPr="00515AFA" w:rsidRDefault="005444FC" w:rsidP="005444FC">
      <w:pPr>
        <w:pStyle w:val="Standard"/>
        <w:widowControl w:val="0"/>
        <w:spacing w:after="0"/>
        <w:jc w:val="both"/>
        <w:rPr>
          <w:rFonts w:ascii="Times New Roman" w:eastAsia="Lucida Sans Unicode" w:hAnsi="Times New Roman" w:cs="Times New Roman"/>
          <w:lang w:eastAsia="ar-SA"/>
        </w:rPr>
      </w:pPr>
    </w:p>
    <w:p w14:paraId="6359E7B7" w14:textId="77777777" w:rsidR="005444FC" w:rsidRPr="00515AFA" w:rsidRDefault="005444FC" w:rsidP="005444FC">
      <w:pPr>
        <w:tabs>
          <w:tab w:val="left" w:pos="387"/>
        </w:tabs>
        <w:spacing w:line="276" w:lineRule="auto"/>
        <w:ind w:left="720" w:right="60"/>
        <w:contextualSpacing/>
        <w:jc w:val="both"/>
        <w:rPr>
          <w:rFonts w:eastAsia="Calibri"/>
          <w:sz w:val="22"/>
          <w:szCs w:val="22"/>
          <w:lang w:val="pl-PL" w:eastAsia="en-US"/>
        </w:rPr>
      </w:pPr>
    </w:p>
    <w:p w14:paraId="0B1B3F2F" w14:textId="77777777" w:rsidR="005444FC" w:rsidRPr="00515AFA" w:rsidRDefault="005444FC" w:rsidP="005444FC">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2F53B089" w14:textId="77777777" w:rsidR="005444FC" w:rsidRPr="00515AFA" w:rsidRDefault="005444FC" w:rsidP="005444FC">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38A85608" w14:textId="77777777" w:rsidR="005444FC" w:rsidRPr="00515AFA" w:rsidRDefault="005444FC" w:rsidP="005444FC">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CF937B7" w14:textId="77777777" w:rsidR="005444FC" w:rsidRPr="00515AFA" w:rsidRDefault="005444FC" w:rsidP="005444FC">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FDB33E8" w14:textId="77777777" w:rsidR="005444FC" w:rsidRPr="00515AFA" w:rsidRDefault="005444FC" w:rsidP="005444FC">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47632F9C" w14:textId="77777777" w:rsidR="005444FC" w:rsidRPr="00515AFA" w:rsidRDefault="005444FC" w:rsidP="005444FC">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432655E7" w14:textId="77777777" w:rsidR="005444FC" w:rsidRPr="00515AFA" w:rsidRDefault="005444FC" w:rsidP="005444FC">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0BA5DC7" w14:textId="77777777" w:rsidR="005444FC" w:rsidRPr="00515AFA" w:rsidRDefault="005444FC" w:rsidP="005444FC">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78AC737B" w14:textId="77777777" w:rsidR="005444FC" w:rsidRPr="00515AFA" w:rsidRDefault="005444FC" w:rsidP="005444FC">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AD72DDF" w14:textId="77777777" w:rsidR="005444FC" w:rsidRPr="00515AFA" w:rsidRDefault="005444FC" w:rsidP="005444FC">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7C0784F9" w14:textId="77777777" w:rsidR="005444FC" w:rsidRPr="00515AFA" w:rsidRDefault="005444FC" w:rsidP="005444FC">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8530CE" w14:textId="77777777" w:rsidR="005444FC" w:rsidRPr="00515AFA" w:rsidRDefault="005444FC" w:rsidP="005444FC">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BAE1B7C" w14:textId="77777777" w:rsidR="005444FC" w:rsidRPr="00515AFA" w:rsidRDefault="005444FC" w:rsidP="005444FC">
      <w:pPr>
        <w:widowControl w:val="0"/>
        <w:suppressAutoHyphens/>
        <w:autoSpaceDN w:val="0"/>
        <w:ind w:left="360"/>
        <w:jc w:val="center"/>
        <w:textAlignment w:val="baseline"/>
        <w:rPr>
          <w:rFonts w:eastAsia="SimSun"/>
          <w:b/>
          <w:bCs/>
          <w:color w:val="000000"/>
          <w:kern w:val="2"/>
          <w:sz w:val="22"/>
          <w:szCs w:val="22"/>
          <w:lang w:val="pl-PL"/>
        </w:rPr>
      </w:pPr>
    </w:p>
    <w:p w14:paraId="41615D48" w14:textId="77777777" w:rsidR="005444FC" w:rsidRPr="00515AFA" w:rsidRDefault="005444FC" w:rsidP="005444FC">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4F4468F3" w14:textId="77777777" w:rsidR="005444FC" w:rsidRPr="00515AFA" w:rsidRDefault="005444FC" w:rsidP="005444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E7B0B4C" w14:textId="77777777" w:rsidR="005444FC" w:rsidRPr="00515AFA" w:rsidRDefault="005444FC" w:rsidP="005444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16D0DFF" w14:textId="77777777" w:rsidR="005444FC" w:rsidRPr="00515AFA" w:rsidRDefault="005444FC" w:rsidP="005444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FBEA9A1" w14:textId="77777777" w:rsidR="005444FC" w:rsidRPr="00515AFA" w:rsidRDefault="005444FC" w:rsidP="005444FC">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7E75F6"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0E800436" w14:textId="77777777" w:rsidR="005444FC" w:rsidRPr="00515AFA" w:rsidRDefault="005444FC" w:rsidP="005444F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02E34AD" w14:textId="77777777" w:rsidR="005444FC" w:rsidRPr="00515AFA" w:rsidRDefault="005444FC" w:rsidP="005444F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7A7CADE" w14:textId="77777777" w:rsidR="005444FC" w:rsidRPr="00515AFA" w:rsidRDefault="005444FC" w:rsidP="005444F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B1E8C1A" w14:textId="77777777" w:rsidR="005444FC" w:rsidRPr="00515AFA" w:rsidRDefault="005444FC" w:rsidP="005444FC">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DF19909" w14:textId="77777777" w:rsidR="005444FC" w:rsidRPr="00515AFA" w:rsidRDefault="005444FC" w:rsidP="005444F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888D512" w14:textId="77777777" w:rsidR="005444FC" w:rsidRPr="00515AFA" w:rsidRDefault="005444FC" w:rsidP="005444FC">
      <w:pPr>
        <w:pStyle w:val="Tekstpodstawowy"/>
        <w:spacing w:line="240" w:lineRule="auto"/>
        <w:ind w:right="-47"/>
        <w:jc w:val="center"/>
        <w:rPr>
          <w:rFonts w:ascii="Times New Roman" w:hAnsi="Times New Roman"/>
          <w:b/>
          <w:sz w:val="22"/>
          <w:szCs w:val="22"/>
        </w:rPr>
      </w:pPr>
    </w:p>
    <w:p w14:paraId="4462F578" w14:textId="77777777" w:rsidR="005444FC" w:rsidRPr="00515AFA" w:rsidRDefault="005444FC" w:rsidP="005444FC">
      <w:pPr>
        <w:pStyle w:val="Tekstpodstawowy"/>
        <w:spacing w:line="240" w:lineRule="auto"/>
        <w:ind w:right="-47"/>
        <w:jc w:val="center"/>
        <w:rPr>
          <w:rFonts w:ascii="Times New Roman" w:hAnsi="Times New Roman"/>
          <w:b/>
          <w:sz w:val="22"/>
          <w:szCs w:val="22"/>
        </w:rPr>
      </w:pPr>
    </w:p>
    <w:p w14:paraId="236FE5F2"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6D5373A" w14:textId="77777777" w:rsidR="005444FC" w:rsidRPr="00515AFA" w:rsidRDefault="005444FC" w:rsidP="005444FC">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0CB47C66" w14:textId="77777777" w:rsidR="005444FC" w:rsidRPr="00515AFA" w:rsidRDefault="005444FC" w:rsidP="005444FC">
      <w:pPr>
        <w:jc w:val="center"/>
        <w:rPr>
          <w:b/>
          <w:sz w:val="22"/>
          <w:szCs w:val="22"/>
          <w:lang w:val="pl-PL"/>
        </w:rPr>
      </w:pPr>
    </w:p>
    <w:p w14:paraId="0314FDBF" w14:textId="77777777" w:rsidR="005444FC" w:rsidRPr="00515AFA" w:rsidRDefault="005444FC" w:rsidP="005444FC">
      <w:pPr>
        <w:jc w:val="center"/>
        <w:rPr>
          <w:b/>
          <w:sz w:val="22"/>
          <w:szCs w:val="22"/>
          <w:lang w:val="pl-PL"/>
        </w:rPr>
      </w:pPr>
      <w:r w:rsidRPr="00515AFA">
        <w:rPr>
          <w:b/>
          <w:sz w:val="22"/>
          <w:szCs w:val="22"/>
          <w:lang w:val="pl-PL"/>
        </w:rPr>
        <w:t>§16</w:t>
      </w:r>
    </w:p>
    <w:p w14:paraId="57572DB3"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46811767"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16BA00F"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8E850E3" w14:textId="77777777" w:rsidR="005444FC" w:rsidRPr="00515AFA" w:rsidRDefault="005444FC" w:rsidP="005444FC">
      <w:pPr>
        <w:pStyle w:val="Tekstpodstawowy"/>
        <w:spacing w:line="240" w:lineRule="auto"/>
        <w:ind w:right="-47"/>
        <w:jc w:val="center"/>
        <w:rPr>
          <w:rFonts w:ascii="Times New Roman" w:hAnsi="Times New Roman"/>
          <w:b/>
          <w:sz w:val="22"/>
          <w:szCs w:val="22"/>
        </w:rPr>
      </w:pPr>
    </w:p>
    <w:p w14:paraId="037414D2" w14:textId="77777777" w:rsidR="005444FC" w:rsidRDefault="005444FC" w:rsidP="005444FC">
      <w:pPr>
        <w:pStyle w:val="Tekstpodstawowy"/>
        <w:spacing w:line="240" w:lineRule="auto"/>
        <w:ind w:right="-47"/>
        <w:jc w:val="center"/>
        <w:rPr>
          <w:rFonts w:ascii="Times New Roman" w:hAnsi="Times New Roman"/>
          <w:b/>
          <w:sz w:val="22"/>
          <w:szCs w:val="22"/>
        </w:rPr>
      </w:pPr>
    </w:p>
    <w:p w14:paraId="174F759D" w14:textId="77777777" w:rsidR="005444FC" w:rsidRDefault="005444FC" w:rsidP="005444FC">
      <w:pPr>
        <w:pStyle w:val="Tekstpodstawowy"/>
        <w:spacing w:line="240" w:lineRule="auto"/>
        <w:ind w:right="-47"/>
        <w:jc w:val="center"/>
        <w:rPr>
          <w:rFonts w:ascii="Times New Roman" w:hAnsi="Times New Roman"/>
          <w:b/>
          <w:sz w:val="22"/>
          <w:szCs w:val="22"/>
        </w:rPr>
      </w:pPr>
    </w:p>
    <w:p w14:paraId="5E5FB9C9" w14:textId="77777777" w:rsidR="005444FC" w:rsidRDefault="005444FC" w:rsidP="005444FC">
      <w:pPr>
        <w:pStyle w:val="Tekstpodstawowy"/>
        <w:spacing w:line="240" w:lineRule="auto"/>
        <w:ind w:right="-47"/>
        <w:jc w:val="center"/>
        <w:rPr>
          <w:rFonts w:ascii="Times New Roman" w:hAnsi="Times New Roman"/>
          <w:b/>
          <w:sz w:val="22"/>
          <w:szCs w:val="22"/>
        </w:rPr>
      </w:pPr>
    </w:p>
    <w:p w14:paraId="1967453D" w14:textId="77777777" w:rsidR="005444FC" w:rsidRDefault="005444FC" w:rsidP="005444FC">
      <w:pPr>
        <w:pStyle w:val="Tekstpodstawowy"/>
        <w:spacing w:line="240" w:lineRule="auto"/>
        <w:ind w:right="-47"/>
        <w:jc w:val="center"/>
        <w:rPr>
          <w:rFonts w:ascii="Times New Roman" w:hAnsi="Times New Roman"/>
          <w:b/>
          <w:sz w:val="22"/>
          <w:szCs w:val="22"/>
        </w:rPr>
      </w:pPr>
    </w:p>
    <w:p w14:paraId="29D7FA3F"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DA8087E" w14:textId="77777777" w:rsidR="005444FC" w:rsidRPr="00515AFA" w:rsidRDefault="005444FC" w:rsidP="005444FC">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25AC02A" w14:textId="77777777" w:rsidR="005444FC" w:rsidRPr="00515AFA" w:rsidRDefault="005444FC" w:rsidP="005444FC">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E8ABE6F" w14:textId="77777777" w:rsidR="005444FC" w:rsidRPr="00515AFA" w:rsidRDefault="005444FC" w:rsidP="005444FC">
      <w:pPr>
        <w:pStyle w:val="Tekstpodstawowy"/>
        <w:spacing w:line="240" w:lineRule="auto"/>
        <w:ind w:right="-47"/>
        <w:jc w:val="both"/>
        <w:rPr>
          <w:rFonts w:ascii="Times New Roman" w:hAnsi="Times New Roman"/>
          <w:sz w:val="22"/>
          <w:szCs w:val="22"/>
        </w:rPr>
      </w:pPr>
    </w:p>
    <w:p w14:paraId="6BB8847C" w14:textId="77777777" w:rsidR="005444FC" w:rsidRPr="00515AFA" w:rsidRDefault="005444FC" w:rsidP="005444FC">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20BF72EC" w14:textId="77777777" w:rsidR="005444FC" w:rsidRPr="00515AFA" w:rsidRDefault="005444FC" w:rsidP="005444FC">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BA89489" w14:textId="77777777" w:rsidR="005444FC" w:rsidRPr="00515AFA" w:rsidRDefault="005444FC" w:rsidP="005444FC">
      <w:pPr>
        <w:pStyle w:val="Tekstpodstawowy2"/>
        <w:spacing w:line="240" w:lineRule="auto"/>
        <w:ind w:right="-47"/>
        <w:rPr>
          <w:sz w:val="22"/>
          <w:szCs w:val="22"/>
        </w:rPr>
      </w:pPr>
    </w:p>
    <w:p w14:paraId="3D572C94" w14:textId="77777777" w:rsidR="005444FC" w:rsidRPr="00515AFA" w:rsidRDefault="005444FC" w:rsidP="005444FC">
      <w:pPr>
        <w:pStyle w:val="Tekstpodstawowy2"/>
        <w:spacing w:line="240" w:lineRule="auto"/>
        <w:ind w:right="-47"/>
        <w:rPr>
          <w:sz w:val="22"/>
          <w:szCs w:val="22"/>
        </w:rPr>
      </w:pPr>
    </w:p>
    <w:p w14:paraId="2736859C" w14:textId="77777777" w:rsidR="005444FC" w:rsidRDefault="005444FC" w:rsidP="005444FC">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71B071A8" w14:textId="77777777" w:rsidR="005444FC" w:rsidRDefault="005444FC" w:rsidP="005444FC">
      <w:pPr>
        <w:rPr>
          <w:sz w:val="22"/>
          <w:szCs w:val="22"/>
          <w:lang w:val="pl-PL"/>
        </w:rPr>
      </w:pPr>
    </w:p>
    <w:p w14:paraId="19053EE2" w14:textId="77777777" w:rsidR="005444FC" w:rsidRDefault="005444FC" w:rsidP="005444FC">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794A1986" w14:textId="77777777" w:rsidR="005444FC" w:rsidRDefault="005444FC" w:rsidP="005444F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2AC21714" w14:textId="77777777" w:rsidR="005444FC" w:rsidRDefault="005444FC" w:rsidP="005444FC">
      <w:pPr>
        <w:pStyle w:val="Zwykytekst"/>
        <w:rPr>
          <w:rFonts w:ascii="Times New Roman" w:hAnsi="Times New Roman" w:cs="Times New Roman"/>
          <w:sz w:val="22"/>
          <w:szCs w:val="22"/>
          <w:lang w:val="pl-PL"/>
        </w:rPr>
      </w:pPr>
    </w:p>
    <w:p w14:paraId="72FC153B" w14:textId="77777777" w:rsidR="005444FC" w:rsidRDefault="005444FC" w:rsidP="005444FC">
      <w:pPr>
        <w:pStyle w:val="Zwykytekst"/>
        <w:ind w:left="4956" w:firstLine="708"/>
        <w:rPr>
          <w:rFonts w:ascii="Times New Roman" w:hAnsi="Times New Roman" w:cs="Times New Roman"/>
          <w:sz w:val="22"/>
          <w:szCs w:val="22"/>
          <w:lang w:val="pl-PL"/>
        </w:rPr>
      </w:pPr>
    </w:p>
    <w:p w14:paraId="4BC776C3" w14:textId="77777777" w:rsidR="005444FC" w:rsidRDefault="005444FC" w:rsidP="005444FC">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3E23FA45" w14:textId="77777777" w:rsidR="005444FC" w:rsidRDefault="005444FC" w:rsidP="005444FC">
      <w:pPr>
        <w:pStyle w:val="Zwykytekst"/>
        <w:ind w:left="4956" w:firstLine="708"/>
        <w:rPr>
          <w:rFonts w:ascii="Times New Roman" w:hAnsi="Times New Roman" w:cs="Times New Roman"/>
          <w:b/>
          <w:bCs/>
          <w:sz w:val="22"/>
          <w:szCs w:val="22"/>
          <w:lang w:val="pl-PL"/>
        </w:rPr>
      </w:pPr>
    </w:p>
    <w:p w14:paraId="05450455" w14:textId="77777777" w:rsidR="005444FC" w:rsidRDefault="005444FC" w:rsidP="005444FC">
      <w:pPr>
        <w:pStyle w:val="Zwykytekst"/>
        <w:ind w:left="4956" w:firstLine="708"/>
        <w:rPr>
          <w:rFonts w:ascii="Times New Roman" w:hAnsi="Times New Roman" w:cs="Times New Roman"/>
          <w:b/>
          <w:bCs/>
          <w:sz w:val="22"/>
          <w:szCs w:val="22"/>
          <w:lang w:val="pl-PL"/>
        </w:rPr>
      </w:pPr>
    </w:p>
    <w:p w14:paraId="43C3ED7F" w14:textId="77777777" w:rsidR="005444FC" w:rsidRDefault="005444FC" w:rsidP="005444FC">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w:t>
      </w:r>
    </w:p>
    <w:p w14:paraId="4E7AF8F4" w14:textId="77777777" w:rsidR="005444FC" w:rsidRDefault="005444FC" w:rsidP="005444FC">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5EAD7DFB"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40C7021E"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1FD6B03B"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0A337F09"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749D2733"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4BF5D2CD"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30A4E54E"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40FDAB37"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5E9E3A90"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7739A17E"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78F55049"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761607E9"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p>
    <w:p w14:paraId="463A7E8A"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D154894" w14:textId="77777777" w:rsidR="005444FC" w:rsidRPr="00515AFA" w:rsidRDefault="005444FC" w:rsidP="005444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48E2471" w14:textId="77777777" w:rsidR="005444FC" w:rsidRPr="005432C7" w:rsidRDefault="005444FC" w:rsidP="005444FC">
      <w:pPr>
        <w:rPr>
          <w:lang w:val="pl-PL"/>
        </w:rPr>
      </w:pPr>
    </w:p>
    <w:p w14:paraId="1C18D241" w14:textId="77777777" w:rsidR="005444FC" w:rsidRPr="005C5222" w:rsidRDefault="005444FC" w:rsidP="005444FC">
      <w:pPr>
        <w:rPr>
          <w:lang w:val="pl-PL"/>
        </w:rPr>
      </w:pPr>
    </w:p>
    <w:p w14:paraId="7F46BADC" w14:textId="77777777" w:rsidR="005444FC" w:rsidRPr="007824F0" w:rsidRDefault="005444FC" w:rsidP="005444FC">
      <w:pPr>
        <w:rPr>
          <w:lang w:val="pl-PL"/>
        </w:rPr>
      </w:pPr>
    </w:p>
    <w:p w14:paraId="577B936A" w14:textId="77777777" w:rsidR="005444FC" w:rsidRPr="006C7C9E" w:rsidRDefault="005444FC" w:rsidP="005444FC">
      <w:pPr>
        <w:rPr>
          <w:lang w:val="pl-PL"/>
        </w:rPr>
      </w:pPr>
    </w:p>
    <w:p w14:paraId="3AD32F56" w14:textId="77777777" w:rsidR="005444FC" w:rsidRPr="00AF53A9" w:rsidRDefault="005444FC" w:rsidP="005444FC">
      <w:pPr>
        <w:rPr>
          <w:lang w:val="pl-PL"/>
        </w:rPr>
      </w:pPr>
    </w:p>
    <w:p w14:paraId="65F5FF88" w14:textId="77777777" w:rsidR="00496551" w:rsidRPr="005444FC" w:rsidRDefault="00496551" w:rsidP="005444FC">
      <w:pPr>
        <w:rPr>
          <w:lang w:val="pl-PL"/>
        </w:rPr>
      </w:pPr>
    </w:p>
    <w:sectPr w:rsidR="00496551" w:rsidRPr="005444F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8BD67" w14:textId="77777777" w:rsidR="004101D5" w:rsidRDefault="004101D5">
      <w:r>
        <w:separator/>
      </w:r>
    </w:p>
  </w:endnote>
  <w:endnote w:type="continuationSeparator" w:id="0">
    <w:p w14:paraId="41E0915F" w14:textId="77777777" w:rsidR="004101D5" w:rsidRDefault="00410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6A86" w14:textId="77777777" w:rsidR="0021771E" w:rsidRDefault="002177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59AF" w14:textId="77777777" w:rsidR="005444FC" w:rsidRDefault="005444FC">
    <w:pPr>
      <w:pStyle w:val="Stopka"/>
      <w:jc w:val="right"/>
    </w:pPr>
    <w:r>
      <w:fldChar w:fldCharType="begin"/>
    </w:r>
    <w:r>
      <w:instrText>PAGE   \* MERGEFORMAT</w:instrText>
    </w:r>
    <w:r>
      <w:fldChar w:fldCharType="separate"/>
    </w:r>
    <w:r>
      <w:rPr>
        <w:lang w:val="pl-PL"/>
      </w:rPr>
      <w:t>2</w:t>
    </w:r>
    <w:r>
      <w:fldChar w:fldCharType="end"/>
    </w:r>
  </w:p>
  <w:p w14:paraId="61F5592B" w14:textId="77777777" w:rsidR="0021771E" w:rsidRDefault="0021771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38DFC" w14:textId="77777777" w:rsidR="0021771E" w:rsidRDefault="002177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6B223" w14:textId="77777777" w:rsidR="004101D5" w:rsidRDefault="004101D5">
      <w:r>
        <w:separator/>
      </w:r>
    </w:p>
  </w:footnote>
  <w:footnote w:type="continuationSeparator" w:id="0">
    <w:p w14:paraId="1967AD2F" w14:textId="77777777" w:rsidR="004101D5" w:rsidRDefault="00410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AD377" w14:textId="77777777" w:rsidR="0021771E" w:rsidRDefault="002177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83643" w14:textId="77777777" w:rsidR="0021771E" w:rsidRDefault="0021771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6F7AC" w14:textId="77777777" w:rsidR="0021771E" w:rsidRDefault="002177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12956613">
    <w:abstractNumId w:val="19"/>
  </w:num>
  <w:num w:numId="2" w16cid:durableId="214499897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4023419">
    <w:abstractNumId w:val="29"/>
  </w:num>
  <w:num w:numId="4" w16cid:durableId="229773188">
    <w:abstractNumId w:val="11"/>
  </w:num>
  <w:num w:numId="5" w16cid:durableId="1815221801">
    <w:abstractNumId w:val="30"/>
  </w:num>
  <w:num w:numId="6" w16cid:durableId="1239710937">
    <w:abstractNumId w:val="32"/>
  </w:num>
  <w:num w:numId="7" w16cid:durableId="1875850845">
    <w:abstractNumId w:val="35"/>
  </w:num>
  <w:num w:numId="8" w16cid:durableId="1013996561">
    <w:abstractNumId w:val="25"/>
  </w:num>
  <w:num w:numId="9" w16cid:durableId="852836991">
    <w:abstractNumId w:val="39"/>
  </w:num>
  <w:num w:numId="10" w16cid:durableId="986400246">
    <w:abstractNumId w:val="27"/>
  </w:num>
  <w:num w:numId="11" w16cid:durableId="809446695">
    <w:abstractNumId w:val="6"/>
  </w:num>
  <w:num w:numId="12" w16cid:durableId="1603800471">
    <w:abstractNumId w:val="10"/>
  </w:num>
  <w:num w:numId="13" w16cid:durableId="2033414358">
    <w:abstractNumId w:val="14"/>
  </w:num>
  <w:num w:numId="14" w16cid:durableId="74087225">
    <w:abstractNumId w:val="40"/>
  </w:num>
  <w:num w:numId="15" w16cid:durableId="502211383">
    <w:abstractNumId w:val="13"/>
  </w:num>
  <w:num w:numId="16" w16cid:durableId="966082910">
    <w:abstractNumId w:val="9"/>
  </w:num>
  <w:num w:numId="17" w16cid:durableId="1963460525">
    <w:abstractNumId w:val="37"/>
  </w:num>
  <w:num w:numId="18" w16cid:durableId="842548797">
    <w:abstractNumId w:val="28"/>
  </w:num>
  <w:num w:numId="19" w16cid:durableId="1263487252">
    <w:abstractNumId w:val="23"/>
  </w:num>
  <w:num w:numId="20" w16cid:durableId="1152409893">
    <w:abstractNumId w:val="26"/>
  </w:num>
  <w:num w:numId="21" w16cid:durableId="10223974">
    <w:abstractNumId w:val="20"/>
  </w:num>
  <w:num w:numId="22" w16cid:durableId="1438717368">
    <w:abstractNumId w:val="0"/>
  </w:num>
  <w:num w:numId="23" w16cid:durableId="1643389947">
    <w:abstractNumId w:val="38"/>
  </w:num>
  <w:num w:numId="24" w16cid:durableId="323096487">
    <w:abstractNumId w:val="18"/>
  </w:num>
  <w:num w:numId="25" w16cid:durableId="660543573">
    <w:abstractNumId w:val="3"/>
  </w:num>
  <w:num w:numId="26" w16cid:durableId="673151557">
    <w:abstractNumId w:val="31"/>
  </w:num>
  <w:num w:numId="27" w16cid:durableId="579439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554263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089993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30210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81771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141779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902449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309327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98105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400705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34567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50258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041410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373103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25708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329009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840627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17158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484364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149001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354755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926807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01D5"/>
    <w:rsid w:val="000033EA"/>
    <w:rsid w:val="0002467C"/>
    <w:rsid w:val="00040A7A"/>
    <w:rsid w:val="0007315E"/>
    <w:rsid w:val="000936CA"/>
    <w:rsid w:val="00097182"/>
    <w:rsid w:val="000B1A00"/>
    <w:rsid w:val="000C0F66"/>
    <w:rsid w:val="001764D4"/>
    <w:rsid w:val="001F341B"/>
    <w:rsid w:val="0021771E"/>
    <w:rsid w:val="002430FD"/>
    <w:rsid w:val="00267340"/>
    <w:rsid w:val="00275C59"/>
    <w:rsid w:val="002E46B7"/>
    <w:rsid w:val="00337165"/>
    <w:rsid w:val="003974EB"/>
    <w:rsid w:val="003C6167"/>
    <w:rsid w:val="003F1749"/>
    <w:rsid w:val="004101D5"/>
    <w:rsid w:val="00496551"/>
    <w:rsid w:val="004A692C"/>
    <w:rsid w:val="004C4EC3"/>
    <w:rsid w:val="0050219D"/>
    <w:rsid w:val="00512FD2"/>
    <w:rsid w:val="00523F87"/>
    <w:rsid w:val="005444FC"/>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D4B29F"/>
  <w15:chartTrackingRefBased/>
  <w15:docId w15:val="{746337FD-20BF-471A-9403-41A0AE02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44F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444F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3519</Words>
  <Characters>21116</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2025-05-20T11:47:00Z</cp:lastPrinted>
  <dcterms:created xsi:type="dcterms:W3CDTF">2025-05-20T11:43:00Z</dcterms:created>
  <dcterms:modified xsi:type="dcterms:W3CDTF">2025-05-20T11:49:00Z</dcterms:modified>
</cp:coreProperties>
</file>