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2890C" w14:textId="77777777" w:rsidR="00263EE3" w:rsidRPr="002A16E2" w:rsidRDefault="00263EE3" w:rsidP="00263EE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AB0583E" w14:textId="77777777" w:rsidR="00263EE3" w:rsidRPr="002A16E2" w:rsidRDefault="00263EE3" w:rsidP="00263EE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A3615EB" w14:textId="77777777" w:rsidR="00263EE3" w:rsidRPr="002A16E2" w:rsidRDefault="00263EE3" w:rsidP="00263EE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7F3B895" w14:textId="77777777" w:rsidR="00263EE3" w:rsidRPr="002A16E2" w:rsidRDefault="00263EE3" w:rsidP="00263EE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FCE84B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0687FFB" w14:textId="77777777" w:rsidR="00263EE3" w:rsidRPr="00FA50AF" w:rsidRDefault="00263EE3" w:rsidP="00263EE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02880A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029C8E3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E0CA3D3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5F5BD0F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F628F0A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3163B04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6E2CDC3" w14:textId="77777777" w:rsidR="00263EE3" w:rsidRPr="002A16E2" w:rsidRDefault="00263EE3" w:rsidP="00263E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5FC8C5B" w14:textId="77777777" w:rsidR="00263EE3" w:rsidRPr="002A16E2" w:rsidRDefault="00263EE3" w:rsidP="00263EE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4A142B8" w14:textId="77777777" w:rsidR="00263EE3" w:rsidRPr="002A16E2" w:rsidRDefault="00263EE3" w:rsidP="00263E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9896781" w14:textId="77777777" w:rsidR="00263EE3" w:rsidRPr="002A16E2" w:rsidRDefault="00263EE3" w:rsidP="00263E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754B7D3" w14:textId="77777777" w:rsidR="00263EE3" w:rsidRPr="002A16E2" w:rsidRDefault="00263EE3" w:rsidP="00263E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81CEC25" w14:textId="77777777" w:rsidR="00263EE3" w:rsidRPr="002A16E2" w:rsidRDefault="00263EE3" w:rsidP="00263E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89C471F" w14:textId="77777777" w:rsidR="00263EE3" w:rsidRPr="002A16E2" w:rsidRDefault="00263EE3" w:rsidP="00263EE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613784" w14:textId="77777777" w:rsidR="00263EE3" w:rsidRPr="002A16E2" w:rsidRDefault="00263EE3" w:rsidP="00263EE3">
      <w:pPr>
        <w:ind w:firstLine="3969"/>
        <w:rPr>
          <w:b/>
          <w:sz w:val="22"/>
          <w:szCs w:val="22"/>
        </w:rPr>
      </w:pPr>
    </w:p>
    <w:p w14:paraId="229BB931" w14:textId="1FFA322B" w:rsidR="00263EE3" w:rsidRDefault="00263EE3" w:rsidP="00263EE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2D7E8D">
        <w:rPr>
          <w:b/>
          <w:sz w:val="22"/>
          <w:szCs w:val="22"/>
        </w:rPr>
        <w:t>Dostawa i montaż monitora dotykowego</w:t>
      </w:r>
      <w:r>
        <w:rPr>
          <w:b/>
          <w:sz w:val="22"/>
          <w:szCs w:val="22"/>
        </w:rPr>
        <w:t xml:space="preserve"> 85”</w:t>
      </w:r>
      <w:r w:rsidRPr="002D7E8D">
        <w:rPr>
          <w:b/>
          <w:sz w:val="22"/>
          <w:szCs w:val="22"/>
        </w:rPr>
        <w:t xml:space="preserve"> na uchwycie ściennym na potrzeby CR AGH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283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4B1C588E" w14:textId="77777777" w:rsidR="00263EE3" w:rsidRDefault="00263EE3" w:rsidP="00263EE3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63EE3" w:rsidRPr="002A16E2" w14:paraId="6B9A7415" w14:textId="77777777" w:rsidTr="00CD69C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7E0B91" w14:textId="77777777" w:rsidR="00263EE3" w:rsidRPr="002A16E2" w:rsidRDefault="00263EE3" w:rsidP="00CD69C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8E7433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B0C76AF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31ED39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66486B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4F53139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6E3764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4FCF72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8D61345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AE0327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9BBB4C7" w14:textId="77777777" w:rsidR="00263EE3" w:rsidRPr="008A2B7D" w:rsidRDefault="00263EE3" w:rsidP="00CD6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1130650" w14:textId="77777777" w:rsidR="00263EE3" w:rsidRPr="008A2B7D" w:rsidRDefault="00263EE3" w:rsidP="00CD69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E62AF8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60B21F7" w14:textId="77777777" w:rsidR="00263EE3" w:rsidRPr="008A2B7D" w:rsidRDefault="00263EE3" w:rsidP="00CD69C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422F194" w14:textId="77777777" w:rsidR="00263EE3" w:rsidRPr="008A2B7D" w:rsidRDefault="00263EE3" w:rsidP="00CD69C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63EE3" w:rsidRPr="002A16E2" w14:paraId="101D4609" w14:textId="77777777" w:rsidTr="00CD69C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64481C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2F2506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AC42A0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84E018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95EF1C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02B859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670A7E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0A6DA6" w14:textId="77777777" w:rsidR="00263EE3" w:rsidRPr="002A16E2" w:rsidRDefault="00263EE3" w:rsidP="00CD69C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63EE3" w:rsidRPr="002A16E2" w14:paraId="175F053C" w14:textId="77777777" w:rsidTr="00CD69C6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147ABF" w14:textId="77777777" w:rsidR="00263EE3" w:rsidRPr="002A16E2" w:rsidRDefault="00263EE3" w:rsidP="00CD69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C310" w14:textId="4D8F2B33" w:rsidR="00263EE3" w:rsidRPr="00897BDE" w:rsidRDefault="00263EE3" w:rsidP="00CD69C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 xml:space="preserve">Monitor dotykowy </w:t>
            </w:r>
            <w:r>
              <w:rPr>
                <w:b/>
                <w:bCs/>
                <w:sz w:val="16"/>
                <w:szCs w:val="16"/>
                <w:lang w:eastAsia="zh-CN"/>
              </w:rPr>
              <w:t>85</w:t>
            </w:r>
            <w:r>
              <w:rPr>
                <w:b/>
                <w:bCs/>
                <w:sz w:val="16"/>
                <w:szCs w:val="16"/>
                <w:lang w:eastAsia="zh-CN"/>
              </w:rPr>
              <w:t>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EFD8" w14:textId="77777777" w:rsidR="00263EE3" w:rsidRPr="00A47B30" w:rsidRDefault="00263EE3" w:rsidP="00CD69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D954" w14:textId="77777777" w:rsidR="00263EE3" w:rsidRPr="00A352F2" w:rsidRDefault="00263EE3" w:rsidP="00CD69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74A3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5447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3FF113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10321A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</w:tr>
      <w:tr w:rsidR="00263EE3" w:rsidRPr="002A16E2" w14:paraId="620BFBD1" w14:textId="77777777" w:rsidTr="00CD69C6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29F411" w14:textId="2BDB14A1" w:rsidR="00263EE3" w:rsidRDefault="00263EE3" w:rsidP="00CD69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2165" w14:textId="77777777" w:rsidR="00263EE3" w:rsidRDefault="00263EE3" w:rsidP="00CD69C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Uchwyt ścienny do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E4C7" w14:textId="77777777" w:rsidR="00263EE3" w:rsidRPr="00A47B30" w:rsidRDefault="00263EE3" w:rsidP="00CD69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6BE7" w14:textId="77777777" w:rsidR="00263EE3" w:rsidRDefault="00263EE3" w:rsidP="00CD69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4CF1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9317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AB584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5272D3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</w:tr>
      <w:tr w:rsidR="00263EE3" w:rsidRPr="002A16E2" w14:paraId="0FC7163C" w14:textId="77777777" w:rsidTr="00263EE3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C861BD" w14:textId="0AF28AA5" w:rsidR="00263EE3" w:rsidRDefault="00263EE3" w:rsidP="00CD69C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36DA" w14:textId="77777777" w:rsidR="00263EE3" w:rsidRDefault="00263EE3" w:rsidP="00CD69C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Montaż uchwytu ściennego  i zawieszenie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9F6FC98" w14:textId="77777777" w:rsidR="00263EE3" w:rsidRPr="00330824" w:rsidRDefault="00263EE3" w:rsidP="00CD69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4FCA" w14:textId="77777777" w:rsidR="00263EE3" w:rsidRDefault="00263EE3" w:rsidP="00CD69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BE4A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08C8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2CA9B5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7788C8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</w:tr>
      <w:tr w:rsidR="00263EE3" w:rsidRPr="002A16E2" w14:paraId="0B47B698" w14:textId="77777777" w:rsidTr="00CD69C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ACAA67" w14:textId="77777777" w:rsidR="00263EE3" w:rsidRDefault="00263EE3" w:rsidP="00CD69C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2120A81" w14:textId="77777777" w:rsidR="00263EE3" w:rsidRDefault="00263EE3" w:rsidP="00CD69C6">
            <w:pPr>
              <w:ind w:right="425"/>
              <w:rPr>
                <w:sz w:val="22"/>
                <w:szCs w:val="22"/>
              </w:rPr>
            </w:pPr>
          </w:p>
          <w:p w14:paraId="3929F5F1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  <w:p w14:paraId="19CCFACA" w14:textId="77777777" w:rsidR="00263EE3" w:rsidRDefault="00263EE3" w:rsidP="00CD69C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7BDE1DC" w14:textId="77777777" w:rsidR="00263EE3" w:rsidRPr="002A16E2" w:rsidRDefault="00263EE3" w:rsidP="00CD69C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A3E3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323C0B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364026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</w:tr>
      <w:tr w:rsidR="00263EE3" w:rsidRPr="002A16E2" w14:paraId="2369D202" w14:textId="77777777" w:rsidTr="00CD69C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348EF4" w14:textId="77777777" w:rsidR="00263EE3" w:rsidRPr="002A16E2" w:rsidRDefault="00263EE3" w:rsidP="00CD69C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05D0726" w14:textId="77777777" w:rsidR="00263EE3" w:rsidRPr="002A16E2" w:rsidRDefault="00263EE3" w:rsidP="00CD69C6">
            <w:pPr>
              <w:rPr>
                <w:sz w:val="22"/>
                <w:szCs w:val="22"/>
              </w:rPr>
            </w:pPr>
          </w:p>
          <w:p w14:paraId="1BE814D9" w14:textId="77777777" w:rsidR="00263EE3" w:rsidRPr="002A16E2" w:rsidRDefault="00263EE3" w:rsidP="00CD69C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1748CB8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380C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3E0FF5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F6FD8C" w14:textId="77777777" w:rsidR="00263EE3" w:rsidRPr="002A16E2" w:rsidRDefault="00263EE3" w:rsidP="00CD69C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DAA4AA7" w14:textId="77777777" w:rsidR="00263EE3" w:rsidRPr="002A16E2" w:rsidRDefault="00263EE3" w:rsidP="00263EE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 dotykowy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8FEBDC9" w14:textId="77777777" w:rsidR="00263EE3" w:rsidRPr="002A16E2" w:rsidRDefault="00263EE3" w:rsidP="00263EE3">
      <w:pPr>
        <w:tabs>
          <w:tab w:val="right" w:pos="9000"/>
        </w:tabs>
        <w:rPr>
          <w:sz w:val="22"/>
          <w:szCs w:val="22"/>
        </w:rPr>
      </w:pPr>
    </w:p>
    <w:p w14:paraId="5FC3AF0B" w14:textId="77777777" w:rsidR="00263EE3" w:rsidRPr="002A16E2" w:rsidRDefault="00263EE3" w:rsidP="00263EE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MNiSW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11F2FE8" w14:textId="77777777" w:rsidR="00263EE3" w:rsidRPr="002A16E2" w:rsidRDefault="00263EE3" w:rsidP="00263EE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 miesiące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47DBB3C" w14:textId="77777777" w:rsidR="00263EE3" w:rsidRPr="002A16E2" w:rsidRDefault="00263EE3" w:rsidP="00263EE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684D29F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911831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95A0883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0554F8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D997D98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473FF58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117A59E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3395F49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0958E5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0A44041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841C938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ED12762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E0C3BA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1C18A6B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8E7E82A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3C25D11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279056F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7D225E7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404D9B2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9206624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20626A2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448D95B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AFB633E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1B3E94" w14:textId="77777777" w:rsidR="00263EE3" w:rsidRDefault="00263EE3" w:rsidP="00263EE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53C93C0" w14:textId="77777777" w:rsidR="00263EE3" w:rsidRDefault="00263EE3" w:rsidP="00263EE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FFCFA60" w14:textId="77777777" w:rsidR="00263EE3" w:rsidRDefault="00263EE3" w:rsidP="00263EE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71E159B" w14:textId="77777777" w:rsidR="00263EE3" w:rsidRDefault="00263EE3" w:rsidP="00263EE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82FC854" w14:textId="77777777" w:rsidR="00263EE3" w:rsidRDefault="00263EE3" w:rsidP="00263E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25235F" w14:textId="77777777" w:rsidR="00263EE3" w:rsidRDefault="00263EE3" w:rsidP="00263EE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CAB9B8" w14:textId="77777777" w:rsidR="00263EE3" w:rsidRDefault="00263EE3" w:rsidP="00263EE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43A941" w14:textId="77777777" w:rsidR="00263EE3" w:rsidRDefault="00263EE3" w:rsidP="00263E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3EE3" w14:paraId="75FF8D90" w14:textId="77777777" w:rsidTr="00CD69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0DB30" w14:textId="77777777" w:rsidR="00263EE3" w:rsidRDefault="00263EE3" w:rsidP="00CD6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5793C" w14:textId="77777777" w:rsidR="00263EE3" w:rsidRDefault="00263EE3" w:rsidP="00CD6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528C07F" w14:textId="77777777" w:rsidR="00263EE3" w:rsidRDefault="00263EE3" w:rsidP="00CD6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DAFD6" w14:textId="77777777" w:rsidR="00263EE3" w:rsidRDefault="00263EE3" w:rsidP="00CD6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63EE3" w14:paraId="612DAEEC" w14:textId="77777777" w:rsidTr="00CD6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6D1EF" w14:textId="77777777" w:rsidR="00263EE3" w:rsidRDefault="00263EE3" w:rsidP="00CD69C6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0AB26" w14:textId="77777777" w:rsidR="00263EE3" w:rsidRDefault="00263EE3" w:rsidP="00CD69C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284CF" w14:textId="77777777" w:rsidR="00263EE3" w:rsidRDefault="00263EE3" w:rsidP="00CD69C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263EE3" w14:paraId="42112028" w14:textId="77777777" w:rsidTr="00CD6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C76A4" w14:textId="77777777" w:rsidR="00263EE3" w:rsidRDefault="00263EE3" w:rsidP="00CD69C6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0426C" w14:textId="77777777" w:rsidR="00263EE3" w:rsidRDefault="00263EE3" w:rsidP="00CD69C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2910" w14:textId="77777777" w:rsidR="00263EE3" w:rsidRDefault="00263EE3" w:rsidP="00CD69C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260B741A" w14:textId="77777777" w:rsidR="00263EE3" w:rsidRDefault="00263EE3" w:rsidP="00263E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071CD8F" w14:textId="77777777" w:rsidR="00263EE3" w:rsidRDefault="00263EE3" w:rsidP="00263EE3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8E79EB2" w14:textId="77777777" w:rsidR="00263EE3" w:rsidRDefault="00263EE3" w:rsidP="00263EE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78BFF1E5" w14:textId="77777777" w:rsidR="00263EE3" w:rsidRDefault="00263EE3" w:rsidP="00263EE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6AFD938" w14:textId="77777777" w:rsidR="00263EE3" w:rsidRDefault="00263EE3" w:rsidP="00263EE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32D4370" w14:textId="77777777" w:rsidR="00263EE3" w:rsidRDefault="00263EE3" w:rsidP="00263EE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A80F08A" w14:textId="77777777" w:rsidR="00263EE3" w:rsidRDefault="00263EE3" w:rsidP="00263EE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F98913D" w14:textId="77777777" w:rsidR="00263EE3" w:rsidRDefault="00263EE3" w:rsidP="00263E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B087FFD" w14:textId="77777777" w:rsidR="00263EE3" w:rsidRDefault="00263EE3" w:rsidP="00263EE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022FAE8" w14:textId="77777777" w:rsidR="00263EE3" w:rsidRDefault="00263EE3" w:rsidP="00263E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90062A3" w14:textId="77777777" w:rsidR="00263EE3" w:rsidRDefault="00263EE3" w:rsidP="00263EE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D4BE36" w14:textId="77777777" w:rsidR="00263EE3" w:rsidRDefault="00263EE3" w:rsidP="00263EE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9203E6" w14:textId="77777777" w:rsidR="00263EE3" w:rsidRDefault="00263EE3" w:rsidP="00263EE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6AC3FB5" w14:textId="77777777" w:rsidR="00263EE3" w:rsidRDefault="00263EE3" w:rsidP="00263EE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14E298" w14:textId="77777777" w:rsidR="00263EE3" w:rsidRDefault="00263EE3" w:rsidP="00263EE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145918D" w14:textId="77777777" w:rsidR="00263EE3" w:rsidRPr="00FB3F21" w:rsidRDefault="00263EE3" w:rsidP="00263EE3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4ED87C4" w14:textId="77777777" w:rsidR="00263EE3" w:rsidRPr="0054009D" w:rsidRDefault="00263EE3" w:rsidP="00263EE3"/>
    <w:p w14:paraId="077E573B" w14:textId="77777777" w:rsidR="00263EE3" w:rsidRPr="00963B2E" w:rsidRDefault="00263EE3" w:rsidP="00263EE3"/>
    <w:p w14:paraId="14E51607" w14:textId="77777777" w:rsidR="00263EE3" w:rsidRPr="00CA4E27" w:rsidRDefault="00263EE3" w:rsidP="00263EE3"/>
    <w:p w14:paraId="338AC8BC" w14:textId="77777777" w:rsidR="00263EE3" w:rsidRPr="00B07590" w:rsidRDefault="00263EE3" w:rsidP="00263EE3"/>
    <w:p w14:paraId="6E43A4FE" w14:textId="77777777" w:rsidR="00263EE3" w:rsidRPr="005E29D4" w:rsidRDefault="00263EE3" w:rsidP="00263EE3"/>
    <w:p w14:paraId="341D962A" w14:textId="77777777" w:rsidR="00263EE3" w:rsidRPr="00C826B8" w:rsidRDefault="00263EE3" w:rsidP="00263EE3"/>
    <w:p w14:paraId="6E16A6B1" w14:textId="77777777" w:rsidR="00263EE3" w:rsidRPr="003E6C48" w:rsidRDefault="00263EE3" w:rsidP="00263EE3"/>
    <w:p w14:paraId="7605C18B" w14:textId="77777777" w:rsidR="00263EE3" w:rsidRPr="00331AF7" w:rsidRDefault="00263EE3" w:rsidP="00263EE3"/>
    <w:p w14:paraId="55DEEB67" w14:textId="77777777" w:rsidR="00263EE3" w:rsidRPr="007F0234" w:rsidRDefault="00263EE3" w:rsidP="00263EE3"/>
    <w:p w14:paraId="63F9BCA3" w14:textId="77777777" w:rsidR="00263EE3" w:rsidRPr="00C11F36" w:rsidRDefault="00263EE3" w:rsidP="00263EE3"/>
    <w:p w14:paraId="64E4E4EE" w14:textId="77777777" w:rsidR="00FE545C" w:rsidRPr="00263EE3" w:rsidRDefault="00FE545C" w:rsidP="00263EE3"/>
    <w:sectPr w:rsidR="00FE545C" w:rsidRPr="00263E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A70C6" w14:textId="77777777" w:rsidR="00926B21" w:rsidRDefault="00926B21">
      <w:r>
        <w:separator/>
      </w:r>
    </w:p>
  </w:endnote>
  <w:endnote w:type="continuationSeparator" w:id="0">
    <w:p w14:paraId="19F42A4A" w14:textId="77777777" w:rsidR="00926B21" w:rsidRDefault="00926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5D845" w14:textId="77777777" w:rsidR="00BE281A" w:rsidRDefault="00BE28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A2BF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57FB" w14:textId="77777777" w:rsidR="00BE281A" w:rsidRDefault="00BE28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7399A" w14:textId="77777777" w:rsidR="00926B21" w:rsidRDefault="00926B21">
      <w:r>
        <w:separator/>
      </w:r>
    </w:p>
  </w:footnote>
  <w:footnote w:type="continuationSeparator" w:id="0">
    <w:p w14:paraId="11C48C90" w14:textId="77777777" w:rsidR="00926B21" w:rsidRDefault="00926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AF1F9" w14:textId="77777777" w:rsidR="00BE281A" w:rsidRDefault="00BE28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A439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342F" w14:textId="77777777" w:rsidR="00BE281A" w:rsidRDefault="00BE28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85853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798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3282671">
    <w:abstractNumId w:val="0"/>
  </w:num>
  <w:num w:numId="4" w16cid:durableId="21329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B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3EE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6B21"/>
    <w:rsid w:val="00970FE4"/>
    <w:rsid w:val="00A0022B"/>
    <w:rsid w:val="00A346FE"/>
    <w:rsid w:val="00A47B4D"/>
    <w:rsid w:val="00A83018"/>
    <w:rsid w:val="00B774DC"/>
    <w:rsid w:val="00BE281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85B54C"/>
  <w15:chartTrackingRefBased/>
  <w15:docId w15:val="{75C24EDD-FEE7-4040-8989-EE86BC9A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3E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605</Words>
  <Characters>4756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2025-05-20T11:38:00Z</dcterms:created>
  <dcterms:modified xsi:type="dcterms:W3CDTF">2025-05-20T11:40:00Z</dcterms:modified>
</cp:coreProperties>
</file>