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D0227" w:rsidP="009E63C0">
      <w:pPr>
        <w:jc w:val="right"/>
        <w:rPr>
          <w:sz w:val="22"/>
          <w:szCs w:val="22"/>
        </w:rPr>
      </w:pPr>
      <w:bookmarkStart w:id="0" w:name="_Hlk53520193"/>
      <w:r w:rsidRPr="005D022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D0227">
        <w:rPr>
          <w:sz w:val="22"/>
          <w:szCs w:val="22"/>
        </w:rPr>
        <w:t>2025-05-22</w:t>
      </w:r>
    </w:p>
    <w:p w:rsidR="005D0227" w:rsidRPr="005D0227" w:rsidRDefault="005D0227" w:rsidP="009E63C0">
      <w:pPr>
        <w:rPr>
          <w:b/>
          <w:bCs/>
          <w:sz w:val="22"/>
          <w:szCs w:val="22"/>
        </w:rPr>
      </w:pPr>
      <w:r w:rsidRPr="005D0227">
        <w:rPr>
          <w:b/>
          <w:bCs/>
          <w:sz w:val="22"/>
          <w:szCs w:val="22"/>
        </w:rPr>
        <w:t>Akademia Górniczo - Hutnicza</w:t>
      </w:r>
    </w:p>
    <w:p w:rsidR="005D0227" w:rsidRPr="005D0227" w:rsidRDefault="005D0227" w:rsidP="009E63C0">
      <w:pPr>
        <w:rPr>
          <w:b/>
          <w:bCs/>
          <w:sz w:val="22"/>
          <w:szCs w:val="22"/>
        </w:rPr>
      </w:pPr>
      <w:r w:rsidRPr="005D0227">
        <w:rPr>
          <w:b/>
          <w:bCs/>
          <w:sz w:val="22"/>
          <w:szCs w:val="22"/>
        </w:rPr>
        <w:t>im. Stanisława Staszica w Krakowie</w:t>
      </w:r>
    </w:p>
    <w:p w:rsidR="00FB7F50" w:rsidRPr="002245BE" w:rsidRDefault="005D0227" w:rsidP="009E63C0">
      <w:pPr>
        <w:rPr>
          <w:b/>
          <w:bCs/>
          <w:sz w:val="22"/>
          <w:szCs w:val="22"/>
        </w:rPr>
      </w:pPr>
      <w:r w:rsidRPr="005D0227">
        <w:rPr>
          <w:b/>
          <w:bCs/>
          <w:sz w:val="22"/>
          <w:szCs w:val="22"/>
        </w:rPr>
        <w:t>Dział Zamówień Publicznych</w:t>
      </w:r>
    </w:p>
    <w:p w:rsidR="00FB7F50" w:rsidRPr="002245BE" w:rsidRDefault="005D0227" w:rsidP="009E63C0">
      <w:pPr>
        <w:rPr>
          <w:sz w:val="22"/>
          <w:szCs w:val="22"/>
        </w:rPr>
      </w:pPr>
      <w:r w:rsidRPr="005D0227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D0227">
        <w:rPr>
          <w:sz w:val="22"/>
          <w:szCs w:val="22"/>
        </w:rPr>
        <w:t>30</w:t>
      </w:r>
    </w:p>
    <w:p w:rsidR="00FB7F50" w:rsidRPr="002245BE" w:rsidRDefault="005D0227" w:rsidP="009E63C0">
      <w:pPr>
        <w:rPr>
          <w:sz w:val="22"/>
          <w:szCs w:val="22"/>
        </w:rPr>
      </w:pPr>
      <w:r w:rsidRPr="005D0227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D0227">
        <w:rPr>
          <w:sz w:val="22"/>
          <w:szCs w:val="22"/>
        </w:rPr>
        <w:t>Kraków</w:t>
      </w:r>
    </w:p>
    <w:p w:rsidR="008642B3" w:rsidRPr="009E63C0" w:rsidRDefault="00836DAF" w:rsidP="009E63C0">
      <w:pPr>
        <w:pStyle w:val="Nagwek1"/>
        <w:spacing w:before="0" w:after="0"/>
        <w:rPr>
          <w:szCs w:val="24"/>
        </w:rPr>
      </w:pPr>
      <w:r w:rsidRPr="009E63C0">
        <w:rPr>
          <w:szCs w:val="24"/>
        </w:rPr>
        <w:t>OGŁOSZENIE</w:t>
      </w:r>
    </w:p>
    <w:p w:rsidR="008642B3" w:rsidRDefault="008642B3" w:rsidP="009E63C0">
      <w:pPr>
        <w:jc w:val="center"/>
        <w:rPr>
          <w:b/>
        </w:rPr>
      </w:pPr>
      <w:r w:rsidRPr="009E63C0">
        <w:rPr>
          <w:b/>
        </w:rPr>
        <w:t xml:space="preserve">o </w:t>
      </w:r>
      <w:r w:rsidR="0054734E" w:rsidRPr="009E63C0">
        <w:rPr>
          <w:b/>
        </w:rPr>
        <w:t>wyborze najkorzystniejszej oferty</w:t>
      </w:r>
    </w:p>
    <w:p w:rsidR="009E63C0" w:rsidRPr="009E63C0" w:rsidRDefault="009E63C0" w:rsidP="009E63C0">
      <w:pPr>
        <w:jc w:val="center"/>
        <w:rPr>
          <w:b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D0227" w:rsidRPr="00607F9B" w:rsidTr="00AE528F">
        <w:trPr>
          <w:trHeight w:val="638"/>
        </w:trPr>
        <w:tc>
          <w:tcPr>
            <w:tcW w:w="959" w:type="dxa"/>
            <w:shd w:val="clear" w:color="auto" w:fill="auto"/>
          </w:tcPr>
          <w:p w:rsidR="005D0227" w:rsidRPr="00607F9B" w:rsidRDefault="005D0227" w:rsidP="00AE52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D0227" w:rsidRPr="00607F9B" w:rsidRDefault="005D0227" w:rsidP="00AE52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D022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D0227">
              <w:rPr>
                <w:b/>
                <w:bCs/>
                <w:sz w:val="22"/>
                <w:szCs w:val="22"/>
              </w:rPr>
              <w:t xml:space="preserve">Dostawa zestawów mieszadeł magnetycznych i wytrząsarek dla </w:t>
            </w:r>
            <w:proofErr w:type="spellStart"/>
            <w:r w:rsidRPr="005D0227">
              <w:rPr>
                <w:b/>
                <w:bCs/>
                <w:sz w:val="22"/>
                <w:szCs w:val="22"/>
              </w:rPr>
              <w:t>WIMiC</w:t>
            </w:r>
            <w:proofErr w:type="spellEnd"/>
            <w:r w:rsidRPr="005D0227">
              <w:rPr>
                <w:b/>
                <w:bCs/>
                <w:sz w:val="22"/>
                <w:szCs w:val="22"/>
              </w:rPr>
              <w:t xml:space="preserve"> - DE-dzp.272-136/25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D0227">
              <w:rPr>
                <w:b/>
                <w:sz w:val="22"/>
                <w:szCs w:val="22"/>
              </w:rPr>
              <w:t>DE-dzp.272-136/25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>, że w toczącym się postępowaniu o udzielenie zamówienia publicznego</w:t>
      </w:r>
      <w:bookmarkStart w:id="1" w:name="_GoBack"/>
      <w:bookmarkEnd w:id="1"/>
      <w:r w:rsidR="00D26ED6">
        <w:rPr>
          <w:sz w:val="22"/>
          <w:szCs w:val="22"/>
        </w:rPr>
        <w:t>:</w:t>
      </w:r>
    </w:p>
    <w:bookmarkEnd w:id="0"/>
    <w:p w:rsidR="009E63C0" w:rsidRPr="00423213" w:rsidRDefault="009E63C0" w:rsidP="009E63C0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/>
          <w:sz w:val="22"/>
          <w:szCs w:val="22"/>
          <w:u w:val="single"/>
        </w:rPr>
      </w:pPr>
      <w:r w:rsidRPr="00423213">
        <w:rPr>
          <w:b/>
          <w:sz w:val="22"/>
          <w:szCs w:val="22"/>
          <w:u w:val="single"/>
        </w:rPr>
        <w:t>zadanie nr 1</w:t>
      </w:r>
      <w:r>
        <w:rPr>
          <w:b/>
          <w:sz w:val="22"/>
          <w:szCs w:val="22"/>
          <w:u w:val="single"/>
        </w:rPr>
        <w:t xml:space="preserve"> </w:t>
      </w:r>
      <w:r w:rsidRPr="00423213">
        <w:rPr>
          <w:b/>
          <w:sz w:val="22"/>
          <w:szCs w:val="22"/>
          <w:u w:val="single"/>
        </w:rPr>
        <w:t>Dostawa 2 zestawów mieszadeł magnetycznych z funkcja grzania oraz wytrząsarki rolkowej</w:t>
      </w:r>
    </w:p>
    <w:p w:rsidR="009E63C0" w:rsidRDefault="009E63C0" w:rsidP="009E63C0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bCs/>
        </w:rPr>
      </w:pPr>
      <w:r>
        <w:rPr>
          <w:sz w:val="22"/>
          <w:szCs w:val="22"/>
        </w:rPr>
        <w:t xml:space="preserve"> jako najkorzystniejsza wybrana została oferta: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E63C0" w:rsidTr="00E25070">
        <w:trPr>
          <w:cantSplit/>
        </w:trPr>
        <w:tc>
          <w:tcPr>
            <w:tcW w:w="9498" w:type="dxa"/>
          </w:tcPr>
          <w:p w:rsidR="009E63C0" w:rsidRPr="00D26ED6" w:rsidRDefault="009E63C0" w:rsidP="00E2507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411153">
              <w:rPr>
                <w:b/>
                <w:sz w:val="22"/>
                <w:szCs w:val="22"/>
              </w:rPr>
              <w:t>VWR International sp. z o. o.</w:t>
            </w:r>
          </w:p>
          <w:p w:rsidR="009E63C0" w:rsidRPr="009F0E5C" w:rsidRDefault="009E63C0" w:rsidP="00E25070">
            <w:pPr>
              <w:jc w:val="both"/>
              <w:rPr>
                <w:bCs/>
                <w:sz w:val="22"/>
                <w:szCs w:val="22"/>
              </w:rPr>
            </w:pPr>
            <w:r w:rsidRPr="00411153">
              <w:rPr>
                <w:bCs/>
                <w:sz w:val="22"/>
                <w:szCs w:val="22"/>
              </w:rPr>
              <w:t>Limbowa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1153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E63C0" w:rsidRPr="009F0E5C" w:rsidRDefault="009E63C0" w:rsidP="00E25070">
            <w:pPr>
              <w:jc w:val="both"/>
              <w:rPr>
                <w:bCs/>
                <w:sz w:val="22"/>
                <w:szCs w:val="22"/>
              </w:rPr>
            </w:pPr>
            <w:r w:rsidRPr="00411153">
              <w:rPr>
                <w:bCs/>
                <w:sz w:val="22"/>
                <w:szCs w:val="22"/>
              </w:rPr>
              <w:t>80-175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1153">
              <w:rPr>
                <w:bCs/>
                <w:sz w:val="22"/>
                <w:szCs w:val="22"/>
              </w:rPr>
              <w:t>Gdańsk</w:t>
            </w:r>
          </w:p>
          <w:p w:rsidR="009E63C0" w:rsidRPr="00211A34" w:rsidRDefault="009E63C0" w:rsidP="00E2507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411153">
              <w:rPr>
                <w:b/>
                <w:sz w:val="22"/>
                <w:szCs w:val="22"/>
              </w:rPr>
              <w:t>16 543.50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E63C0" w:rsidRDefault="009E63C0" w:rsidP="00E2507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15D9D">
              <w:rPr>
                <w:color w:val="000000"/>
                <w:sz w:val="22"/>
                <w:szCs w:val="22"/>
              </w:rPr>
              <w:t>Oferta najkorzystniejsza zgodnie z kryterium oceny ofert.</w:t>
            </w:r>
          </w:p>
        </w:tc>
      </w:tr>
    </w:tbl>
    <w:p w:rsidR="009E63C0" w:rsidRPr="00756CDA" w:rsidRDefault="009E63C0" w:rsidP="009E63C0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9E63C0" w:rsidRPr="00834EF4" w:rsidTr="00E25070">
        <w:tc>
          <w:tcPr>
            <w:tcW w:w="2169" w:type="dxa"/>
            <w:shd w:val="clear" w:color="auto" w:fill="F3F3F3"/>
          </w:tcPr>
          <w:p w:rsidR="009E63C0" w:rsidRPr="00211A34" w:rsidRDefault="009E63C0" w:rsidP="00E25070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9E63C0" w:rsidRPr="00211A34" w:rsidRDefault="009E63C0" w:rsidP="00E25070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9E63C0" w:rsidRPr="00211A34" w:rsidRDefault="009E63C0" w:rsidP="00E25070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9E63C0" w:rsidRPr="00211A34" w:rsidRDefault="009E63C0" w:rsidP="00E25070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E63C0" w:rsidRPr="00834EF4" w:rsidTr="00E25070">
        <w:tc>
          <w:tcPr>
            <w:tcW w:w="2169" w:type="dxa"/>
            <w:shd w:val="clear" w:color="auto" w:fill="auto"/>
          </w:tcPr>
          <w:p w:rsidR="009E63C0" w:rsidRPr="00211A34" w:rsidRDefault="009E63C0" w:rsidP="00E2507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1153">
              <w:rPr>
                <w:sz w:val="20"/>
                <w:szCs w:val="20"/>
              </w:rPr>
              <w:t xml:space="preserve">Dostawa 2 zestawów </w:t>
            </w:r>
            <w:proofErr w:type="spellStart"/>
            <w:r w:rsidRPr="00411153">
              <w:rPr>
                <w:sz w:val="20"/>
                <w:szCs w:val="20"/>
              </w:rPr>
              <w:t>zestawów</w:t>
            </w:r>
            <w:proofErr w:type="spellEnd"/>
            <w:r w:rsidRPr="00411153">
              <w:rPr>
                <w:sz w:val="20"/>
                <w:szCs w:val="20"/>
              </w:rPr>
              <w:t xml:space="preserve"> mieszadeł magnetycznych z funkcja grzania oraz wytrząsarki rolkowej</w:t>
            </w:r>
          </w:p>
        </w:tc>
        <w:tc>
          <w:tcPr>
            <w:tcW w:w="2793" w:type="dxa"/>
            <w:shd w:val="clear" w:color="auto" w:fill="auto"/>
          </w:tcPr>
          <w:p w:rsidR="009E63C0" w:rsidRPr="00211A34" w:rsidRDefault="009E63C0" w:rsidP="00E2507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11153">
              <w:rPr>
                <w:b/>
                <w:bCs/>
                <w:sz w:val="20"/>
                <w:szCs w:val="20"/>
              </w:rPr>
              <w:t>Alchem</w:t>
            </w:r>
            <w:proofErr w:type="spellEnd"/>
            <w:r w:rsidRPr="00411153">
              <w:rPr>
                <w:b/>
                <w:bCs/>
                <w:sz w:val="20"/>
                <w:szCs w:val="20"/>
              </w:rPr>
              <w:t xml:space="preserve"> Grupa Sp. z o.o. Oddział Śląsk</w:t>
            </w:r>
          </w:p>
          <w:p w:rsidR="009E63C0" w:rsidRPr="00211A34" w:rsidRDefault="009E63C0" w:rsidP="00E25070">
            <w:pPr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Jana Kasprowicza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1153">
              <w:rPr>
                <w:sz w:val="20"/>
                <w:szCs w:val="20"/>
              </w:rPr>
              <w:t>9/2</w:t>
            </w:r>
          </w:p>
          <w:p w:rsidR="009E63C0" w:rsidRPr="00211A34" w:rsidRDefault="009E63C0" w:rsidP="00E25070">
            <w:pPr>
              <w:spacing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43-300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1153">
              <w:rPr>
                <w:sz w:val="20"/>
                <w:szCs w:val="20"/>
              </w:rPr>
              <w:t>Bielsko-Biała</w:t>
            </w:r>
          </w:p>
        </w:tc>
        <w:tc>
          <w:tcPr>
            <w:tcW w:w="2976" w:type="dxa"/>
            <w:shd w:val="clear" w:color="auto" w:fill="auto"/>
          </w:tcPr>
          <w:p w:rsidR="009E63C0" w:rsidRPr="00411153" w:rsidRDefault="009E63C0" w:rsidP="00E25070">
            <w:pPr>
              <w:spacing w:before="40" w:after="40"/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1 - Cena - 41.94</w:t>
            </w:r>
          </w:p>
          <w:p w:rsidR="009E63C0" w:rsidRPr="00411153" w:rsidRDefault="009E63C0" w:rsidP="00E25070">
            <w:pPr>
              <w:spacing w:before="40" w:after="40"/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2 - Termin realizacji zamówienia - 20.00</w:t>
            </w:r>
          </w:p>
          <w:p w:rsidR="009E63C0" w:rsidRPr="00211A34" w:rsidRDefault="009E63C0" w:rsidP="00E2507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63C0" w:rsidRPr="00211A34" w:rsidRDefault="009E63C0" w:rsidP="00E25070">
            <w:pPr>
              <w:jc w:val="center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 xml:space="preserve">  81,94</w:t>
            </w:r>
          </w:p>
        </w:tc>
      </w:tr>
      <w:tr w:rsidR="009E63C0" w:rsidRPr="00834EF4" w:rsidTr="00E25070">
        <w:tc>
          <w:tcPr>
            <w:tcW w:w="2169" w:type="dxa"/>
            <w:shd w:val="clear" w:color="auto" w:fill="auto"/>
          </w:tcPr>
          <w:p w:rsidR="009E63C0" w:rsidRPr="00211A34" w:rsidRDefault="009E63C0" w:rsidP="00E2507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1153">
              <w:rPr>
                <w:sz w:val="20"/>
                <w:szCs w:val="20"/>
              </w:rPr>
              <w:t xml:space="preserve">Dostawa 2 zestawów </w:t>
            </w:r>
            <w:proofErr w:type="spellStart"/>
            <w:r w:rsidRPr="00411153">
              <w:rPr>
                <w:sz w:val="20"/>
                <w:szCs w:val="20"/>
              </w:rPr>
              <w:t>zestawów</w:t>
            </w:r>
            <w:proofErr w:type="spellEnd"/>
            <w:r w:rsidRPr="00411153">
              <w:rPr>
                <w:sz w:val="20"/>
                <w:szCs w:val="20"/>
              </w:rPr>
              <w:t xml:space="preserve"> mieszadeł magnetycznych z funkcja grzania oraz wytrząsarki rolkowej</w:t>
            </w:r>
          </w:p>
        </w:tc>
        <w:tc>
          <w:tcPr>
            <w:tcW w:w="2793" w:type="dxa"/>
            <w:shd w:val="clear" w:color="auto" w:fill="auto"/>
          </w:tcPr>
          <w:p w:rsidR="009E63C0" w:rsidRPr="00211A34" w:rsidRDefault="009E63C0" w:rsidP="00E2507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1153">
              <w:rPr>
                <w:b/>
                <w:bCs/>
                <w:sz w:val="20"/>
                <w:szCs w:val="20"/>
              </w:rPr>
              <w:t>VWR International sp. z o. o.</w:t>
            </w:r>
          </w:p>
          <w:p w:rsidR="009E63C0" w:rsidRPr="00211A34" w:rsidRDefault="009E63C0" w:rsidP="00E25070">
            <w:pPr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Limbowa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1153">
              <w:rPr>
                <w:sz w:val="20"/>
                <w:szCs w:val="20"/>
              </w:rPr>
              <w:t>5</w:t>
            </w:r>
          </w:p>
          <w:p w:rsidR="009E63C0" w:rsidRPr="00211A34" w:rsidRDefault="009E63C0" w:rsidP="00E25070">
            <w:pPr>
              <w:spacing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80-175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1153">
              <w:rPr>
                <w:sz w:val="20"/>
                <w:szCs w:val="20"/>
              </w:rPr>
              <w:t>Gdańsk</w:t>
            </w:r>
          </w:p>
        </w:tc>
        <w:tc>
          <w:tcPr>
            <w:tcW w:w="2976" w:type="dxa"/>
            <w:shd w:val="clear" w:color="auto" w:fill="auto"/>
          </w:tcPr>
          <w:p w:rsidR="009E63C0" w:rsidRPr="00411153" w:rsidRDefault="009E63C0" w:rsidP="00E25070">
            <w:pPr>
              <w:spacing w:before="40" w:after="40"/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1 - Cena - 60.00</w:t>
            </w:r>
          </w:p>
          <w:p w:rsidR="009E63C0" w:rsidRPr="00411153" w:rsidRDefault="009E63C0" w:rsidP="00E25070">
            <w:pPr>
              <w:spacing w:before="40" w:after="40"/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2 - Termin realizacji zamówienia - 20.00</w:t>
            </w:r>
          </w:p>
          <w:p w:rsidR="009E63C0" w:rsidRPr="00211A34" w:rsidRDefault="009E63C0" w:rsidP="00E2507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63C0" w:rsidRPr="00211A34" w:rsidRDefault="009E63C0" w:rsidP="00E25070">
            <w:pPr>
              <w:jc w:val="center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 xml:space="preserve">  100,00</w:t>
            </w:r>
          </w:p>
        </w:tc>
      </w:tr>
      <w:tr w:rsidR="009E63C0" w:rsidRPr="00834EF4" w:rsidTr="00E25070">
        <w:tc>
          <w:tcPr>
            <w:tcW w:w="2169" w:type="dxa"/>
            <w:shd w:val="clear" w:color="auto" w:fill="auto"/>
          </w:tcPr>
          <w:p w:rsidR="009E63C0" w:rsidRPr="00211A34" w:rsidRDefault="009E63C0" w:rsidP="00E2507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1153">
              <w:rPr>
                <w:sz w:val="20"/>
                <w:szCs w:val="20"/>
              </w:rPr>
              <w:t xml:space="preserve">Dostawa 2 zestawów </w:t>
            </w:r>
            <w:proofErr w:type="spellStart"/>
            <w:r w:rsidRPr="00411153">
              <w:rPr>
                <w:sz w:val="20"/>
                <w:szCs w:val="20"/>
              </w:rPr>
              <w:t>zestawów</w:t>
            </w:r>
            <w:proofErr w:type="spellEnd"/>
            <w:r w:rsidRPr="00411153">
              <w:rPr>
                <w:sz w:val="20"/>
                <w:szCs w:val="20"/>
              </w:rPr>
              <w:t xml:space="preserve"> mieszadeł magnetycznych z funkcja grzania oraz wytrząsarki rolkowej</w:t>
            </w:r>
          </w:p>
        </w:tc>
        <w:tc>
          <w:tcPr>
            <w:tcW w:w="2793" w:type="dxa"/>
            <w:shd w:val="clear" w:color="auto" w:fill="auto"/>
          </w:tcPr>
          <w:p w:rsidR="009E63C0" w:rsidRPr="00211A34" w:rsidRDefault="009E63C0" w:rsidP="00E2507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1153">
              <w:rPr>
                <w:b/>
                <w:bCs/>
                <w:sz w:val="20"/>
                <w:szCs w:val="20"/>
              </w:rPr>
              <w:t>IKA Poland Sp. z o.o.</w:t>
            </w:r>
          </w:p>
          <w:p w:rsidR="009E63C0" w:rsidRPr="00211A34" w:rsidRDefault="009E63C0" w:rsidP="00E25070">
            <w:pPr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ul. Poleczki, Business Park Amsterdam, Budynek Amsterdam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1153">
              <w:rPr>
                <w:sz w:val="20"/>
                <w:szCs w:val="20"/>
              </w:rPr>
              <w:t>35</w:t>
            </w:r>
          </w:p>
          <w:p w:rsidR="009E63C0" w:rsidRPr="00211A34" w:rsidRDefault="009E63C0" w:rsidP="00E25070">
            <w:pPr>
              <w:spacing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02-822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115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E63C0" w:rsidRPr="00411153" w:rsidRDefault="009E63C0" w:rsidP="00E25070">
            <w:pPr>
              <w:spacing w:before="40" w:after="40"/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1 - Cena - 57.51</w:t>
            </w:r>
          </w:p>
          <w:p w:rsidR="009E63C0" w:rsidRPr="00411153" w:rsidRDefault="009E63C0" w:rsidP="00E25070">
            <w:pPr>
              <w:spacing w:before="40" w:after="40"/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2 - Termin realizacji zamówienia - 20.00</w:t>
            </w:r>
          </w:p>
          <w:p w:rsidR="009E63C0" w:rsidRPr="00211A34" w:rsidRDefault="009E63C0" w:rsidP="00E2507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63C0" w:rsidRPr="00211A34" w:rsidRDefault="009E63C0" w:rsidP="00E25070">
            <w:pPr>
              <w:jc w:val="center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 xml:space="preserve">  97,51</w:t>
            </w:r>
          </w:p>
        </w:tc>
      </w:tr>
      <w:tr w:rsidR="009E63C0" w:rsidRPr="00834EF4" w:rsidTr="00E25070">
        <w:tc>
          <w:tcPr>
            <w:tcW w:w="2169" w:type="dxa"/>
            <w:shd w:val="clear" w:color="auto" w:fill="auto"/>
          </w:tcPr>
          <w:p w:rsidR="009E63C0" w:rsidRPr="00211A34" w:rsidRDefault="009E63C0" w:rsidP="00E2507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1153">
              <w:rPr>
                <w:sz w:val="20"/>
                <w:szCs w:val="20"/>
              </w:rPr>
              <w:t>Dostawa 2 zestawów mieszadeł magnetycznych z funkcja grzania oraz wytrząsarki rolkowej</w:t>
            </w:r>
          </w:p>
        </w:tc>
        <w:tc>
          <w:tcPr>
            <w:tcW w:w="2793" w:type="dxa"/>
            <w:shd w:val="clear" w:color="auto" w:fill="auto"/>
          </w:tcPr>
          <w:p w:rsidR="009E63C0" w:rsidRPr="00211A34" w:rsidRDefault="009E63C0" w:rsidP="00E2507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11153">
              <w:rPr>
                <w:b/>
                <w:bCs/>
                <w:sz w:val="20"/>
                <w:szCs w:val="20"/>
              </w:rPr>
              <w:t>Th.Geyer</w:t>
            </w:r>
            <w:proofErr w:type="spellEnd"/>
            <w:r w:rsidRPr="00411153">
              <w:rPr>
                <w:b/>
                <w:bCs/>
                <w:sz w:val="20"/>
                <w:szCs w:val="20"/>
              </w:rPr>
              <w:t xml:space="preserve"> Polska </w:t>
            </w:r>
            <w:proofErr w:type="spellStart"/>
            <w:r w:rsidRPr="00411153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411153">
              <w:rPr>
                <w:b/>
                <w:bCs/>
                <w:sz w:val="20"/>
                <w:szCs w:val="20"/>
              </w:rPr>
              <w:t xml:space="preserve">  o.o.</w:t>
            </w:r>
          </w:p>
          <w:p w:rsidR="009E63C0" w:rsidRPr="00211A34" w:rsidRDefault="009E63C0" w:rsidP="00E25070">
            <w:pPr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Czeska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1153">
              <w:rPr>
                <w:sz w:val="20"/>
                <w:szCs w:val="20"/>
              </w:rPr>
              <w:t>22a</w:t>
            </w:r>
          </w:p>
          <w:p w:rsidR="009E63C0" w:rsidRPr="00211A34" w:rsidRDefault="009E63C0" w:rsidP="00E25070">
            <w:pPr>
              <w:spacing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03-902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1153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E63C0" w:rsidRPr="00411153" w:rsidRDefault="009E63C0" w:rsidP="00E25070">
            <w:pPr>
              <w:spacing w:before="40" w:after="40"/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1 - Cena - 43.78</w:t>
            </w:r>
          </w:p>
          <w:p w:rsidR="009E63C0" w:rsidRPr="00411153" w:rsidRDefault="009E63C0" w:rsidP="00E25070">
            <w:pPr>
              <w:spacing w:before="40" w:after="40"/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2 - Termin realizacji zamówienia - 20.00</w:t>
            </w:r>
          </w:p>
          <w:p w:rsidR="009E63C0" w:rsidRPr="00211A34" w:rsidRDefault="009E63C0" w:rsidP="00E2507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63C0" w:rsidRPr="00211A34" w:rsidRDefault="009E63C0" w:rsidP="00E25070">
            <w:pPr>
              <w:jc w:val="center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 xml:space="preserve">  83,78</w:t>
            </w:r>
          </w:p>
        </w:tc>
      </w:tr>
      <w:tr w:rsidR="009E63C0" w:rsidRPr="00834EF4" w:rsidTr="00E25070">
        <w:tc>
          <w:tcPr>
            <w:tcW w:w="2169" w:type="dxa"/>
            <w:shd w:val="clear" w:color="auto" w:fill="auto"/>
          </w:tcPr>
          <w:p w:rsidR="009E63C0" w:rsidRPr="00211A34" w:rsidRDefault="009E63C0" w:rsidP="00E2507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1153">
              <w:rPr>
                <w:sz w:val="20"/>
                <w:szCs w:val="20"/>
              </w:rPr>
              <w:t>Dostawa 2 zestawów mieszadeł magnetycznych z funkcja grzania oraz wytrząsarki rolkowej</w:t>
            </w:r>
          </w:p>
        </w:tc>
        <w:tc>
          <w:tcPr>
            <w:tcW w:w="2793" w:type="dxa"/>
            <w:shd w:val="clear" w:color="auto" w:fill="auto"/>
          </w:tcPr>
          <w:p w:rsidR="009E63C0" w:rsidRPr="00211A34" w:rsidRDefault="009E63C0" w:rsidP="00E25070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411153">
              <w:rPr>
                <w:b/>
                <w:bCs/>
                <w:sz w:val="20"/>
                <w:szCs w:val="20"/>
              </w:rPr>
              <w:t>Danlab</w:t>
            </w:r>
            <w:proofErr w:type="spellEnd"/>
            <w:r w:rsidRPr="00411153">
              <w:rPr>
                <w:b/>
                <w:bCs/>
                <w:sz w:val="20"/>
                <w:szCs w:val="20"/>
              </w:rPr>
              <w:t xml:space="preserve"> Danuta </w:t>
            </w:r>
            <w:proofErr w:type="spellStart"/>
            <w:r w:rsidRPr="00411153">
              <w:rPr>
                <w:b/>
                <w:bCs/>
                <w:sz w:val="20"/>
                <w:szCs w:val="20"/>
              </w:rPr>
              <w:t>Katryńska</w:t>
            </w:r>
            <w:proofErr w:type="spellEnd"/>
          </w:p>
          <w:p w:rsidR="009E63C0" w:rsidRPr="00211A34" w:rsidRDefault="009E63C0" w:rsidP="00E25070">
            <w:pPr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Handlowa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1153">
              <w:rPr>
                <w:sz w:val="20"/>
                <w:szCs w:val="20"/>
              </w:rPr>
              <w:t>6D</w:t>
            </w:r>
          </w:p>
          <w:p w:rsidR="009E63C0" w:rsidRPr="00211A34" w:rsidRDefault="009E63C0" w:rsidP="00E25070">
            <w:pPr>
              <w:spacing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15-399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1153">
              <w:rPr>
                <w:sz w:val="20"/>
                <w:szCs w:val="20"/>
              </w:rPr>
              <w:t>Białystok</w:t>
            </w:r>
          </w:p>
        </w:tc>
        <w:tc>
          <w:tcPr>
            <w:tcW w:w="2976" w:type="dxa"/>
            <w:shd w:val="clear" w:color="auto" w:fill="auto"/>
          </w:tcPr>
          <w:p w:rsidR="009E63C0" w:rsidRPr="00411153" w:rsidRDefault="009E63C0" w:rsidP="00E25070">
            <w:pPr>
              <w:spacing w:before="40" w:after="40"/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1 - Cena - 42.28</w:t>
            </w:r>
          </w:p>
          <w:p w:rsidR="009E63C0" w:rsidRPr="00411153" w:rsidRDefault="009E63C0" w:rsidP="00E25070">
            <w:pPr>
              <w:spacing w:before="40" w:after="40"/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2 - Termin realizacji zamówienia - 20.00</w:t>
            </w:r>
          </w:p>
          <w:p w:rsidR="009E63C0" w:rsidRPr="00211A34" w:rsidRDefault="009E63C0" w:rsidP="00E2507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3 - Okres gwarancji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63C0" w:rsidRPr="00211A34" w:rsidRDefault="009E63C0" w:rsidP="00E25070">
            <w:pPr>
              <w:jc w:val="center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 xml:space="preserve">  82,28</w:t>
            </w:r>
          </w:p>
        </w:tc>
      </w:tr>
      <w:tr w:rsidR="009E63C0" w:rsidRPr="00834EF4" w:rsidTr="00E25070">
        <w:tc>
          <w:tcPr>
            <w:tcW w:w="2169" w:type="dxa"/>
            <w:shd w:val="clear" w:color="auto" w:fill="auto"/>
          </w:tcPr>
          <w:p w:rsidR="009E63C0" w:rsidRPr="00211A34" w:rsidRDefault="009E63C0" w:rsidP="00E2507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11153">
              <w:rPr>
                <w:sz w:val="20"/>
                <w:szCs w:val="20"/>
              </w:rPr>
              <w:t>Dostawa 2 zestawów mieszadeł magnetycznych z funkcja grzania oraz wytrząsarki rolkowej</w:t>
            </w:r>
          </w:p>
        </w:tc>
        <w:tc>
          <w:tcPr>
            <w:tcW w:w="2793" w:type="dxa"/>
            <w:shd w:val="clear" w:color="auto" w:fill="auto"/>
          </w:tcPr>
          <w:p w:rsidR="009E63C0" w:rsidRPr="00211A34" w:rsidRDefault="009E63C0" w:rsidP="00E2507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11153">
              <w:rPr>
                <w:b/>
                <w:bCs/>
                <w:sz w:val="20"/>
                <w:szCs w:val="20"/>
              </w:rPr>
              <w:t>A-</w:t>
            </w:r>
            <w:proofErr w:type="spellStart"/>
            <w:r w:rsidRPr="00411153">
              <w:rPr>
                <w:b/>
                <w:bCs/>
                <w:sz w:val="20"/>
                <w:szCs w:val="20"/>
              </w:rPr>
              <w:t>Biotech</w:t>
            </w:r>
            <w:proofErr w:type="spellEnd"/>
            <w:r w:rsidRPr="00411153">
              <w:rPr>
                <w:b/>
                <w:bCs/>
                <w:sz w:val="20"/>
                <w:szCs w:val="20"/>
              </w:rPr>
              <w:t xml:space="preserve"> Sp. z o.o.</w:t>
            </w:r>
          </w:p>
          <w:p w:rsidR="009E63C0" w:rsidRPr="00211A34" w:rsidRDefault="009E63C0" w:rsidP="00E25070">
            <w:pPr>
              <w:rPr>
                <w:sz w:val="20"/>
                <w:szCs w:val="20"/>
              </w:rPr>
            </w:pPr>
            <w:proofErr w:type="spellStart"/>
            <w:r w:rsidRPr="00411153">
              <w:rPr>
                <w:sz w:val="20"/>
                <w:szCs w:val="20"/>
              </w:rPr>
              <w:t>Muchoborska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11153">
              <w:rPr>
                <w:sz w:val="20"/>
                <w:szCs w:val="20"/>
              </w:rPr>
              <w:t>18</w:t>
            </w:r>
          </w:p>
          <w:p w:rsidR="009E63C0" w:rsidRPr="00211A34" w:rsidRDefault="009E63C0" w:rsidP="00E25070">
            <w:pPr>
              <w:spacing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53-234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1153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9E63C0" w:rsidRPr="00411153" w:rsidRDefault="009E63C0" w:rsidP="00E25070">
            <w:pPr>
              <w:spacing w:before="40" w:after="40"/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 xml:space="preserve">1 - Cena - </w:t>
            </w:r>
            <w:r>
              <w:rPr>
                <w:sz w:val="20"/>
                <w:szCs w:val="20"/>
              </w:rPr>
              <w:t>---*</w:t>
            </w:r>
          </w:p>
          <w:p w:rsidR="009E63C0" w:rsidRPr="00411153" w:rsidRDefault="009E63C0" w:rsidP="00E25070">
            <w:pPr>
              <w:spacing w:before="40" w:after="40"/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 xml:space="preserve">2 - Termin realizacji zamówienia - </w:t>
            </w:r>
            <w:r>
              <w:rPr>
                <w:sz w:val="20"/>
                <w:szCs w:val="20"/>
              </w:rPr>
              <w:t>---*</w:t>
            </w:r>
          </w:p>
          <w:p w:rsidR="009E63C0" w:rsidRPr="00211A34" w:rsidRDefault="009E63C0" w:rsidP="00E2507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 xml:space="preserve">3 - Okres gwarancji - </w:t>
            </w:r>
            <w:r>
              <w:rPr>
                <w:sz w:val="20"/>
                <w:szCs w:val="20"/>
              </w:rPr>
              <w:t>---*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E63C0" w:rsidRPr="00211A34" w:rsidRDefault="009E63C0" w:rsidP="00E2507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---*</w:t>
            </w:r>
          </w:p>
        </w:tc>
      </w:tr>
    </w:tbl>
    <w:p w:rsidR="009E63C0" w:rsidRPr="00670268" w:rsidRDefault="009E63C0" w:rsidP="009E63C0">
      <w:pPr>
        <w:spacing w:before="120"/>
        <w:jc w:val="both"/>
        <w:rPr>
          <w:i/>
          <w:color w:val="000000"/>
          <w:sz w:val="22"/>
          <w:szCs w:val="22"/>
        </w:rPr>
      </w:pPr>
      <w:r w:rsidRPr="00670268">
        <w:rPr>
          <w:i/>
          <w:color w:val="000000"/>
          <w:sz w:val="22"/>
          <w:szCs w:val="22"/>
        </w:rPr>
        <w:t>* Zamawiający nie przyznawał punktów ponieważ oferta została odrzucona.</w:t>
      </w:r>
    </w:p>
    <w:p w:rsidR="009E63C0" w:rsidRDefault="009E63C0" w:rsidP="009E63C0">
      <w:pPr>
        <w:spacing w:before="120"/>
        <w:jc w:val="both"/>
        <w:rPr>
          <w:color w:val="000000"/>
        </w:rPr>
      </w:pPr>
    </w:p>
    <w:p w:rsidR="009E63C0" w:rsidRPr="001B7815" w:rsidRDefault="009E63C0" w:rsidP="009E63C0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9E63C0" w:rsidTr="00E25070">
        <w:tc>
          <w:tcPr>
            <w:tcW w:w="871" w:type="dxa"/>
            <w:shd w:val="clear" w:color="auto" w:fill="F3F3F3"/>
            <w:vAlign w:val="center"/>
          </w:tcPr>
          <w:p w:rsidR="009E63C0" w:rsidRPr="00596EA3" w:rsidRDefault="009E63C0" w:rsidP="00E25070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:rsidR="009E63C0" w:rsidRPr="00596EA3" w:rsidRDefault="009E63C0" w:rsidP="00E25070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:rsidR="009E63C0" w:rsidRPr="00596EA3" w:rsidRDefault="009E63C0" w:rsidP="00E25070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9E63C0" w:rsidTr="00E25070">
        <w:tc>
          <w:tcPr>
            <w:tcW w:w="871" w:type="dxa"/>
            <w:vAlign w:val="center"/>
          </w:tcPr>
          <w:p w:rsidR="009E63C0" w:rsidRPr="00596EA3" w:rsidRDefault="009E63C0" w:rsidP="00E25070">
            <w:pPr>
              <w:spacing w:before="40"/>
              <w:jc w:val="center"/>
              <w:rPr>
                <w:sz w:val="22"/>
                <w:szCs w:val="22"/>
              </w:rPr>
            </w:pPr>
            <w:r w:rsidRPr="00411153">
              <w:rPr>
                <w:sz w:val="22"/>
                <w:szCs w:val="22"/>
              </w:rPr>
              <w:t>6</w:t>
            </w:r>
          </w:p>
        </w:tc>
        <w:tc>
          <w:tcPr>
            <w:tcW w:w="2957" w:type="dxa"/>
            <w:vAlign w:val="center"/>
          </w:tcPr>
          <w:p w:rsidR="009E63C0" w:rsidRPr="00596EA3" w:rsidRDefault="009E63C0" w:rsidP="00E25070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411153">
              <w:rPr>
                <w:b/>
                <w:bCs/>
                <w:sz w:val="22"/>
                <w:szCs w:val="22"/>
              </w:rPr>
              <w:t>A-</w:t>
            </w:r>
            <w:proofErr w:type="spellStart"/>
            <w:r w:rsidRPr="00411153">
              <w:rPr>
                <w:b/>
                <w:bCs/>
                <w:sz w:val="22"/>
                <w:szCs w:val="22"/>
              </w:rPr>
              <w:t>Biotech</w:t>
            </w:r>
            <w:proofErr w:type="spellEnd"/>
            <w:r w:rsidRPr="00411153">
              <w:rPr>
                <w:b/>
                <w:bCs/>
                <w:sz w:val="22"/>
                <w:szCs w:val="22"/>
              </w:rPr>
              <w:t xml:space="preserve"> Sp. z o.o.</w:t>
            </w:r>
          </w:p>
          <w:p w:rsidR="009E63C0" w:rsidRPr="00211A34" w:rsidRDefault="009E63C0" w:rsidP="00E25070">
            <w:pPr>
              <w:rPr>
                <w:sz w:val="20"/>
                <w:szCs w:val="20"/>
              </w:rPr>
            </w:pPr>
            <w:proofErr w:type="spellStart"/>
            <w:r w:rsidRPr="00411153">
              <w:rPr>
                <w:sz w:val="20"/>
                <w:szCs w:val="20"/>
              </w:rPr>
              <w:t>Muchoborska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411153">
              <w:rPr>
                <w:sz w:val="20"/>
                <w:szCs w:val="20"/>
              </w:rPr>
              <w:t>18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:rsidR="009E63C0" w:rsidRPr="00211A34" w:rsidRDefault="009E63C0" w:rsidP="00E25070">
            <w:pPr>
              <w:spacing w:after="40"/>
              <w:rPr>
                <w:sz w:val="20"/>
                <w:szCs w:val="20"/>
              </w:rPr>
            </w:pPr>
            <w:r w:rsidRPr="00411153">
              <w:rPr>
                <w:sz w:val="20"/>
                <w:szCs w:val="20"/>
              </w:rPr>
              <w:t>53-234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11153">
              <w:rPr>
                <w:sz w:val="20"/>
                <w:szCs w:val="20"/>
              </w:rPr>
              <w:t>Wrocław</w:t>
            </w:r>
          </w:p>
        </w:tc>
        <w:tc>
          <w:tcPr>
            <w:tcW w:w="5670" w:type="dxa"/>
          </w:tcPr>
          <w:p w:rsidR="009E63C0" w:rsidRDefault="009E63C0" w:rsidP="00E25070">
            <w:pPr>
              <w:spacing w:before="40" w:after="40"/>
              <w:rPr>
                <w:sz w:val="22"/>
                <w:szCs w:val="22"/>
              </w:rPr>
            </w:pPr>
            <w:r w:rsidRPr="00411153">
              <w:rPr>
                <w:sz w:val="22"/>
                <w:szCs w:val="22"/>
              </w:rPr>
              <w:t>Art. 226 ust. 1 pkt 2 lit. c</w:t>
            </w:r>
          </w:p>
          <w:p w:rsidR="009E63C0" w:rsidRPr="00596EA3" w:rsidRDefault="009E63C0" w:rsidP="00E25070">
            <w:pPr>
              <w:spacing w:before="40" w:after="40"/>
              <w:rPr>
                <w:sz w:val="22"/>
                <w:szCs w:val="22"/>
              </w:rPr>
            </w:pPr>
            <w:r w:rsidRPr="00411153">
              <w:rPr>
                <w:sz w:val="22"/>
                <w:szCs w:val="22"/>
              </w:rPr>
              <w:t>Oferta odrzucona w zadaniu 1</w:t>
            </w:r>
          </w:p>
          <w:p w:rsidR="009E63C0" w:rsidRPr="00411153" w:rsidRDefault="009E63C0" w:rsidP="00E25070">
            <w:pPr>
              <w:jc w:val="both"/>
              <w:rPr>
                <w:sz w:val="22"/>
                <w:szCs w:val="22"/>
              </w:rPr>
            </w:pPr>
            <w:r w:rsidRPr="00411153">
              <w:rPr>
                <w:sz w:val="22"/>
                <w:szCs w:val="22"/>
              </w:rPr>
              <w:t>Zamawiający wymagał, aby mieszadła magnetyczne posiadały elementy wyposażenia takie jak:</w:t>
            </w:r>
          </w:p>
          <w:p w:rsidR="009E63C0" w:rsidRPr="00411153" w:rsidRDefault="009E63C0" w:rsidP="00E25070">
            <w:pPr>
              <w:jc w:val="both"/>
              <w:rPr>
                <w:sz w:val="22"/>
                <w:szCs w:val="22"/>
              </w:rPr>
            </w:pPr>
            <w:r w:rsidRPr="00411153">
              <w:rPr>
                <w:sz w:val="22"/>
                <w:szCs w:val="22"/>
              </w:rPr>
              <w:t>- Kolumna statywu o długości co najmniej 450 mm</w:t>
            </w:r>
          </w:p>
          <w:p w:rsidR="009E63C0" w:rsidRPr="00411153" w:rsidRDefault="009E63C0" w:rsidP="00E25070">
            <w:pPr>
              <w:jc w:val="both"/>
              <w:rPr>
                <w:sz w:val="22"/>
                <w:szCs w:val="22"/>
              </w:rPr>
            </w:pPr>
            <w:r w:rsidRPr="00411153">
              <w:rPr>
                <w:sz w:val="22"/>
                <w:szCs w:val="22"/>
              </w:rPr>
              <w:t>- Klamra uniwersalna do mocowania kolb za szyjkę</w:t>
            </w:r>
          </w:p>
          <w:p w:rsidR="009E63C0" w:rsidRPr="00411153" w:rsidRDefault="009E63C0" w:rsidP="00E25070">
            <w:pPr>
              <w:jc w:val="both"/>
              <w:rPr>
                <w:sz w:val="22"/>
                <w:szCs w:val="22"/>
              </w:rPr>
            </w:pPr>
            <w:r w:rsidRPr="00411153">
              <w:rPr>
                <w:sz w:val="22"/>
                <w:szCs w:val="22"/>
              </w:rPr>
              <w:t>- Łącznik krzyżowy - 2 szt.</w:t>
            </w:r>
          </w:p>
          <w:p w:rsidR="009E63C0" w:rsidRPr="00411153" w:rsidRDefault="009E63C0" w:rsidP="00E25070">
            <w:pPr>
              <w:jc w:val="both"/>
              <w:rPr>
                <w:sz w:val="22"/>
                <w:szCs w:val="22"/>
              </w:rPr>
            </w:pPr>
            <w:r w:rsidRPr="00411153">
              <w:rPr>
                <w:sz w:val="22"/>
                <w:szCs w:val="22"/>
              </w:rPr>
              <w:t>- Uchwyt czujnika temperatury</w:t>
            </w:r>
          </w:p>
          <w:p w:rsidR="009E63C0" w:rsidRPr="00411153" w:rsidRDefault="009E63C0" w:rsidP="00E25070">
            <w:pPr>
              <w:jc w:val="both"/>
              <w:rPr>
                <w:sz w:val="22"/>
                <w:szCs w:val="22"/>
              </w:rPr>
            </w:pPr>
            <w:r w:rsidRPr="00411153">
              <w:rPr>
                <w:sz w:val="22"/>
                <w:szCs w:val="22"/>
              </w:rPr>
              <w:t>- Podstawa kolby o pojemności 250 ml</w:t>
            </w:r>
          </w:p>
          <w:p w:rsidR="009E63C0" w:rsidRPr="00596EA3" w:rsidRDefault="009E63C0" w:rsidP="00E25070">
            <w:pPr>
              <w:jc w:val="both"/>
              <w:rPr>
                <w:sz w:val="22"/>
                <w:szCs w:val="22"/>
              </w:rPr>
            </w:pPr>
            <w:r w:rsidRPr="00411153">
              <w:rPr>
                <w:sz w:val="22"/>
                <w:szCs w:val="22"/>
              </w:rPr>
              <w:t>Wykonawca dołączył do oferty opis techniczny oferowanego mieszadła, który nie zawierał informacji o wymaganych akcesoriach. Zamawiający pismem z dnia 28/04/2025 wezwał Wykonawcę do uzupełnienia przedmiotowych środków dowodowych o brakujące informacje. W wyznaczonym terminie Wykonawca nie uzupełnił brakujących informacji.</w:t>
            </w:r>
          </w:p>
        </w:tc>
      </w:tr>
    </w:tbl>
    <w:p w:rsidR="009E63C0" w:rsidRDefault="009E63C0" w:rsidP="009E63C0">
      <w:pPr>
        <w:spacing w:before="120" w:after="120"/>
        <w:jc w:val="both"/>
        <w:rPr>
          <w:color w:val="000000"/>
          <w:sz w:val="16"/>
          <w:szCs w:val="16"/>
        </w:rPr>
      </w:pPr>
    </w:p>
    <w:p w:rsidR="009E63C0" w:rsidRPr="00670268" w:rsidRDefault="009E63C0" w:rsidP="009E63C0">
      <w:pPr>
        <w:spacing w:after="160" w:line="254" w:lineRule="auto"/>
        <w:jc w:val="both"/>
        <w:rPr>
          <w:rFonts w:eastAsia="Calibri"/>
          <w:sz w:val="22"/>
          <w:szCs w:val="22"/>
          <w:u w:val="single"/>
          <w:lang w:eastAsia="en-US"/>
        </w:rPr>
      </w:pPr>
      <w:r w:rsidRPr="00670268">
        <w:rPr>
          <w:b/>
          <w:color w:val="000000"/>
          <w:sz w:val="22"/>
          <w:szCs w:val="22"/>
          <w:u w:val="single"/>
        </w:rPr>
        <w:t>Zadanie nr 2</w:t>
      </w:r>
      <w:r w:rsidRPr="00670268">
        <w:rPr>
          <w:b/>
          <w:color w:val="000000"/>
          <w:sz w:val="22"/>
          <w:szCs w:val="22"/>
        </w:rPr>
        <w:t xml:space="preserve">  </w:t>
      </w:r>
      <w:r w:rsidRPr="00670268">
        <w:rPr>
          <w:rFonts w:eastAsia="Calibri"/>
          <w:b/>
          <w:bCs/>
          <w:sz w:val="22"/>
          <w:szCs w:val="22"/>
          <w:u w:val="single"/>
          <w:lang w:eastAsia="en-US"/>
        </w:rPr>
        <w:t>Dostawa wytrząsarki z zestawem sit laboratoryjnych</w:t>
      </w:r>
    </w:p>
    <w:p w:rsidR="009E63C0" w:rsidRPr="00670268" w:rsidRDefault="009E63C0" w:rsidP="009E63C0">
      <w:pPr>
        <w:jc w:val="both"/>
        <w:rPr>
          <w:sz w:val="22"/>
          <w:szCs w:val="22"/>
        </w:rPr>
      </w:pPr>
      <w:r w:rsidRPr="00670268">
        <w:rPr>
          <w:sz w:val="22"/>
          <w:szCs w:val="22"/>
        </w:rPr>
        <w:t>unieważnia postępowanie o udzielenie zamówienia publicznego.</w:t>
      </w:r>
    </w:p>
    <w:p w:rsidR="009E63C0" w:rsidRPr="00670268" w:rsidRDefault="009E63C0" w:rsidP="009E63C0">
      <w:pPr>
        <w:jc w:val="both"/>
        <w:rPr>
          <w:b/>
          <w:sz w:val="22"/>
          <w:szCs w:val="22"/>
        </w:rPr>
      </w:pPr>
      <w:r w:rsidRPr="00670268">
        <w:rPr>
          <w:b/>
          <w:sz w:val="22"/>
          <w:szCs w:val="22"/>
        </w:rPr>
        <w:t>Uzasadnienie prawne:</w:t>
      </w:r>
    </w:p>
    <w:p w:rsidR="009E63C0" w:rsidRPr="00670268" w:rsidRDefault="009E63C0" w:rsidP="009E63C0">
      <w:pPr>
        <w:jc w:val="both"/>
        <w:rPr>
          <w:sz w:val="22"/>
          <w:szCs w:val="22"/>
        </w:rPr>
      </w:pPr>
      <w:r w:rsidRPr="00670268">
        <w:rPr>
          <w:sz w:val="22"/>
          <w:szCs w:val="22"/>
        </w:rPr>
        <w:t>Art. 255 pkt. 1 ustawy PZP: Zamawiający unieważnia postępowanie o udzielenie zamówienia, jeżeli nie złożono żadnego wniosku o dopuszczenie do udziału w postępowania albo żadnej oferty.</w:t>
      </w:r>
    </w:p>
    <w:p w:rsidR="009E63C0" w:rsidRPr="00670268" w:rsidRDefault="009E63C0" w:rsidP="009E63C0">
      <w:pPr>
        <w:jc w:val="both"/>
        <w:rPr>
          <w:b/>
          <w:sz w:val="22"/>
          <w:szCs w:val="22"/>
        </w:rPr>
      </w:pPr>
    </w:p>
    <w:p w:rsidR="009E63C0" w:rsidRPr="00670268" w:rsidRDefault="009E63C0" w:rsidP="009E63C0">
      <w:pPr>
        <w:spacing w:line="276" w:lineRule="auto"/>
        <w:jc w:val="both"/>
        <w:rPr>
          <w:b/>
          <w:sz w:val="22"/>
          <w:szCs w:val="22"/>
        </w:rPr>
      </w:pPr>
      <w:r w:rsidRPr="00670268">
        <w:rPr>
          <w:b/>
          <w:sz w:val="22"/>
          <w:szCs w:val="22"/>
        </w:rPr>
        <w:t>Uzasadnienie faktyczne:</w:t>
      </w:r>
    </w:p>
    <w:p w:rsidR="009E63C0" w:rsidRPr="00670268" w:rsidRDefault="009E63C0" w:rsidP="009E63C0">
      <w:pPr>
        <w:spacing w:line="276" w:lineRule="auto"/>
        <w:jc w:val="both"/>
        <w:rPr>
          <w:b/>
          <w:sz w:val="22"/>
          <w:szCs w:val="22"/>
        </w:rPr>
      </w:pPr>
      <w:r w:rsidRPr="00670268">
        <w:rPr>
          <w:sz w:val="22"/>
          <w:szCs w:val="22"/>
        </w:rPr>
        <w:t>Do upływu terminu składania ofert nie została złożona żadna oferta.</w:t>
      </w:r>
    </w:p>
    <w:p w:rsidR="009E63C0" w:rsidRPr="00670268" w:rsidRDefault="009E63C0" w:rsidP="009E63C0">
      <w:pPr>
        <w:spacing w:before="120" w:after="120"/>
        <w:jc w:val="both"/>
        <w:rPr>
          <w:color w:val="000000"/>
          <w:sz w:val="22"/>
          <w:szCs w:val="22"/>
        </w:rPr>
      </w:pPr>
    </w:p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109B" w:rsidRDefault="00BC109B">
      <w:r>
        <w:separator/>
      </w:r>
    </w:p>
  </w:endnote>
  <w:endnote w:type="continuationSeparator" w:id="0">
    <w:p w:rsidR="00BC109B" w:rsidRDefault="00BC1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109B" w:rsidRDefault="00BC109B">
      <w:r>
        <w:separator/>
      </w:r>
    </w:p>
  </w:footnote>
  <w:footnote w:type="continuationSeparator" w:id="0">
    <w:p w:rsidR="00BC109B" w:rsidRDefault="00BC1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109B"/>
    <w:rsid w:val="000211F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D0227"/>
    <w:rsid w:val="005E5BFF"/>
    <w:rsid w:val="00607F9B"/>
    <w:rsid w:val="00644DCB"/>
    <w:rsid w:val="00657C1E"/>
    <w:rsid w:val="00695308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E63C0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109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34E1875"/>
  <w15:chartTrackingRefBased/>
  <w15:docId w15:val="{D4B1B3C9-9116-428D-8215-7C3B9FCA7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E63C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609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5</cp:revision>
  <cp:lastPrinted>1899-12-31T23:00:00Z</cp:lastPrinted>
  <dcterms:created xsi:type="dcterms:W3CDTF">2025-05-22T07:57:00Z</dcterms:created>
  <dcterms:modified xsi:type="dcterms:W3CDTF">2025-05-22T08:01:00Z</dcterms:modified>
</cp:coreProperties>
</file>