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E7D48" w14:textId="1968956E" w:rsidR="000B4862" w:rsidRPr="002245BE" w:rsidRDefault="00A64D5B" w:rsidP="002B001D">
      <w:pPr>
        <w:jc w:val="right"/>
        <w:rPr>
          <w:sz w:val="22"/>
          <w:szCs w:val="22"/>
        </w:rPr>
      </w:pPr>
      <w:r w:rsidRPr="00A64D5B">
        <w:rPr>
          <w:sz w:val="22"/>
          <w:szCs w:val="22"/>
        </w:rPr>
        <w:t>Kraków</w:t>
      </w:r>
      <w:r w:rsidR="000B4862" w:rsidRPr="002245BE">
        <w:rPr>
          <w:sz w:val="22"/>
          <w:szCs w:val="22"/>
        </w:rPr>
        <w:t xml:space="preserve"> dnia: </w:t>
      </w:r>
      <w:r w:rsidR="00723785">
        <w:rPr>
          <w:sz w:val="22"/>
          <w:szCs w:val="22"/>
        </w:rPr>
        <w:t>2025-05-22</w:t>
      </w:r>
    </w:p>
    <w:p w14:paraId="1988F865" w14:textId="77777777" w:rsidR="00A64D5B" w:rsidRPr="00A64D5B" w:rsidRDefault="00A64D5B" w:rsidP="002B001D">
      <w:pPr>
        <w:rPr>
          <w:b/>
          <w:bCs/>
          <w:sz w:val="22"/>
          <w:szCs w:val="22"/>
        </w:rPr>
      </w:pPr>
      <w:r w:rsidRPr="00A64D5B">
        <w:rPr>
          <w:b/>
          <w:bCs/>
          <w:sz w:val="22"/>
          <w:szCs w:val="22"/>
        </w:rPr>
        <w:t>Akademia Górniczo - Hutnicza</w:t>
      </w:r>
    </w:p>
    <w:p w14:paraId="36ADE7E0" w14:textId="77777777" w:rsidR="00A64D5B" w:rsidRPr="00A64D5B" w:rsidRDefault="00A64D5B" w:rsidP="002B001D">
      <w:pPr>
        <w:rPr>
          <w:b/>
          <w:bCs/>
          <w:sz w:val="22"/>
          <w:szCs w:val="22"/>
        </w:rPr>
      </w:pPr>
      <w:r w:rsidRPr="00A64D5B">
        <w:rPr>
          <w:b/>
          <w:bCs/>
          <w:sz w:val="22"/>
          <w:szCs w:val="22"/>
        </w:rPr>
        <w:t>im. Stanisława Staszica w Krakowie</w:t>
      </w:r>
    </w:p>
    <w:p w14:paraId="48A54428" w14:textId="77777777" w:rsidR="000B4862" w:rsidRPr="002245BE" w:rsidRDefault="00A64D5B" w:rsidP="002B001D">
      <w:pPr>
        <w:rPr>
          <w:b/>
          <w:bCs/>
          <w:sz w:val="22"/>
          <w:szCs w:val="22"/>
        </w:rPr>
      </w:pPr>
      <w:r w:rsidRPr="00A64D5B">
        <w:rPr>
          <w:b/>
          <w:bCs/>
          <w:sz w:val="22"/>
          <w:szCs w:val="22"/>
        </w:rPr>
        <w:t>Dział Zamówień Publicznych</w:t>
      </w:r>
    </w:p>
    <w:p w14:paraId="07348CD3" w14:textId="77777777" w:rsidR="000B4862" w:rsidRPr="002245BE" w:rsidRDefault="00A64D5B" w:rsidP="002B001D">
      <w:pPr>
        <w:rPr>
          <w:sz w:val="22"/>
          <w:szCs w:val="22"/>
        </w:rPr>
      </w:pPr>
      <w:r w:rsidRPr="00A64D5B">
        <w:rPr>
          <w:sz w:val="22"/>
          <w:szCs w:val="22"/>
        </w:rPr>
        <w:t>Al. Mickiewicza</w:t>
      </w:r>
      <w:r w:rsidR="000B4862" w:rsidRPr="002245BE">
        <w:rPr>
          <w:sz w:val="22"/>
          <w:szCs w:val="22"/>
        </w:rPr>
        <w:t xml:space="preserve"> </w:t>
      </w:r>
      <w:r w:rsidRPr="00A64D5B">
        <w:rPr>
          <w:sz w:val="22"/>
          <w:szCs w:val="22"/>
        </w:rPr>
        <w:t>30</w:t>
      </w:r>
    </w:p>
    <w:p w14:paraId="060B2969" w14:textId="77777777" w:rsidR="000B4862" w:rsidRPr="002245BE" w:rsidRDefault="00A64D5B" w:rsidP="002B001D">
      <w:pPr>
        <w:rPr>
          <w:sz w:val="22"/>
          <w:szCs w:val="22"/>
        </w:rPr>
      </w:pPr>
      <w:r w:rsidRPr="00A64D5B">
        <w:rPr>
          <w:sz w:val="22"/>
          <w:szCs w:val="22"/>
        </w:rPr>
        <w:t>30-059</w:t>
      </w:r>
      <w:r w:rsidR="000B4862" w:rsidRPr="002245BE">
        <w:rPr>
          <w:sz w:val="22"/>
          <w:szCs w:val="22"/>
        </w:rPr>
        <w:t xml:space="preserve"> </w:t>
      </w:r>
      <w:r w:rsidRPr="00A64D5B">
        <w:rPr>
          <w:sz w:val="22"/>
          <w:szCs w:val="22"/>
        </w:rPr>
        <w:t>Kraków</w:t>
      </w:r>
    </w:p>
    <w:p w14:paraId="754061CE" w14:textId="77777777" w:rsidR="000B4862" w:rsidRPr="002245BE" w:rsidRDefault="000B4862" w:rsidP="002B001D">
      <w:pPr>
        <w:jc w:val="both"/>
        <w:rPr>
          <w:bCs/>
          <w:sz w:val="18"/>
          <w:szCs w:val="18"/>
        </w:rPr>
      </w:pPr>
    </w:p>
    <w:p w14:paraId="21236B08" w14:textId="77777777" w:rsidR="0087792D" w:rsidRDefault="0087792D" w:rsidP="00961328">
      <w:pPr>
        <w:pStyle w:val="Nagwek1"/>
        <w:spacing w:before="600"/>
        <w:ind w:left="2832" w:firstLine="708"/>
        <w:rPr>
          <w:sz w:val="28"/>
        </w:rPr>
      </w:pPr>
      <w:r>
        <w:rPr>
          <w:sz w:val="28"/>
        </w:rPr>
        <w:t>OGŁOSZENIE</w:t>
      </w:r>
    </w:p>
    <w:p w14:paraId="66CDE586" w14:textId="77777777" w:rsidR="0087792D" w:rsidRDefault="0087792D" w:rsidP="0087792D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7792D" w:rsidRPr="00607F9B" w14:paraId="690F0D80" w14:textId="77777777" w:rsidTr="00097BAD">
        <w:trPr>
          <w:trHeight w:val="638"/>
        </w:trPr>
        <w:tc>
          <w:tcPr>
            <w:tcW w:w="959" w:type="dxa"/>
            <w:shd w:val="clear" w:color="auto" w:fill="auto"/>
          </w:tcPr>
          <w:p w14:paraId="03EB3ACC" w14:textId="77777777" w:rsidR="0087792D" w:rsidRPr="00607F9B" w:rsidRDefault="0087792D" w:rsidP="00097B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3B53E9" w14:textId="77777777" w:rsidR="0087792D" w:rsidRPr="00607F9B" w:rsidRDefault="0087792D" w:rsidP="00097B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D3E5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3E59">
              <w:rPr>
                <w:b/>
                <w:bCs/>
                <w:sz w:val="22"/>
                <w:szCs w:val="22"/>
              </w:rPr>
              <w:t>Dostawa materiałów reklamowych w ramach projektu LIFE 21-GIE-PL-LIFE-MERCURY- FREE dla WGGiOŚ DE-dzp.272-196/25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3E59">
              <w:rPr>
                <w:b/>
                <w:sz w:val="22"/>
                <w:szCs w:val="22"/>
              </w:rPr>
              <w:t>DE-dzp.272-196/25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185CB15" w14:textId="1A04985F" w:rsidR="0087792D" w:rsidRDefault="0087792D" w:rsidP="0087792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Krakowie,</w:t>
      </w:r>
      <w:r w:rsidR="009D4197">
        <w:rPr>
          <w:b/>
          <w:bCs/>
          <w:sz w:val="22"/>
          <w:szCs w:val="22"/>
        </w:rPr>
        <w:t xml:space="preserve"> Dział Zamówień Publicznych,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</w:t>
      </w:r>
      <w:r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792D" w14:paraId="67DFC351" w14:textId="77777777" w:rsidTr="00097BAD">
        <w:trPr>
          <w:cantSplit/>
        </w:trPr>
        <w:tc>
          <w:tcPr>
            <w:tcW w:w="10150" w:type="dxa"/>
          </w:tcPr>
          <w:p w14:paraId="04CCA778" w14:textId="77777777" w:rsidR="0087792D" w:rsidRPr="00D26ED6" w:rsidRDefault="0087792D" w:rsidP="00097BA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D3E59">
              <w:rPr>
                <w:b/>
                <w:sz w:val="22"/>
                <w:szCs w:val="22"/>
              </w:rPr>
              <w:t>ARW Studio B&amp;W Wojciech Janecki</w:t>
            </w:r>
          </w:p>
          <w:p w14:paraId="3A415AF8" w14:textId="77777777" w:rsidR="0087792D" w:rsidRPr="009F0E5C" w:rsidRDefault="0087792D" w:rsidP="00097BAD">
            <w:pPr>
              <w:jc w:val="both"/>
              <w:rPr>
                <w:bCs/>
                <w:sz w:val="22"/>
                <w:szCs w:val="22"/>
              </w:rPr>
            </w:pPr>
            <w:r w:rsidRPr="009D3E59">
              <w:rPr>
                <w:bCs/>
                <w:sz w:val="22"/>
                <w:szCs w:val="22"/>
              </w:rPr>
              <w:t>Podjazdowa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3E59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D3E59">
              <w:rPr>
                <w:bCs/>
                <w:sz w:val="22"/>
                <w:szCs w:val="22"/>
              </w:rPr>
              <w:t>/31</w:t>
            </w:r>
          </w:p>
          <w:p w14:paraId="784BC027" w14:textId="77777777" w:rsidR="0087792D" w:rsidRPr="009F0E5C" w:rsidRDefault="0087792D" w:rsidP="00097BAD">
            <w:pPr>
              <w:jc w:val="both"/>
              <w:rPr>
                <w:bCs/>
                <w:sz w:val="22"/>
                <w:szCs w:val="22"/>
              </w:rPr>
            </w:pPr>
            <w:r w:rsidRPr="009D3E59">
              <w:rPr>
                <w:bCs/>
                <w:sz w:val="22"/>
                <w:szCs w:val="22"/>
              </w:rPr>
              <w:t>41-200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3E59">
              <w:rPr>
                <w:bCs/>
                <w:sz w:val="22"/>
                <w:szCs w:val="22"/>
              </w:rPr>
              <w:t>Sosnowiec</w:t>
            </w:r>
          </w:p>
          <w:p w14:paraId="0D1793E1" w14:textId="77777777" w:rsidR="0087792D" w:rsidRPr="00D26ED6" w:rsidRDefault="0087792D" w:rsidP="00097BA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90CE04" w14:textId="77777777" w:rsidR="0087792D" w:rsidRDefault="0087792D" w:rsidP="00097BA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D3E59">
              <w:rPr>
                <w:sz w:val="22"/>
                <w:szCs w:val="22"/>
              </w:rPr>
              <w:t>Dostawa materiałów reklamowych w ramach projektu LIFE 21-GIE-PL-LIFE-MERCURY- FREE dla WGGiOŚ DE-dzp.272-196/25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A3C60E5" w14:textId="77777777" w:rsidR="0087792D" w:rsidRPr="00D26ED6" w:rsidRDefault="0087792D" w:rsidP="00097BA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D3E59">
              <w:rPr>
                <w:b/>
                <w:sz w:val="22"/>
                <w:szCs w:val="22"/>
              </w:rPr>
              <w:t>35 424.00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95E0B2E" w14:textId="77777777" w:rsidR="0087792D" w:rsidRDefault="0087792D" w:rsidP="00097BA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E54F1F1" w14:textId="77777777" w:rsidR="0087792D" w:rsidRPr="00756CDA" w:rsidRDefault="0087792D" w:rsidP="0087792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1276"/>
        <w:gridCol w:w="1842"/>
        <w:gridCol w:w="1560"/>
      </w:tblGrid>
      <w:tr w:rsidR="00961328" w:rsidRPr="008567C7" w14:paraId="50DD023C" w14:textId="77777777" w:rsidTr="00961328">
        <w:trPr>
          <w:trHeight w:val="510"/>
        </w:trPr>
        <w:tc>
          <w:tcPr>
            <w:tcW w:w="709" w:type="dxa"/>
            <w:vAlign w:val="center"/>
          </w:tcPr>
          <w:p w14:paraId="6BD25329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14:paraId="7ECD36F7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21C2914D" w14:textId="77777777" w:rsidR="00961328" w:rsidRPr="008567C7" w:rsidRDefault="00961328" w:rsidP="00097BA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404CFC48" w14:textId="77777777" w:rsidR="00961328" w:rsidRPr="008567C7" w:rsidRDefault="00961328" w:rsidP="00097BA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14:paraId="3CF9A934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0"/>
      <w:tr w:rsidR="00961328" w:rsidRPr="008567C7" w14:paraId="1569DD1F" w14:textId="77777777" w:rsidTr="00961328">
        <w:tc>
          <w:tcPr>
            <w:tcW w:w="709" w:type="dxa"/>
            <w:vAlign w:val="center"/>
          </w:tcPr>
          <w:p w14:paraId="49ABA98A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20" w:type="dxa"/>
            <w:vAlign w:val="center"/>
          </w:tcPr>
          <w:p w14:paraId="5993E2A1" w14:textId="77777777" w:rsidR="00961328" w:rsidRPr="002B6761" w:rsidRDefault="00961328" w:rsidP="00097BA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b/>
                <w:sz w:val="18"/>
                <w:szCs w:val="18"/>
              </w:rPr>
              <w:t>ARW Studio B&amp;W Wojciech Janecki</w:t>
            </w:r>
          </w:p>
          <w:p w14:paraId="196A2FFB" w14:textId="77777777" w:rsidR="00961328" w:rsidRPr="008567C7" w:rsidRDefault="00961328" w:rsidP="00097BA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Podjazdowa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14:paraId="19BF5C78" w14:textId="77777777" w:rsidR="00961328" w:rsidRPr="001B7815" w:rsidRDefault="00961328" w:rsidP="00097BA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1276" w:type="dxa"/>
            <w:vAlign w:val="center"/>
          </w:tcPr>
          <w:p w14:paraId="5D4B287B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275CDC10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4603A8A7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61328" w:rsidRPr="008567C7" w14:paraId="6CC81289" w14:textId="77777777" w:rsidTr="00961328">
        <w:tc>
          <w:tcPr>
            <w:tcW w:w="709" w:type="dxa"/>
            <w:vAlign w:val="center"/>
          </w:tcPr>
          <w:p w14:paraId="1954A88F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14:paraId="5FD33590" w14:textId="77777777" w:rsidR="00961328" w:rsidRPr="002B6761" w:rsidRDefault="00961328" w:rsidP="00097BA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b/>
                <w:sz w:val="18"/>
                <w:szCs w:val="18"/>
              </w:rPr>
              <w:t>PPHU LIR Elzbieta Zajet</w:t>
            </w:r>
          </w:p>
          <w:p w14:paraId="44BAB752" w14:textId="77777777" w:rsidR="00961328" w:rsidRPr="008567C7" w:rsidRDefault="00961328" w:rsidP="00097BA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A178EBE" w14:textId="77777777" w:rsidR="00961328" w:rsidRPr="001B7815" w:rsidRDefault="00961328" w:rsidP="00097BA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3E59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276" w:type="dxa"/>
            <w:vAlign w:val="center"/>
          </w:tcPr>
          <w:p w14:paraId="04CBF395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sz w:val="18"/>
                <w:szCs w:val="18"/>
              </w:rPr>
              <w:t xml:space="preserve">  38,40</w:t>
            </w:r>
          </w:p>
        </w:tc>
        <w:tc>
          <w:tcPr>
            <w:tcW w:w="1842" w:type="dxa"/>
            <w:vAlign w:val="center"/>
          </w:tcPr>
          <w:p w14:paraId="1F4C4577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60" w:type="dxa"/>
            <w:vAlign w:val="center"/>
          </w:tcPr>
          <w:p w14:paraId="2858ABEB" w14:textId="77777777" w:rsidR="00961328" w:rsidRPr="008567C7" w:rsidRDefault="00961328" w:rsidP="00097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E59">
              <w:rPr>
                <w:rFonts w:ascii="Times New Roman" w:hAnsi="Times New Roman" w:cs="Times New Roman"/>
                <w:sz w:val="18"/>
                <w:szCs w:val="18"/>
              </w:rPr>
              <w:t xml:space="preserve">  68,40</w:t>
            </w:r>
          </w:p>
        </w:tc>
      </w:tr>
    </w:tbl>
    <w:p w14:paraId="527C0C80" w14:textId="77777777" w:rsidR="0087792D" w:rsidRDefault="0087792D" w:rsidP="0087792D">
      <w:pPr>
        <w:spacing w:before="120"/>
        <w:ind w:firstLine="709"/>
        <w:jc w:val="both"/>
        <w:rPr>
          <w:color w:val="000000"/>
        </w:rPr>
      </w:pPr>
    </w:p>
    <w:p w14:paraId="19258DCD" w14:textId="77777777" w:rsidR="00304F37" w:rsidRPr="000B4862" w:rsidRDefault="00304F37" w:rsidP="0087792D">
      <w:pPr>
        <w:spacing w:line="276" w:lineRule="auto"/>
        <w:rPr>
          <w:sz w:val="22"/>
          <w:szCs w:val="22"/>
          <w:u w:val="dotted"/>
        </w:rPr>
      </w:pPr>
    </w:p>
    <w:sectPr w:rsidR="00304F37" w:rsidRPr="000B4862" w:rsidSect="00236A08">
      <w:headerReference w:type="default" r:id="rId7"/>
      <w:footerReference w:type="default" r:id="rId8"/>
      <w:pgSz w:w="11906" w:h="16838"/>
      <w:pgMar w:top="851" w:right="1417" w:bottom="993" w:left="1417" w:header="708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892C5" w14:textId="77777777" w:rsidR="00F9768E" w:rsidRDefault="00F9768E">
      <w:r>
        <w:separator/>
      </w:r>
    </w:p>
  </w:endnote>
  <w:endnote w:type="continuationSeparator" w:id="0">
    <w:p w14:paraId="07977587" w14:textId="77777777" w:rsidR="00F9768E" w:rsidRDefault="00F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1F93A" w14:textId="77777777" w:rsidR="0051762E" w:rsidRDefault="009D4197">
    <w:pPr>
      <w:pStyle w:val="Stopka"/>
    </w:pPr>
    <w:r>
      <w:rPr>
        <w:noProof/>
        <w:sz w:val="20"/>
      </w:rPr>
      <w:pict w14:anchorId="2316FB53">
        <v:line id="_x0000_s1025" style="position:absolute;z-index:251657728" from="0,7.15pt" to="459pt,7.15pt"/>
      </w:pict>
    </w:r>
  </w:p>
  <w:p w14:paraId="00D2F679" w14:textId="77777777" w:rsidR="0051762E" w:rsidRDefault="0051762E">
    <w:pPr>
      <w:pStyle w:val="Stopka"/>
      <w:rPr>
        <w:sz w:val="20"/>
      </w:rPr>
    </w:pPr>
    <w:r>
      <w:rPr>
        <w:sz w:val="20"/>
      </w:rPr>
      <w:t>System ProPublico©Datacomp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4A3E7" w14:textId="77777777" w:rsidR="00F9768E" w:rsidRDefault="00F9768E">
      <w:r>
        <w:separator/>
      </w:r>
    </w:p>
  </w:footnote>
  <w:footnote w:type="continuationSeparator" w:id="0">
    <w:p w14:paraId="7A7D64F0" w14:textId="77777777" w:rsidR="00F9768E" w:rsidRDefault="00F97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53CB3" w14:textId="77777777" w:rsidR="00E46BBE" w:rsidRDefault="00E46BBE" w:rsidP="00E46BBE">
    <w:pPr>
      <w:pStyle w:val="pkt"/>
      <w:spacing w:before="0" w:after="0"/>
      <w:ind w:left="0" w:firstLine="0"/>
      <w:rPr>
        <w:rFonts w:ascii="Verdana" w:hAnsi="Verdana"/>
        <w:b/>
        <w:sz w:val="18"/>
        <w:szCs w:val="18"/>
      </w:rPr>
    </w:pPr>
  </w:p>
  <w:p w14:paraId="12E64FF5" w14:textId="77777777" w:rsidR="00E46BBE" w:rsidRDefault="00723785" w:rsidP="00E46BBE">
    <w:pPr>
      <w:pStyle w:val="pkt"/>
      <w:spacing w:before="0" w:after="0"/>
      <w:ind w:left="0" w:firstLine="0"/>
      <w:rPr>
        <w:rFonts w:ascii="Verdana" w:hAnsi="Verdana"/>
        <w:b/>
        <w:sz w:val="18"/>
        <w:szCs w:val="18"/>
      </w:rPr>
    </w:pPr>
    <w:r>
      <w:rPr>
        <w:rFonts w:ascii="Aptos" w:eastAsia="Aptos" w:hAnsi="Aptos"/>
        <w:noProof/>
        <w:kern w:val="2"/>
        <w:sz w:val="22"/>
        <w:szCs w:val="22"/>
        <w:lang w:eastAsia="en-US"/>
      </w:rPr>
      <w:pict w14:anchorId="6BB5D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Czcionka, Grafika, pismo odręczne, design&#10;&#10;Zawartość wygenerowana przez sztuczną inteligencję może być niepoprawna." style="width:57.75pt;height:48.75pt;visibility:visible">
          <v:imagedata r:id="rId1" o:title="Obraz zawierający Czcionka, Grafika, pismo odręczne, design&#10;&#10;Zawartość wygenerowana przez sztuczną inteligencję może być niepoprawna" cropright="-12483f"/>
        </v:shape>
      </w:pict>
    </w:r>
    <w:r w:rsidR="00E46BBE">
      <w:rPr>
        <w:rFonts w:ascii="Aptos" w:eastAsia="Aptos" w:hAnsi="Aptos"/>
        <w:noProof/>
        <w:kern w:val="2"/>
        <w:sz w:val="22"/>
        <w:szCs w:val="22"/>
        <w:lang w:eastAsia="en-US"/>
      </w:rPr>
      <w:t xml:space="preserve">        </w:t>
    </w:r>
    <w:r w:rsidR="009D4197">
      <w:rPr>
        <w:noProof/>
      </w:rPr>
      <w:pict w14:anchorId="39BBC6B7">
        <v:shape id="Obraz 2" o:spid="_x0000_i1026" type="#_x0000_t75" alt="Obraz zawierający flaga, symbol, logo, Jaskrawoniebieski&#10;&#10;Zawartość wygenerowana przez sztuczną inteligencję może być niepoprawna." style="width:68.25pt;height:49.5pt;visibility:visible">
          <v:imagedata r:id="rId2" o:title="Obraz zawierający flaga, symbol, logo, Jaskrawoniebieski&#10;&#10;Zawartość wygenerowana przez sztuczną inteligencję może być niepoprawna"/>
        </v:shape>
      </w:pict>
    </w:r>
    <w:r w:rsidR="00E46BBE">
      <w:rPr>
        <w:noProof/>
      </w:rPr>
      <w:t xml:space="preserve">     </w:t>
    </w:r>
    <w:r w:rsidR="009D4197">
      <w:rPr>
        <w:noProof/>
      </w:rPr>
      <w:pict w14:anchorId="73C336B7">
        <v:shape id="Obraz 3" o:spid="_x0000_i1027" type="#_x0000_t75" alt="Obraz zawierający tekst, logo, Czcionka, Grafika&#10;&#10;Zawartość wygenerowana przez sztuczną inteligencję może być niepoprawna." style="width:101.25pt;height:50.25pt;visibility:visible">
          <v:imagedata r:id="rId3" o:title="Obraz zawierający tekst, logo, Czcionka, Grafika&#10;&#10;Zawartość wygenerowana przez sztuczną inteligencję może być niepoprawna"/>
        </v:shape>
      </w:pict>
    </w:r>
    <w:r w:rsidR="00E46BBE">
      <w:rPr>
        <w:noProof/>
      </w:rPr>
      <w:t xml:space="preserve"> </w:t>
    </w:r>
  </w:p>
  <w:p w14:paraId="289634EF" w14:textId="77777777" w:rsidR="00A64D5B" w:rsidRDefault="00A64D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3197E"/>
    <w:multiLevelType w:val="multilevel"/>
    <w:tmpl w:val="5F62D0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5963278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97910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728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1B6"/>
    <w:rsid w:val="00015C20"/>
    <w:rsid w:val="00042604"/>
    <w:rsid w:val="00042681"/>
    <w:rsid w:val="000507B2"/>
    <w:rsid w:val="00053CBD"/>
    <w:rsid w:val="000803CC"/>
    <w:rsid w:val="000A5A80"/>
    <w:rsid w:val="000B014D"/>
    <w:rsid w:val="000B06B1"/>
    <w:rsid w:val="000B4862"/>
    <w:rsid w:val="000C467F"/>
    <w:rsid w:val="000D7077"/>
    <w:rsid w:val="000E6E8B"/>
    <w:rsid w:val="00170068"/>
    <w:rsid w:val="00173BCF"/>
    <w:rsid w:val="001A015C"/>
    <w:rsid w:val="001D5044"/>
    <w:rsid w:val="001D59AB"/>
    <w:rsid w:val="001E2A5B"/>
    <w:rsid w:val="001F1839"/>
    <w:rsid w:val="0020777C"/>
    <w:rsid w:val="00220190"/>
    <w:rsid w:val="00224A69"/>
    <w:rsid w:val="00236A08"/>
    <w:rsid w:val="00242CF0"/>
    <w:rsid w:val="002B001D"/>
    <w:rsid w:val="002C646F"/>
    <w:rsid w:val="002E5C1E"/>
    <w:rsid w:val="002F4207"/>
    <w:rsid w:val="00304F37"/>
    <w:rsid w:val="00310774"/>
    <w:rsid w:val="003141FA"/>
    <w:rsid w:val="00332AFB"/>
    <w:rsid w:val="00390BEF"/>
    <w:rsid w:val="003A3E57"/>
    <w:rsid w:val="003A4BD6"/>
    <w:rsid w:val="00424CFC"/>
    <w:rsid w:val="00446772"/>
    <w:rsid w:val="00447100"/>
    <w:rsid w:val="00481523"/>
    <w:rsid w:val="004C13DE"/>
    <w:rsid w:val="004F2236"/>
    <w:rsid w:val="0051762E"/>
    <w:rsid w:val="0052460A"/>
    <w:rsid w:val="0053008A"/>
    <w:rsid w:val="005362EA"/>
    <w:rsid w:val="00554B1C"/>
    <w:rsid w:val="005C02B7"/>
    <w:rsid w:val="005D05CC"/>
    <w:rsid w:val="005D3135"/>
    <w:rsid w:val="00603C40"/>
    <w:rsid w:val="006615F0"/>
    <w:rsid w:val="006B74DF"/>
    <w:rsid w:val="00713EC9"/>
    <w:rsid w:val="0071512C"/>
    <w:rsid w:val="00723785"/>
    <w:rsid w:val="00727CCE"/>
    <w:rsid w:val="007541FE"/>
    <w:rsid w:val="0079141B"/>
    <w:rsid w:val="00797169"/>
    <w:rsid w:val="007A2D43"/>
    <w:rsid w:val="007D0217"/>
    <w:rsid w:val="008370CD"/>
    <w:rsid w:val="00837B57"/>
    <w:rsid w:val="00840BFF"/>
    <w:rsid w:val="00875890"/>
    <w:rsid w:val="008778A4"/>
    <w:rsid w:val="0087792D"/>
    <w:rsid w:val="0088551C"/>
    <w:rsid w:val="008B1B97"/>
    <w:rsid w:val="008E3D95"/>
    <w:rsid w:val="008F23F5"/>
    <w:rsid w:val="00961328"/>
    <w:rsid w:val="009756FF"/>
    <w:rsid w:val="00987CDE"/>
    <w:rsid w:val="009938F6"/>
    <w:rsid w:val="009A15BA"/>
    <w:rsid w:val="009D4197"/>
    <w:rsid w:val="009F35DD"/>
    <w:rsid w:val="00A35487"/>
    <w:rsid w:val="00A44AE5"/>
    <w:rsid w:val="00A56803"/>
    <w:rsid w:val="00A62A45"/>
    <w:rsid w:val="00A64D5B"/>
    <w:rsid w:val="00B0532F"/>
    <w:rsid w:val="00B17924"/>
    <w:rsid w:val="00B41761"/>
    <w:rsid w:val="00B56C64"/>
    <w:rsid w:val="00B76C6E"/>
    <w:rsid w:val="00B94612"/>
    <w:rsid w:val="00BF25AA"/>
    <w:rsid w:val="00C02DE7"/>
    <w:rsid w:val="00C133DA"/>
    <w:rsid w:val="00C30654"/>
    <w:rsid w:val="00C428D8"/>
    <w:rsid w:val="00C934C8"/>
    <w:rsid w:val="00CA251D"/>
    <w:rsid w:val="00D2508D"/>
    <w:rsid w:val="00D5583C"/>
    <w:rsid w:val="00D91156"/>
    <w:rsid w:val="00D961B6"/>
    <w:rsid w:val="00DF5E09"/>
    <w:rsid w:val="00DF70D6"/>
    <w:rsid w:val="00E134E7"/>
    <w:rsid w:val="00E25156"/>
    <w:rsid w:val="00E46BBE"/>
    <w:rsid w:val="00E52F66"/>
    <w:rsid w:val="00E94928"/>
    <w:rsid w:val="00EA37CC"/>
    <w:rsid w:val="00EF1549"/>
    <w:rsid w:val="00EF1B0F"/>
    <w:rsid w:val="00F75678"/>
    <w:rsid w:val="00F9768E"/>
    <w:rsid w:val="00FA670C"/>
    <w:rsid w:val="00FD0A81"/>
    <w:rsid w:val="00FD37CE"/>
    <w:rsid w:val="00FF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03176E"/>
  <w15:chartTrackingRefBased/>
  <w15:docId w15:val="{D103730F-9F5A-4DDA-A2F7-CF806B6BE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04F3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 w:after="120" w:line="360" w:lineRule="auto"/>
      <w:jc w:val="both"/>
      <w:outlineLvl w:val="0"/>
    </w:pPr>
    <w:rPr>
      <w:b/>
    </w:rPr>
  </w:style>
  <w:style w:type="paragraph" w:styleId="Nagwek2">
    <w:name w:val="heading 2"/>
    <w:basedOn w:val="Normalny"/>
    <w:link w:val="Nagwek2Znak"/>
    <w:autoRedefine/>
    <w:unhideWhenUsed/>
    <w:qFormat/>
    <w:rsid w:val="00042604"/>
    <w:pPr>
      <w:spacing w:after="60"/>
      <w:ind w:left="57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236A08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36A0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36A0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36A08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236A08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36A0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rsid w:val="001D59AB"/>
    <w:pPr>
      <w:suppressAutoHyphens/>
      <w:jc w:val="both"/>
    </w:pPr>
    <w:rPr>
      <w:sz w:val="25"/>
      <w:szCs w:val="25"/>
      <w:lang w:eastAsia="ar-SA"/>
    </w:rPr>
  </w:style>
  <w:style w:type="character" w:customStyle="1" w:styleId="TekstpodstawowyZnak">
    <w:name w:val="Tekst podstawowy Znak"/>
    <w:link w:val="Tekstpodstawowy"/>
    <w:rsid w:val="001D59AB"/>
    <w:rPr>
      <w:sz w:val="25"/>
      <w:szCs w:val="25"/>
      <w:lang w:eastAsia="ar-SA"/>
    </w:rPr>
  </w:style>
  <w:style w:type="character" w:customStyle="1" w:styleId="Nagwek2Znak">
    <w:name w:val="Nagłówek 2 Znak"/>
    <w:link w:val="Nagwek2"/>
    <w:rsid w:val="00042604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semiHidden/>
    <w:rsid w:val="00236A08"/>
    <w:rPr>
      <w:bCs/>
      <w:sz w:val="24"/>
      <w:szCs w:val="24"/>
    </w:rPr>
  </w:style>
  <w:style w:type="character" w:customStyle="1" w:styleId="Nagwek5Znak">
    <w:name w:val="Nagłówek 5 Znak"/>
    <w:link w:val="Nagwek5"/>
    <w:semiHidden/>
    <w:rsid w:val="00236A08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semiHidden/>
    <w:rsid w:val="00236A08"/>
    <w:rPr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236A08"/>
    <w:rPr>
      <w:sz w:val="24"/>
      <w:szCs w:val="24"/>
    </w:rPr>
  </w:style>
  <w:style w:type="character" w:customStyle="1" w:styleId="Nagwek8Znak">
    <w:name w:val="Nagłówek 8 Znak"/>
    <w:link w:val="Nagwek8"/>
    <w:semiHidden/>
    <w:rsid w:val="00236A08"/>
    <w:rPr>
      <w:i/>
      <w:iCs/>
      <w:sz w:val="24"/>
      <w:szCs w:val="24"/>
    </w:rPr>
  </w:style>
  <w:style w:type="character" w:customStyle="1" w:styleId="Nagwek9Znak">
    <w:name w:val="Nagłówek 9 Znak"/>
    <w:link w:val="Nagwek9"/>
    <w:semiHidden/>
    <w:rsid w:val="00236A08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304F37"/>
    <w:rPr>
      <w:sz w:val="24"/>
      <w:szCs w:val="24"/>
    </w:rPr>
  </w:style>
  <w:style w:type="paragraph" w:styleId="Tekstdymka">
    <w:name w:val="Balloon Text"/>
    <w:basedOn w:val="Normalny"/>
    <w:link w:val="TekstdymkaZnak"/>
    <w:rsid w:val="000B48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B4862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3141F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3141F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1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196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Cats &amp; Co.</Company>
  <LinksUpToDate>false</LinksUpToDate>
  <CharactersWithSpaces>1500</CharactersWithSpaces>
  <SharedDoc>false</SharedDoc>
  <HLinks>
    <vt:vector size="6" baseType="variant">
      <vt:variant>
        <vt:i4>327682</vt:i4>
      </vt:variant>
      <vt:variant>
        <vt:i4>114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subject/>
  <dc:creator>Jolata Oleksy</dc:creator>
  <cp:keywords/>
  <dc:description/>
  <cp:lastModifiedBy>Lucyna Śliwa-Naporowska</cp:lastModifiedBy>
  <cp:revision>5</cp:revision>
  <cp:lastPrinted>1899-12-31T23:00:00Z</cp:lastPrinted>
  <dcterms:created xsi:type="dcterms:W3CDTF">2025-05-20T13:49:00Z</dcterms:created>
  <dcterms:modified xsi:type="dcterms:W3CDTF">2025-05-21T13:08:00Z</dcterms:modified>
</cp:coreProperties>
</file>