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EC778" w14:textId="01B3AC57" w:rsidR="00D665F5" w:rsidRPr="004F079B" w:rsidRDefault="00154BC2" w:rsidP="006F51F6">
      <w:pPr>
        <w:spacing w:after="240"/>
        <w:jc w:val="right"/>
        <w:rPr>
          <w:sz w:val="22"/>
          <w:szCs w:val="22"/>
        </w:rPr>
      </w:pPr>
      <w:bookmarkStart w:id="0" w:name="_Hlk52197885"/>
      <w:r w:rsidRPr="00154BC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54BC2">
        <w:rPr>
          <w:sz w:val="22"/>
          <w:szCs w:val="22"/>
        </w:rPr>
        <w:t>2025-05-2</w:t>
      </w:r>
      <w:r w:rsidR="00F93214">
        <w:rPr>
          <w:sz w:val="22"/>
          <w:szCs w:val="22"/>
        </w:rPr>
        <w:t>1</w:t>
      </w:r>
    </w:p>
    <w:p w14:paraId="5CF6FD24" w14:textId="77777777" w:rsidR="00154BC2" w:rsidRPr="00154BC2" w:rsidRDefault="00154BC2" w:rsidP="00577BC6">
      <w:pPr>
        <w:spacing w:after="40"/>
        <w:rPr>
          <w:b/>
          <w:bCs/>
          <w:sz w:val="22"/>
          <w:szCs w:val="22"/>
        </w:rPr>
      </w:pPr>
      <w:r w:rsidRPr="00154BC2">
        <w:rPr>
          <w:b/>
          <w:bCs/>
          <w:sz w:val="22"/>
          <w:szCs w:val="22"/>
        </w:rPr>
        <w:t>Akademia Górniczo - Hutnicza</w:t>
      </w:r>
    </w:p>
    <w:p w14:paraId="0A5A30EA" w14:textId="77777777" w:rsidR="00154BC2" w:rsidRPr="00154BC2" w:rsidRDefault="00154BC2" w:rsidP="00577BC6">
      <w:pPr>
        <w:spacing w:after="40"/>
        <w:rPr>
          <w:b/>
          <w:bCs/>
          <w:sz w:val="22"/>
          <w:szCs w:val="22"/>
        </w:rPr>
      </w:pPr>
      <w:r w:rsidRPr="00154BC2">
        <w:rPr>
          <w:b/>
          <w:bCs/>
          <w:sz w:val="22"/>
          <w:szCs w:val="22"/>
        </w:rPr>
        <w:t>im. Stanisława Staszica w Krakowie</w:t>
      </w:r>
    </w:p>
    <w:p w14:paraId="41132486" w14:textId="77777777" w:rsidR="00D665F5" w:rsidRPr="00D91931" w:rsidRDefault="00154BC2" w:rsidP="00577BC6">
      <w:pPr>
        <w:spacing w:after="40"/>
        <w:rPr>
          <w:b/>
          <w:bCs/>
          <w:sz w:val="22"/>
          <w:szCs w:val="22"/>
        </w:rPr>
      </w:pPr>
      <w:r w:rsidRPr="00154BC2">
        <w:rPr>
          <w:b/>
          <w:bCs/>
          <w:sz w:val="22"/>
          <w:szCs w:val="22"/>
        </w:rPr>
        <w:t>Dział Zamówień Publicznych</w:t>
      </w:r>
    </w:p>
    <w:p w14:paraId="166D0645" w14:textId="77777777" w:rsidR="00D665F5" w:rsidRPr="00BD5546" w:rsidRDefault="00154BC2" w:rsidP="00D665F5">
      <w:pPr>
        <w:rPr>
          <w:sz w:val="22"/>
          <w:szCs w:val="22"/>
        </w:rPr>
      </w:pPr>
      <w:r w:rsidRPr="00154BC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54BC2">
        <w:rPr>
          <w:sz w:val="22"/>
          <w:szCs w:val="22"/>
        </w:rPr>
        <w:t>30</w:t>
      </w:r>
    </w:p>
    <w:p w14:paraId="6F963385" w14:textId="77777777" w:rsidR="00D665F5" w:rsidRPr="00BD5546" w:rsidRDefault="00154BC2" w:rsidP="00D665F5">
      <w:pPr>
        <w:rPr>
          <w:sz w:val="22"/>
          <w:szCs w:val="22"/>
        </w:rPr>
      </w:pPr>
      <w:r w:rsidRPr="00154BC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54BC2">
        <w:rPr>
          <w:sz w:val="22"/>
          <w:szCs w:val="22"/>
        </w:rPr>
        <w:t>Kraków</w:t>
      </w:r>
    </w:p>
    <w:p w14:paraId="704366D5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CCDA69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1E3D0A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54BC2" w:rsidRPr="00154BC2">
        <w:rPr>
          <w:b/>
          <w:sz w:val="22"/>
          <w:szCs w:val="22"/>
        </w:rPr>
        <w:t>DE-dzp.272-220/25</w:t>
      </w:r>
      <w:r w:rsidR="00A80738">
        <w:rPr>
          <w:sz w:val="24"/>
        </w:rPr>
        <w:tab/>
        <w:t xml:space="preserve"> </w:t>
      </w:r>
    </w:p>
    <w:p w14:paraId="3BC9513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3D990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255B0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228E3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BB77A7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8E161C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54BC2" w:rsidRPr="00154BC2">
        <w:rPr>
          <w:sz w:val="22"/>
          <w:szCs w:val="22"/>
        </w:rPr>
        <w:t xml:space="preserve">Tryb podstawowy bez negocjacji - art. 275 pkt. 1 ustawy </w:t>
      </w:r>
      <w:proofErr w:type="spellStart"/>
      <w:r w:rsidR="00154BC2" w:rsidRPr="00154BC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4970B428" w14:textId="77777777" w:rsidR="00A80738" w:rsidRPr="00577BC6" w:rsidRDefault="00154BC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54BC2">
        <w:rPr>
          <w:b/>
          <w:sz w:val="22"/>
          <w:szCs w:val="22"/>
        </w:rPr>
        <w:t xml:space="preserve">Przewóz osób na trasach krajowych w ramach zajęć terenowych dla studentów </w:t>
      </w:r>
      <w:proofErr w:type="spellStart"/>
      <w:r w:rsidRPr="00154BC2">
        <w:rPr>
          <w:b/>
          <w:sz w:val="22"/>
          <w:szCs w:val="22"/>
        </w:rPr>
        <w:t>WGGiOŚ</w:t>
      </w:r>
      <w:proofErr w:type="spellEnd"/>
      <w:r w:rsidRPr="00154BC2">
        <w:rPr>
          <w:b/>
          <w:sz w:val="22"/>
          <w:szCs w:val="22"/>
        </w:rPr>
        <w:t xml:space="preserve"> - DE-dzp.272-220/25</w:t>
      </w:r>
    </w:p>
    <w:p w14:paraId="03BC4A7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661E1">
        <w:rPr>
          <w:bCs/>
          <w:sz w:val="22"/>
          <w:szCs w:val="22"/>
        </w:rPr>
        <w:t>publicznych</w:t>
      </w:r>
      <w:r w:rsidRPr="006661E1">
        <w:rPr>
          <w:sz w:val="22"/>
          <w:szCs w:val="22"/>
        </w:rPr>
        <w:t xml:space="preserve"> </w:t>
      </w:r>
      <w:r w:rsidR="007B47AE" w:rsidRPr="006661E1">
        <w:rPr>
          <w:sz w:val="22"/>
          <w:szCs w:val="22"/>
        </w:rPr>
        <w:t xml:space="preserve">(Dz.U.2024.1320 </w:t>
      </w:r>
      <w:proofErr w:type="spellStart"/>
      <w:r w:rsidR="007B47AE" w:rsidRPr="006661E1">
        <w:rPr>
          <w:sz w:val="22"/>
          <w:szCs w:val="22"/>
        </w:rPr>
        <w:t>t.j</w:t>
      </w:r>
      <w:proofErr w:type="spellEnd"/>
      <w:r w:rsidR="007B47AE" w:rsidRPr="006661E1">
        <w:rPr>
          <w:sz w:val="22"/>
          <w:szCs w:val="22"/>
        </w:rPr>
        <w:t xml:space="preserve">. ze zm.) </w:t>
      </w:r>
      <w:r w:rsidRPr="006661E1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98141DE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54BC2" w:rsidRPr="00154BC2">
        <w:rPr>
          <w:sz w:val="22"/>
          <w:szCs w:val="22"/>
        </w:rPr>
        <w:t>21/05/2025</w:t>
      </w:r>
      <w:r w:rsidR="00FF4AB1" w:rsidRPr="00577BC6">
        <w:rPr>
          <w:sz w:val="22"/>
          <w:szCs w:val="22"/>
        </w:rPr>
        <w:t xml:space="preserve"> o godz. </w:t>
      </w:r>
      <w:r w:rsidR="00154BC2" w:rsidRPr="00154BC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6EDA3AB5" w14:textId="77777777" w:rsidTr="006F51F6">
        <w:tc>
          <w:tcPr>
            <w:tcW w:w="993" w:type="dxa"/>
            <w:shd w:val="clear" w:color="auto" w:fill="auto"/>
            <w:vAlign w:val="center"/>
          </w:tcPr>
          <w:p w14:paraId="1EC8D9E9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5C8794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AC9FAA0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A0BF5D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6F51F6" w:rsidRPr="00075CD0" w14:paraId="65EAB9E3" w14:textId="77777777" w:rsidTr="006F51F6">
        <w:tc>
          <w:tcPr>
            <w:tcW w:w="993" w:type="dxa"/>
            <w:vMerge w:val="restart"/>
            <w:shd w:val="clear" w:color="auto" w:fill="auto"/>
            <w:vAlign w:val="center"/>
          </w:tcPr>
          <w:p w14:paraId="18525156" w14:textId="77777777" w:rsidR="006F51F6" w:rsidRPr="00CB5EDB" w:rsidRDefault="006F51F6" w:rsidP="00600889">
            <w:pPr>
              <w:spacing w:before="120" w:after="120"/>
              <w:jc w:val="center"/>
            </w:pPr>
            <w:r w:rsidRPr="00154BC2">
              <w:t>1</w:t>
            </w:r>
          </w:p>
          <w:p w14:paraId="450B2F7C" w14:textId="4758F20D" w:rsidR="006F51F6" w:rsidRPr="00CB5EDB" w:rsidRDefault="006F51F6" w:rsidP="00600889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9297A18" w14:textId="77777777" w:rsidR="006F51F6" w:rsidRPr="00CB5EDB" w:rsidRDefault="006F51F6" w:rsidP="00600889">
            <w:pPr>
              <w:spacing w:before="120" w:after="120"/>
              <w:jc w:val="center"/>
            </w:pPr>
            <w:r w:rsidRPr="00154BC2">
              <w:t>1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680D2CE8" w14:textId="77777777" w:rsidR="006F51F6" w:rsidRPr="00C82837" w:rsidRDefault="006F51F6" w:rsidP="00600889">
            <w:pPr>
              <w:spacing w:before="40"/>
            </w:pPr>
            <w:r w:rsidRPr="00154BC2">
              <w:t>FUH ADAM-TOURS</w:t>
            </w:r>
          </w:p>
          <w:p w14:paraId="5C80C02F" w14:textId="77777777" w:rsidR="006F51F6" w:rsidRPr="00CB5EDB" w:rsidRDefault="006F51F6" w:rsidP="00600889">
            <w:r w:rsidRPr="00154BC2">
              <w:t xml:space="preserve">Stare </w:t>
            </w:r>
            <w:proofErr w:type="spellStart"/>
            <w:r w:rsidRPr="00154BC2">
              <w:t>Wiślisko</w:t>
            </w:r>
            <w:proofErr w:type="spellEnd"/>
            <w:r w:rsidRPr="00CB5EDB">
              <w:t xml:space="preserve"> </w:t>
            </w:r>
            <w:r w:rsidRPr="00154BC2">
              <w:t>31</w:t>
            </w:r>
            <w:r w:rsidRPr="00CB5EDB">
              <w:t xml:space="preserve"> </w:t>
            </w:r>
          </w:p>
          <w:p w14:paraId="5C8E87F2" w14:textId="5259A73C" w:rsidR="006F51F6" w:rsidRPr="00CB5EDB" w:rsidRDefault="006F51F6" w:rsidP="00600889">
            <w:pPr>
              <w:spacing w:after="120"/>
              <w:jc w:val="both"/>
            </w:pPr>
            <w:r w:rsidRPr="00154BC2">
              <w:t>31-979</w:t>
            </w:r>
            <w:r w:rsidRPr="00CB5EDB">
              <w:t xml:space="preserve"> </w:t>
            </w:r>
            <w:r w:rsidRPr="00154BC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022FA5" w14:textId="77777777" w:rsidR="006F51F6" w:rsidRPr="00CB5EDB" w:rsidRDefault="006F51F6" w:rsidP="00600889">
            <w:pPr>
              <w:spacing w:before="120" w:after="120"/>
              <w:jc w:val="center"/>
            </w:pPr>
            <w:r w:rsidRPr="00154BC2">
              <w:t>291 600.00 zł</w:t>
            </w:r>
          </w:p>
        </w:tc>
      </w:tr>
      <w:tr w:rsidR="006F51F6" w:rsidRPr="00075CD0" w14:paraId="5044D334" w14:textId="77777777" w:rsidTr="006F51F6">
        <w:tc>
          <w:tcPr>
            <w:tcW w:w="993" w:type="dxa"/>
            <w:vMerge/>
            <w:shd w:val="clear" w:color="auto" w:fill="auto"/>
            <w:vAlign w:val="center"/>
          </w:tcPr>
          <w:p w14:paraId="78EA1759" w14:textId="2BA5F26F" w:rsidR="006F51F6" w:rsidRPr="00CB5EDB" w:rsidRDefault="006F51F6" w:rsidP="00600889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78EA206" w14:textId="77777777" w:rsidR="006F51F6" w:rsidRPr="00CB5EDB" w:rsidRDefault="006F51F6" w:rsidP="00600889">
            <w:pPr>
              <w:spacing w:before="120" w:after="120"/>
              <w:jc w:val="center"/>
            </w:pPr>
            <w:r w:rsidRPr="00154BC2">
              <w:t>2</w:t>
            </w:r>
          </w:p>
        </w:tc>
        <w:tc>
          <w:tcPr>
            <w:tcW w:w="4110" w:type="dxa"/>
            <w:vMerge/>
            <w:shd w:val="clear" w:color="auto" w:fill="auto"/>
          </w:tcPr>
          <w:p w14:paraId="4BDFE14E" w14:textId="77B7FA60" w:rsidR="006F51F6" w:rsidRPr="00CB5EDB" w:rsidRDefault="006F51F6" w:rsidP="00600889">
            <w:pPr>
              <w:spacing w:after="12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66D33929" w14:textId="77777777" w:rsidR="006F51F6" w:rsidRPr="00CB5EDB" w:rsidRDefault="006F51F6" w:rsidP="00600889">
            <w:pPr>
              <w:spacing w:before="120" w:after="120"/>
              <w:jc w:val="center"/>
            </w:pPr>
            <w:r w:rsidRPr="00154BC2">
              <w:t>181 440.00 zł</w:t>
            </w:r>
          </w:p>
        </w:tc>
      </w:tr>
      <w:tr w:rsidR="006F51F6" w:rsidRPr="00075CD0" w14:paraId="49627AE6" w14:textId="77777777" w:rsidTr="006F51F6">
        <w:tc>
          <w:tcPr>
            <w:tcW w:w="993" w:type="dxa"/>
            <w:vMerge w:val="restart"/>
            <w:shd w:val="clear" w:color="auto" w:fill="auto"/>
            <w:vAlign w:val="center"/>
          </w:tcPr>
          <w:p w14:paraId="7B674EA6" w14:textId="040CF5D9" w:rsidR="006F51F6" w:rsidRPr="00CB5EDB" w:rsidRDefault="006F51F6" w:rsidP="00600889">
            <w:pPr>
              <w:spacing w:before="120" w:after="120"/>
              <w:jc w:val="center"/>
            </w:pPr>
            <w:r w:rsidRPr="00154BC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413190" w14:textId="77777777" w:rsidR="006F51F6" w:rsidRPr="00CB5EDB" w:rsidRDefault="006F51F6" w:rsidP="00600889">
            <w:pPr>
              <w:spacing w:before="120" w:after="120"/>
              <w:jc w:val="center"/>
            </w:pPr>
            <w:r w:rsidRPr="00154BC2">
              <w:t>1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7C026406" w14:textId="77777777" w:rsidR="006F51F6" w:rsidRPr="00C82837" w:rsidRDefault="006F51F6" w:rsidP="00600889">
            <w:pPr>
              <w:spacing w:before="40"/>
            </w:pPr>
            <w:proofErr w:type="spellStart"/>
            <w:r w:rsidRPr="00154BC2">
              <w:t>Blaguss</w:t>
            </w:r>
            <w:proofErr w:type="spellEnd"/>
            <w:r w:rsidRPr="00154BC2">
              <w:t xml:space="preserve"> Jordan Międzynarodowy Terminal Autobusowy Sp. z o.o.</w:t>
            </w:r>
          </w:p>
          <w:p w14:paraId="02C43CA2" w14:textId="77777777" w:rsidR="006F51F6" w:rsidRPr="00CB5EDB" w:rsidRDefault="006F51F6" w:rsidP="00600889">
            <w:r w:rsidRPr="00154BC2">
              <w:t>Długa</w:t>
            </w:r>
            <w:r w:rsidRPr="00CB5EDB">
              <w:t xml:space="preserve"> </w:t>
            </w:r>
            <w:r w:rsidRPr="00154BC2">
              <w:t>9</w:t>
            </w:r>
            <w:r w:rsidRPr="00CB5EDB">
              <w:t xml:space="preserve"> </w:t>
            </w:r>
          </w:p>
          <w:p w14:paraId="3CC898A6" w14:textId="3D56CF78" w:rsidR="006F51F6" w:rsidRPr="00CB5EDB" w:rsidRDefault="006F51F6" w:rsidP="00600889">
            <w:pPr>
              <w:spacing w:after="120"/>
              <w:jc w:val="both"/>
            </w:pPr>
            <w:r w:rsidRPr="00154BC2">
              <w:t>31-147</w:t>
            </w:r>
            <w:r w:rsidRPr="00CB5EDB">
              <w:t xml:space="preserve"> </w:t>
            </w:r>
            <w:r w:rsidRPr="00154BC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94E6AD" w14:textId="77777777" w:rsidR="006F51F6" w:rsidRPr="00CB5EDB" w:rsidRDefault="006F51F6" w:rsidP="00600889">
            <w:pPr>
              <w:spacing w:before="120" w:after="120"/>
              <w:jc w:val="center"/>
            </w:pPr>
            <w:r w:rsidRPr="00154BC2">
              <w:t>194 400.00 zł</w:t>
            </w:r>
          </w:p>
        </w:tc>
      </w:tr>
      <w:tr w:rsidR="006F51F6" w:rsidRPr="00075CD0" w14:paraId="4372AEC8" w14:textId="77777777" w:rsidTr="006F51F6">
        <w:tc>
          <w:tcPr>
            <w:tcW w:w="993" w:type="dxa"/>
            <w:vMerge/>
            <w:shd w:val="clear" w:color="auto" w:fill="auto"/>
            <w:vAlign w:val="center"/>
          </w:tcPr>
          <w:p w14:paraId="6211B3BA" w14:textId="61B8A7DF" w:rsidR="006F51F6" w:rsidRPr="00CB5EDB" w:rsidRDefault="006F51F6" w:rsidP="00600889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C28CF2B" w14:textId="77777777" w:rsidR="006F51F6" w:rsidRPr="00CB5EDB" w:rsidRDefault="006F51F6" w:rsidP="00600889">
            <w:pPr>
              <w:spacing w:before="120" w:after="120"/>
              <w:jc w:val="center"/>
            </w:pPr>
            <w:r w:rsidRPr="00154BC2">
              <w:t>2</w:t>
            </w:r>
          </w:p>
        </w:tc>
        <w:tc>
          <w:tcPr>
            <w:tcW w:w="4110" w:type="dxa"/>
            <w:vMerge/>
            <w:shd w:val="clear" w:color="auto" w:fill="auto"/>
          </w:tcPr>
          <w:p w14:paraId="058FBD9A" w14:textId="5F3E81B2" w:rsidR="006F51F6" w:rsidRPr="00CB5EDB" w:rsidRDefault="006F51F6" w:rsidP="00600889">
            <w:pPr>
              <w:spacing w:after="12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76695F1C" w14:textId="77777777" w:rsidR="006F51F6" w:rsidRPr="00CB5EDB" w:rsidRDefault="006F51F6" w:rsidP="00600889">
            <w:pPr>
              <w:spacing w:before="120" w:after="120"/>
              <w:jc w:val="center"/>
            </w:pPr>
            <w:r w:rsidRPr="00154BC2">
              <w:t>120 960.00 zł</w:t>
            </w:r>
          </w:p>
        </w:tc>
      </w:tr>
      <w:tr w:rsidR="006F51F6" w:rsidRPr="00075CD0" w14:paraId="0605DD14" w14:textId="77777777" w:rsidTr="006F51F6">
        <w:tc>
          <w:tcPr>
            <w:tcW w:w="993" w:type="dxa"/>
            <w:vMerge w:val="restart"/>
            <w:shd w:val="clear" w:color="auto" w:fill="auto"/>
            <w:vAlign w:val="center"/>
          </w:tcPr>
          <w:p w14:paraId="21A80101" w14:textId="29D0E6A2" w:rsidR="006F51F6" w:rsidRPr="00CB5EDB" w:rsidRDefault="006F51F6" w:rsidP="00600889">
            <w:pPr>
              <w:spacing w:before="120" w:after="120"/>
              <w:jc w:val="center"/>
            </w:pPr>
            <w:r w:rsidRPr="00154BC2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3B4EBE" w14:textId="77777777" w:rsidR="006F51F6" w:rsidRPr="00CB5EDB" w:rsidRDefault="006F51F6" w:rsidP="00600889">
            <w:pPr>
              <w:spacing w:before="120" w:after="120"/>
              <w:jc w:val="center"/>
            </w:pPr>
            <w:r w:rsidRPr="00154BC2">
              <w:t>1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6697D072" w14:textId="77777777" w:rsidR="006F51F6" w:rsidRPr="00C82837" w:rsidRDefault="006F51F6" w:rsidP="00600889">
            <w:pPr>
              <w:spacing w:before="40"/>
            </w:pPr>
            <w:r w:rsidRPr="00154BC2">
              <w:t>COGNOR SA Oddział PTS w Krakowie</w:t>
            </w:r>
          </w:p>
          <w:p w14:paraId="69248D6A" w14:textId="77777777" w:rsidR="006F51F6" w:rsidRPr="00CB5EDB" w:rsidRDefault="006F51F6" w:rsidP="00600889">
            <w:r w:rsidRPr="00154BC2">
              <w:t>Mrozowa</w:t>
            </w:r>
            <w:r w:rsidRPr="00CB5EDB">
              <w:t xml:space="preserve"> </w:t>
            </w:r>
            <w:r w:rsidRPr="00154BC2">
              <w:t>6</w:t>
            </w:r>
            <w:r w:rsidRPr="00CB5EDB">
              <w:t xml:space="preserve"> </w:t>
            </w:r>
          </w:p>
          <w:p w14:paraId="567A367B" w14:textId="3A51F9D8" w:rsidR="006F51F6" w:rsidRPr="00CB5EDB" w:rsidRDefault="006F51F6" w:rsidP="00600889">
            <w:pPr>
              <w:spacing w:after="120"/>
              <w:jc w:val="both"/>
            </w:pPr>
            <w:r w:rsidRPr="00154BC2">
              <w:t>31-752</w:t>
            </w:r>
            <w:r w:rsidRPr="00CB5EDB">
              <w:t xml:space="preserve"> </w:t>
            </w:r>
            <w:r w:rsidRPr="00154BC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88F403" w14:textId="77777777" w:rsidR="006F51F6" w:rsidRPr="00CB5EDB" w:rsidRDefault="006F51F6" w:rsidP="00600889">
            <w:pPr>
              <w:spacing w:before="120" w:after="120"/>
              <w:jc w:val="center"/>
            </w:pPr>
            <w:r w:rsidRPr="00154BC2">
              <w:t>158 760.00 zł</w:t>
            </w:r>
          </w:p>
        </w:tc>
      </w:tr>
      <w:tr w:rsidR="006F51F6" w:rsidRPr="00075CD0" w14:paraId="0F8F422E" w14:textId="77777777" w:rsidTr="006F51F6">
        <w:tc>
          <w:tcPr>
            <w:tcW w:w="993" w:type="dxa"/>
            <w:vMerge/>
            <w:shd w:val="clear" w:color="auto" w:fill="auto"/>
            <w:vAlign w:val="center"/>
          </w:tcPr>
          <w:p w14:paraId="29FEEE68" w14:textId="650FCA4D" w:rsidR="006F51F6" w:rsidRPr="00CB5EDB" w:rsidRDefault="006F51F6" w:rsidP="00600889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40CD0B7" w14:textId="77777777" w:rsidR="006F51F6" w:rsidRPr="00CB5EDB" w:rsidRDefault="006F51F6" w:rsidP="00600889">
            <w:pPr>
              <w:spacing w:before="120" w:after="120"/>
              <w:jc w:val="center"/>
            </w:pPr>
            <w:r w:rsidRPr="00154BC2">
              <w:t>2</w:t>
            </w:r>
          </w:p>
        </w:tc>
        <w:tc>
          <w:tcPr>
            <w:tcW w:w="4110" w:type="dxa"/>
            <w:vMerge/>
            <w:shd w:val="clear" w:color="auto" w:fill="auto"/>
          </w:tcPr>
          <w:p w14:paraId="0BB38723" w14:textId="30EF4787" w:rsidR="006F51F6" w:rsidRPr="00CB5EDB" w:rsidRDefault="006F51F6" w:rsidP="00600889">
            <w:pPr>
              <w:spacing w:after="12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15406A3" w14:textId="77777777" w:rsidR="006F51F6" w:rsidRPr="00CB5EDB" w:rsidRDefault="006F51F6" w:rsidP="00600889">
            <w:pPr>
              <w:spacing w:before="120" w:after="120"/>
              <w:jc w:val="center"/>
            </w:pPr>
            <w:r w:rsidRPr="00154BC2">
              <w:t>98 280.00 zł</w:t>
            </w:r>
          </w:p>
        </w:tc>
      </w:tr>
    </w:tbl>
    <w:p w14:paraId="05EAA393" w14:textId="77777777"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157FB" w14:textId="77777777" w:rsidR="00A93E79" w:rsidRDefault="00A93E79">
      <w:r>
        <w:separator/>
      </w:r>
    </w:p>
  </w:endnote>
  <w:endnote w:type="continuationSeparator" w:id="0">
    <w:p w14:paraId="34F39B21" w14:textId="77777777" w:rsidR="00A93E79" w:rsidRDefault="00A93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A653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0AA98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6C1DB" w14:textId="77777777" w:rsidR="009F189D" w:rsidRDefault="00F9321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69C320B">
        <v:line id="_x0000_s1025" style="position:absolute;left:0;text-align:left;z-index:251657728" from="-3.85pt,8.7pt" to="455.15pt,8.7pt"/>
      </w:pict>
    </w:r>
  </w:p>
  <w:p w14:paraId="0857C7C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9390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ED4C41" w14:textId="77777777" w:rsidR="009F189D" w:rsidRDefault="009F189D">
    <w:pPr>
      <w:pStyle w:val="Stopka"/>
      <w:tabs>
        <w:tab w:val="clear" w:pos="4536"/>
      </w:tabs>
      <w:jc w:val="center"/>
    </w:pPr>
  </w:p>
  <w:p w14:paraId="5B9358D7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50449B" w14:textId="77777777" w:rsidR="00A93E79" w:rsidRDefault="00A93E79">
      <w:r>
        <w:separator/>
      </w:r>
    </w:p>
  </w:footnote>
  <w:footnote w:type="continuationSeparator" w:id="0">
    <w:p w14:paraId="4D5750E8" w14:textId="77777777" w:rsidR="00A93E79" w:rsidRDefault="00A93E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5AC71" w14:textId="77777777" w:rsidR="00154BC2" w:rsidRDefault="00154B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9575C" w14:textId="77777777" w:rsidR="00154BC2" w:rsidRDefault="00154B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AE3D6" w14:textId="77777777" w:rsidR="00154BC2" w:rsidRDefault="00154B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3E79"/>
    <w:rsid w:val="00007727"/>
    <w:rsid w:val="00017720"/>
    <w:rsid w:val="00035488"/>
    <w:rsid w:val="000B3B46"/>
    <w:rsid w:val="000D7F25"/>
    <w:rsid w:val="000E00E5"/>
    <w:rsid w:val="00107133"/>
    <w:rsid w:val="00154BC2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661E1"/>
    <w:rsid w:val="0069085C"/>
    <w:rsid w:val="006B27ED"/>
    <w:rsid w:val="006F51F6"/>
    <w:rsid w:val="007B47AE"/>
    <w:rsid w:val="00843263"/>
    <w:rsid w:val="00861E75"/>
    <w:rsid w:val="009D19BD"/>
    <w:rsid w:val="009F189D"/>
    <w:rsid w:val="00A80738"/>
    <w:rsid w:val="00A93E79"/>
    <w:rsid w:val="00C236D3"/>
    <w:rsid w:val="00C659E2"/>
    <w:rsid w:val="00C82837"/>
    <w:rsid w:val="00CB0802"/>
    <w:rsid w:val="00D260B6"/>
    <w:rsid w:val="00D665F5"/>
    <w:rsid w:val="00D7128F"/>
    <w:rsid w:val="00DE1A68"/>
    <w:rsid w:val="00E22D6A"/>
    <w:rsid w:val="00E34EFD"/>
    <w:rsid w:val="00EA3476"/>
    <w:rsid w:val="00F16C60"/>
    <w:rsid w:val="00F93214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72428C"/>
  <w15:chartTrackingRefBased/>
  <w15:docId w15:val="{B82DFF33-B114-40CC-8D15-0AA9BA746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171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2025-05-22T07:55:00Z</cp:lastPrinted>
  <dcterms:created xsi:type="dcterms:W3CDTF">2025-05-22T08:09:00Z</dcterms:created>
  <dcterms:modified xsi:type="dcterms:W3CDTF">2025-05-22T08:09:00Z</dcterms:modified>
</cp:coreProperties>
</file>