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FD41B" w14:textId="3CF3EE0C" w:rsidR="00C908DD" w:rsidRDefault="00C908DD" w:rsidP="00C908DD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DE-dzp.272-266/25</w:t>
      </w:r>
    </w:p>
    <w:p w14:paraId="3648F975" w14:textId="77777777" w:rsidR="00C908DD" w:rsidRDefault="00C908DD" w:rsidP="00C908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896DBD7" w14:textId="77777777" w:rsidR="00C908DD" w:rsidRDefault="00C908DD" w:rsidP="00C908DD">
      <w:pPr>
        <w:jc w:val="center"/>
        <w:rPr>
          <w:b/>
          <w:sz w:val="28"/>
          <w:szCs w:val="28"/>
        </w:rPr>
      </w:pPr>
    </w:p>
    <w:p w14:paraId="3E7C94E2" w14:textId="77777777" w:rsidR="00C908DD" w:rsidRDefault="00C908DD" w:rsidP="00C908D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C686A68" w14:textId="77777777" w:rsidR="00C908DD" w:rsidRDefault="00C908DD" w:rsidP="00C908DD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CC6FC7C" w14:textId="77777777" w:rsidR="00C908DD" w:rsidRDefault="00C908DD" w:rsidP="00C908DD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8D0FFAE" w14:textId="77777777" w:rsidR="00C908DD" w:rsidRDefault="00C908DD" w:rsidP="00C908DD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4ED9FDC" w14:textId="1EB50330" w:rsidR="00C908DD" w:rsidRDefault="00646485" w:rsidP="00C908DD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46485">
        <w:rPr>
          <w:b/>
        </w:rPr>
        <w:t xml:space="preserve">Dostawa 4 zestawów okularów wirtualnej i rozszerzonej rzeczywistości na potrzeby Studenckiego Koła Naukowego </w:t>
      </w:r>
      <w:proofErr w:type="spellStart"/>
      <w:r w:rsidRPr="00646485">
        <w:rPr>
          <w:b/>
        </w:rPr>
        <w:t>Larp</w:t>
      </w:r>
      <w:proofErr w:type="spellEnd"/>
      <w:r w:rsidRPr="00646485">
        <w:rPr>
          <w:b/>
        </w:rPr>
        <w:t xml:space="preserve"> AGH</w:t>
      </w:r>
      <w:r w:rsidR="00C908DD">
        <w:rPr>
          <w:b/>
          <w:bCs/>
          <w:iCs/>
          <w:sz w:val="24"/>
          <w:szCs w:val="24"/>
        </w:rPr>
        <w:t xml:space="preserve">, </w:t>
      </w:r>
      <w:r w:rsidR="00C908DD">
        <w:rPr>
          <w:sz w:val="24"/>
          <w:szCs w:val="24"/>
        </w:rPr>
        <w:t xml:space="preserve">prowadzonego przez Akademię Górniczo-Hutniczą w Krakowie, </w:t>
      </w:r>
    </w:p>
    <w:p w14:paraId="0B1A991C" w14:textId="77777777" w:rsidR="00C908DD" w:rsidRDefault="00C908DD" w:rsidP="00C908DD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708703" w14:textId="77777777" w:rsidR="00C908DD" w:rsidRDefault="00C908DD" w:rsidP="00C908D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5F84EA3" w14:textId="77777777" w:rsidR="00C908DD" w:rsidRDefault="00C908DD" w:rsidP="00C908DD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51EDA72B" w14:textId="77777777" w:rsidR="00C908DD" w:rsidRDefault="00C908DD" w:rsidP="00C908DD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5330273" w14:textId="77777777" w:rsidR="00C908DD" w:rsidRDefault="00C908DD" w:rsidP="00C908DD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0F1C9D9" w14:textId="77777777" w:rsidR="00C908DD" w:rsidRDefault="00C908DD" w:rsidP="00C908DD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6D95C07" w14:textId="77777777" w:rsidR="00C908DD" w:rsidRDefault="00C908DD" w:rsidP="00C908DD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908DD" w14:paraId="3653127C" w14:textId="77777777" w:rsidTr="001F748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C5C5A" w14:textId="77777777" w:rsidR="00C908DD" w:rsidRDefault="00C908DD" w:rsidP="001F748D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F9A13" w14:textId="77777777" w:rsidR="00C908DD" w:rsidRDefault="00C908DD" w:rsidP="001F748D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69946" w14:textId="77777777" w:rsidR="00C908DD" w:rsidRDefault="00C908DD" w:rsidP="001F748D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C908DD" w14:paraId="31F0546C" w14:textId="77777777" w:rsidTr="001F748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8E2DC" w14:textId="77777777" w:rsidR="00C908DD" w:rsidRDefault="00C908DD" w:rsidP="001F748D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D42A" w14:textId="77777777" w:rsidR="00C908DD" w:rsidRDefault="00C908DD" w:rsidP="001F748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F240" w14:textId="77777777" w:rsidR="00C908DD" w:rsidRDefault="00C908DD" w:rsidP="001F748D">
            <w:pPr>
              <w:widowControl w:val="0"/>
              <w:spacing w:line="360" w:lineRule="auto"/>
              <w:jc w:val="both"/>
            </w:pPr>
          </w:p>
        </w:tc>
      </w:tr>
      <w:tr w:rsidR="00C908DD" w14:paraId="62AA0DA2" w14:textId="77777777" w:rsidTr="001F748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37E89" w14:textId="77777777" w:rsidR="00C908DD" w:rsidRDefault="00C908DD" w:rsidP="001F748D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3CAB" w14:textId="77777777" w:rsidR="00C908DD" w:rsidRDefault="00C908DD" w:rsidP="001F748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1901" w14:textId="77777777" w:rsidR="00C908DD" w:rsidRDefault="00C908DD" w:rsidP="001F748D">
            <w:pPr>
              <w:widowControl w:val="0"/>
              <w:spacing w:line="360" w:lineRule="auto"/>
              <w:jc w:val="both"/>
            </w:pPr>
          </w:p>
        </w:tc>
      </w:tr>
      <w:tr w:rsidR="00C908DD" w14:paraId="1EC291E2" w14:textId="77777777" w:rsidTr="001F748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9EAA0" w14:textId="77777777" w:rsidR="00C908DD" w:rsidRDefault="00C908DD" w:rsidP="001F748D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CFBF" w14:textId="77777777" w:rsidR="00C908DD" w:rsidRDefault="00C908DD" w:rsidP="001F748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A123" w14:textId="77777777" w:rsidR="00C908DD" w:rsidRDefault="00C908DD" w:rsidP="001F748D">
            <w:pPr>
              <w:widowControl w:val="0"/>
              <w:spacing w:line="360" w:lineRule="auto"/>
              <w:jc w:val="both"/>
            </w:pPr>
          </w:p>
        </w:tc>
      </w:tr>
    </w:tbl>
    <w:p w14:paraId="29636099" w14:textId="77777777" w:rsidR="00C908DD" w:rsidRDefault="00C908DD" w:rsidP="00C908DD">
      <w:pPr>
        <w:widowControl w:val="0"/>
        <w:spacing w:line="360" w:lineRule="auto"/>
        <w:jc w:val="both"/>
      </w:pPr>
    </w:p>
    <w:p w14:paraId="647D8AB9" w14:textId="77777777" w:rsidR="00C908DD" w:rsidRDefault="00C908DD" w:rsidP="00C908DD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F3FBD70" w14:textId="77777777" w:rsidR="00C908DD" w:rsidRDefault="00C908DD" w:rsidP="00C908DD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B53508D" w14:textId="77777777" w:rsidR="00C908DD" w:rsidRDefault="00C908DD" w:rsidP="00C908DD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645E30E" w14:textId="77777777" w:rsidR="00C908DD" w:rsidRDefault="00C908DD" w:rsidP="00C908DD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12243B8C" w14:textId="77777777" w:rsidR="00C908DD" w:rsidRDefault="00C908DD" w:rsidP="00C908DD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30D2AD3" w14:textId="77777777" w:rsidR="00C908DD" w:rsidRDefault="00C908DD" w:rsidP="00C908DD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B30A6A2" w14:textId="77777777" w:rsidR="00C908DD" w:rsidRDefault="00C908DD" w:rsidP="00C908DD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47587B8" w14:textId="77777777" w:rsidR="00C908DD" w:rsidRDefault="00C908DD" w:rsidP="00C908DD">
      <w:pPr>
        <w:rPr>
          <w:rFonts w:eastAsia="Times New Roman"/>
          <w:lang w:eastAsia="pl-PL"/>
        </w:rPr>
      </w:pPr>
    </w:p>
    <w:p w14:paraId="7BE462D9" w14:textId="77777777" w:rsidR="00C908DD" w:rsidRDefault="00C908DD" w:rsidP="00C908DD"/>
    <w:p w14:paraId="03B12A34" w14:textId="77777777" w:rsidR="00C908DD" w:rsidRDefault="00C908DD" w:rsidP="00C908DD"/>
    <w:p w14:paraId="3EACBAAC" w14:textId="77777777" w:rsidR="00C908DD" w:rsidRDefault="00C908DD" w:rsidP="00C908DD"/>
    <w:p w14:paraId="038231A7" w14:textId="77777777" w:rsidR="00C908DD" w:rsidRPr="00D54AE7" w:rsidRDefault="00C908DD" w:rsidP="00C908DD"/>
    <w:p w14:paraId="34B78CFD" w14:textId="77777777" w:rsidR="00C908DD" w:rsidRPr="007B5051" w:rsidRDefault="00C908DD" w:rsidP="00C908DD"/>
    <w:p w14:paraId="00A89E08" w14:textId="77777777" w:rsidR="00C908DD" w:rsidRPr="00EE068C" w:rsidRDefault="00C908DD" w:rsidP="00C908DD"/>
    <w:p w14:paraId="5FC33D65" w14:textId="77777777" w:rsidR="00C908DD" w:rsidRPr="00450928" w:rsidRDefault="00C908DD" w:rsidP="00C908DD"/>
    <w:sectPr w:rsidR="00C908DD" w:rsidRPr="0045092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EF69A" w14:textId="77777777" w:rsidR="00AD1019" w:rsidRDefault="00AD1019">
      <w:r>
        <w:separator/>
      </w:r>
    </w:p>
  </w:endnote>
  <w:endnote w:type="continuationSeparator" w:id="0">
    <w:p w14:paraId="78D59F7C" w14:textId="77777777" w:rsidR="00AD1019" w:rsidRDefault="00AD1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7B9F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E6DEE5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EE7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670E145" w14:textId="77777777" w:rsidR="00336EEB" w:rsidRDefault="00646485" w:rsidP="00336EEB">
    <w:pPr>
      <w:pStyle w:val="Stopka"/>
      <w:tabs>
        <w:tab w:val="clear" w:pos="4536"/>
      </w:tabs>
      <w:jc w:val="center"/>
    </w:pPr>
    <w:r>
      <w:rPr>
        <w:noProof/>
      </w:rPr>
      <w:pict w14:anchorId="1D89FD1F">
        <v:line id="_x0000_s1025" style="position:absolute;left:0;text-align:left;z-index:251657728" from="-3.85pt,8.7pt" to="455.15pt,8.7pt"/>
      </w:pict>
    </w:r>
  </w:p>
  <w:p w14:paraId="037ECF0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4514" w14:textId="77777777" w:rsidR="009F141E" w:rsidRDefault="009F14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46DB6" w14:textId="77777777" w:rsidR="00AD1019" w:rsidRDefault="00AD1019">
      <w:r>
        <w:separator/>
      </w:r>
    </w:p>
  </w:footnote>
  <w:footnote w:type="continuationSeparator" w:id="0">
    <w:p w14:paraId="104E2589" w14:textId="77777777" w:rsidR="00AD1019" w:rsidRDefault="00AD1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6E9CA" w14:textId="77777777" w:rsidR="009F141E" w:rsidRDefault="009F1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610F5" w14:textId="77777777" w:rsidR="009F141E" w:rsidRDefault="009F1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73513" w14:textId="77777777" w:rsidR="009F141E" w:rsidRDefault="009F14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6653323">
    <w:abstractNumId w:val="14"/>
  </w:num>
  <w:num w:numId="2" w16cid:durableId="475299614">
    <w:abstractNumId w:val="0"/>
  </w:num>
  <w:num w:numId="3" w16cid:durableId="1743259635">
    <w:abstractNumId w:val="12"/>
  </w:num>
  <w:num w:numId="4" w16cid:durableId="399906839">
    <w:abstractNumId w:val="8"/>
  </w:num>
  <w:num w:numId="5" w16cid:durableId="1899051760">
    <w:abstractNumId w:val="7"/>
  </w:num>
  <w:num w:numId="6" w16cid:durableId="1025012579">
    <w:abstractNumId w:val="1"/>
  </w:num>
  <w:num w:numId="7" w16cid:durableId="1639333564">
    <w:abstractNumId w:val="6"/>
  </w:num>
  <w:num w:numId="8" w16cid:durableId="1699159158">
    <w:abstractNumId w:val="3"/>
  </w:num>
  <w:num w:numId="9" w16cid:durableId="495727238">
    <w:abstractNumId w:val="2"/>
  </w:num>
  <w:num w:numId="10" w16cid:durableId="87041175">
    <w:abstractNumId w:val="5"/>
  </w:num>
  <w:num w:numId="11" w16cid:durableId="1965040700">
    <w:abstractNumId w:val="11"/>
  </w:num>
  <w:num w:numId="12" w16cid:durableId="1222063264">
    <w:abstractNumId w:val="4"/>
  </w:num>
  <w:num w:numId="13" w16cid:durableId="718747666">
    <w:abstractNumId w:val="10"/>
  </w:num>
  <w:num w:numId="14" w16cid:durableId="1427002537">
    <w:abstractNumId w:val="13"/>
  </w:num>
  <w:num w:numId="15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019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733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46485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141E"/>
    <w:rsid w:val="00A24942"/>
    <w:rsid w:val="00A311C9"/>
    <w:rsid w:val="00A40EF0"/>
    <w:rsid w:val="00A46EFE"/>
    <w:rsid w:val="00A807A7"/>
    <w:rsid w:val="00AB6C06"/>
    <w:rsid w:val="00AB7377"/>
    <w:rsid w:val="00AD1019"/>
    <w:rsid w:val="00AD329C"/>
    <w:rsid w:val="00B26102"/>
    <w:rsid w:val="00B45ED4"/>
    <w:rsid w:val="00B54FB4"/>
    <w:rsid w:val="00BE6092"/>
    <w:rsid w:val="00C33407"/>
    <w:rsid w:val="00C527C7"/>
    <w:rsid w:val="00C606B9"/>
    <w:rsid w:val="00C908DD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A67664"/>
  <w15:chartTrackingRefBased/>
  <w15:docId w15:val="{B95B2C44-61B4-4180-9D02-07FD5F8E2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908D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C908DD"/>
  </w:style>
  <w:style w:type="paragraph" w:styleId="Akapitzlist">
    <w:name w:val="List Paragraph"/>
    <w:basedOn w:val="Normalny"/>
    <w:uiPriority w:val="34"/>
    <w:qFormat/>
    <w:rsid w:val="00C908D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2025-05-14T11:17:00Z</dcterms:created>
  <dcterms:modified xsi:type="dcterms:W3CDTF">2025-05-14T11:17:00Z</dcterms:modified>
</cp:coreProperties>
</file>