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262E7B" w14:textId="1B6D7BAD" w:rsidR="00B36EDA" w:rsidRPr="0029005F" w:rsidRDefault="00EB2FEC" w:rsidP="00B36EDA">
      <w:pPr>
        <w:spacing w:after="600"/>
        <w:jc w:val="right"/>
      </w:pPr>
      <w:bookmarkStart w:id="0" w:name="_Hlk53520193"/>
      <w:r w:rsidRPr="0029005F">
        <w:t>Kraków</w:t>
      </w:r>
      <w:r w:rsidR="00B36EDA" w:rsidRPr="0029005F">
        <w:t xml:space="preserve"> dnia: </w:t>
      </w:r>
      <w:r w:rsidR="00611D5F">
        <w:t>22.05.2025</w:t>
      </w:r>
    </w:p>
    <w:p w14:paraId="0DD1D8E9" w14:textId="77777777" w:rsidR="00EB2FEC" w:rsidRPr="0029005F" w:rsidRDefault="00EB2FEC" w:rsidP="00B36EDA">
      <w:pPr>
        <w:spacing w:line="360" w:lineRule="auto"/>
        <w:ind w:right="3969"/>
        <w:rPr>
          <w:b/>
          <w:bCs/>
        </w:rPr>
      </w:pPr>
      <w:r w:rsidRPr="0029005F">
        <w:rPr>
          <w:b/>
          <w:bCs/>
        </w:rPr>
        <w:t>Szpital Miejski Specjalistyczny</w:t>
      </w:r>
    </w:p>
    <w:p w14:paraId="467B2D46" w14:textId="77777777" w:rsidR="00EB2FEC" w:rsidRPr="0029005F" w:rsidRDefault="00EB2FEC" w:rsidP="00B36EDA">
      <w:pPr>
        <w:spacing w:line="360" w:lineRule="auto"/>
        <w:ind w:right="3969"/>
        <w:rPr>
          <w:b/>
          <w:bCs/>
        </w:rPr>
      </w:pPr>
      <w:r w:rsidRPr="0029005F">
        <w:rPr>
          <w:b/>
          <w:bCs/>
        </w:rPr>
        <w:t>im. Gabriela Narutowicza w Krakowie</w:t>
      </w:r>
    </w:p>
    <w:p w14:paraId="465F16BA" w14:textId="77777777" w:rsidR="00B36EDA" w:rsidRPr="0029005F" w:rsidRDefault="00EB2FEC" w:rsidP="00B36EDA">
      <w:pPr>
        <w:spacing w:line="360" w:lineRule="auto"/>
        <w:ind w:right="3969"/>
      </w:pPr>
      <w:r w:rsidRPr="0029005F">
        <w:t>ul. Prądnicka</w:t>
      </w:r>
      <w:r w:rsidR="00B36EDA" w:rsidRPr="0029005F">
        <w:t xml:space="preserve"> </w:t>
      </w:r>
      <w:r w:rsidRPr="0029005F">
        <w:t>35-37</w:t>
      </w:r>
    </w:p>
    <w:p w14:paraId="48F7AD5E" w14:textId="77777777" w:rsidR="00B36EDA" w:rsidRPr="0029005F" w:rsidRDefault="00EB2FEC" w:rsidP="00B36EDA">
      <w:pPr>
        <w:ind w:right="3969"/>
      </w:pPr>
      <w:r w:rsidRPr="0029005F">
        <w:t>31-202</w:t>
      </w:r>
      <w:r w:rsidR="00B36EDA" w:rsidRPr="0029005F">
        <w:t xml:space="preserve"> </w:t>
      </w:r>
      <w:r w:rsidRPr="0029005F">
        <w:t>Kraków</w:t>
      </w:r>
    </w:p>
    <w:p w14:paraId="27E6DD7B" w14:textId="77777777" w:rsidR="00B36EDA" w:rsidRPr="0029005F" w:rsidRDefault="00B36EDA" w:rsidP="00B36E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29005F" w14:paraId="19B9ACCE" w14:textId="77777777" w:rsidTr="00B36EDA">
        <w:tc>
          <w:tcPr>
            <w:tcW w:w="9923" w:type="dxa"/>
            <w:shd w:val="clear" w:color="auto" w:fill="F2F2F2"/>
            <w:hideMark/>
          </w:tcPr>
          <w:p w14:paraId="5ECB8EF9" w14:textId="07E1EFDC" w:rsidR="00B36EDA" w:rsidRPr="0029005F" w:rsidRDefault="0029005F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29005F"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4238D7C0" w14:textId="77777777" w:rsidR="00B36EDA" w:rsidRPr="0029005F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29005F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03271C54" w14:textId="77777777" w:rsidR="00B36EDA" w:rsidRPr="0029005F" w:rsidRDefault="00B36EDA" w:rsidP="00B36EDA">
      <w:pPr>
        <w:keepNext/>
        <w:spacing w:after="240"/>
        <w:outlineLvl w:val="0"/>
        <w:rPr>
          <w:b/>
        </w:rPr>
      </w:pPr>
    </w:p>
    <w:p w14:paraId="0E766C8E" w14:textId="77777777" w:rsidR="00B36EDA" w:rsidRPr="0029005F" w:rsidRDefault="00B36EDA" w:rsidP="00B36EDA">
      <w:pPr>
        <w:spacing w:after="120" w:line="360" w:lineRule="auto"/>
        <w:jc w:val="both"/>
        <w:rPr>
          <w:rFonts w:eastAsia="Calibri"/>
          <w:lang w:eastAsia="en-US"/>
        </w:rPr>
      </w:pPr>
      <w:r w:rsidRPr="0029005F">
        <w:rPr>
          <w:rFonts w:eastAsia="Calibri"/>
          <w:lang w:eastAsia="en-US"/>
        </w:rPr>
        <w:t xml:space="preserve">Dotyczy </w:t>
      </w:r>
      <w:r w:rsidRPr="0029005F">
        <w:t>postępowania o udzielenie zamówienia publicznego</w:t>
      </w:r>
      <w:r w:rsidRPr="0029005F">
        <w:rPr>
          <w:rFonts w:eastAsia="Calibri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29005F" w14:paraId="36E8F876" w14:textId="77777777" w:rsidTr="00B36EDA">
        <w:tc>
          <w:tcPr>
            <w:tcW w:w="2269" w:type="dxa"/>
            <w:shd w:val="clear" w:color="auto" w:fill="auto"/>
          </w:tcPr>
          <w:p w14:paraId="702F333D" w14:textId="77777777" w:rsidR="00B36EDA" w:rsidRPr="0029005F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29005F"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5DCDB015" w14:textId="77777777" w:rsidR="00B36EDA" w:rsidRPr="0029005F" w:rsidRDefault="00EB2FEC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29005F">
              <w:rPr>
                <w:b/>
              </w:rPr>
              <w:t>Zakup i dostawa wszczepialnych i niewszczepialnych wyrobów medycznych dla potrzeb Oddziału Urazowo-Ortopedycznego I</w:t>
            </w:r>
          </w:p>
        </w:tc>
      </w:tr>
      <w:tr w:rsidR="00EB2FEC" w:rsidRPr="0029005F" w14:paraId="6F7D4146" w14:textId="77777777" w:rsidTr="00314D1A">
        <w:tc>
          <w:tcPr>
            <w:tcW w:w="2269" w:type="dxa"/>
            <w:shd w:val="clear" w:color="auto" w:fill="auto"/>
          </w:tcPr>
          <w:p w14:paraId="229090C0" w14:textId="77777777" w:rsidR="00EB2FEC" w:rsidRPr="0029005F" w:rsidRDefault="00EB2FEC" w:rsidP="00314D1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29005F"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1F0DCCF9" w14:textId="77777777" w:rsidR="00EB2FEC" w:rsidRPr="0029005F" w:rsidRDefault="00EB2FEC" w:rsidP="00314D1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29005F">
              <w:rPr>
                <w:b/>
              </w:rPr>
              <w:t>ZP/17/2025</w:t>
            </w:r>
          </w:p>
        </w:tc>
      </w:tr>
    </w:tbl>
    <w:p w14:paraId="333E0BF2" w14:textId="77777777" w:rsidR="00B36EDA" w:rsidRPr="0029005F" w:rsidRDefault="00B36EDA" w:rsidP="00B36EDA">
      <w:pPr>
        <w:tabs>
          <w:tab w:val="left" w:pos="708"/>
          <w:tab w:val="center" w:pos="4536"/>
          <w:tab w:val="right" w:pos="9072"/>
        </w:tabs>
      </w:pPr>
    </w:p>
    <w:p w14:paraId="4E915310" w14:textId="2EB19AD2" w:rsidR="00B36EDA" w:rsidRPr="0029005F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bCs/>
        </w:rPr>
      </w:pPr>
      <w:r w:rsidRPr="0029005F">
        <w:t>Zamawiający, działając na podstawie art. 253 ust. 1 pkt. 1 i ust. 2 ustawy z dnia 11 września 2019r. Prawo zamówień publicznych,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EB2FEC" w:rsidRPr="0029005F" w14:paraId="70B2752E" w14:textId="77777777" w:rsidTr="00EB2FE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C6694" w14:textId="052AADC0" w:rsidR="00EB2FEC" w:rsidRPr="0029005F" w:rsidRDefault="00EB2FEC" w:rsidP="0029005F">
            <w:pPr>
              <w:spacing w:after="60"/>
              <w:jc w:val="both"/>
            </w:pPr>
            <w:r w:rsidRPr="0029005F">
              <w:t>Pakiet 1 - Endoproteza jednoosiowa i rewizyjna stawu kolanowego</w:t>
            </w:r>
          </w:p>
          <w:p w14:paraId="1A680679" w14:textId="77777777" w:rsidR="00EB2FEC" w:rsidRPr="0029005F" w:rsidRDefault="00EB2FEC" w:rsidP="0029005F">
            <w:pPr>
              <w:spacing w:after="60"/>
              <w:jc w:val="both"/>
              <w:rPr>
                <w:b/>
              </w:rPr>
            </w:pPr>
            <w:r w:rsidRPr="0029005F">
              <w:rPr>
                <w:b/>
              </w:rPr>
              <w:t>Stryker Polska Sp. z o.o.</w:t>
            </w:r>
          </w:p>
          <w:p w14:paraId="23CD071B" w14:textId="77777777" w:rsidR="00EB2FEC" w:rsidRPr="0029005F" w:rsidRDefault="00EB2FEC" w:rsidP="0029005F">
            <w:pPr>
              <w:spacing w:after="60"/>
              <w:jc w:val="both"/>
              <w:rPr>
                <w:bCs/>
              </w:rPr>
            </w:pPr>
            <w:r w:rsidRPr="0029005F">
              <w:rPr>
                <w:bCs/>
              </w:rPr>
              <w:t xml:space="preserve">ul. Poleczki 35 </w:t>
            </w:r>
          </w:p>
          <w:p w14:paraId="0B9664AA" w14:textId="77777777" w:rsidR="00EB2FEC" w:rsidRPr="0029005F" w:rsidRDefault="00EB2FEC" w:rsidP="0029005F">
            <w:pPr>
              <w:spacing w:after="60"/>
              <w:jc w:val="both"/>
              <w:rPr>
                <w:bCs/>
              </w:rPr>
            </w:pPr>
            <w:r w:rsidRPr="0029005F">
              <w:rPr>
                <w:bCs/>
              </w:rPr>
              <w:t>02-822 Warszawa</w:t>
            </w:r>
          </w:p>
          <w:p w14:paraId="5DF55EB4" w14:textId="77777777" w:rsidR="00EB2FEC" w:rsidRPr="0029005F" w:rsidRDefault="00EB2FEC" w:rsidP="0029005F">
            <w:pPr>
              <w:spacing w:after="60"/>
              <w:jc w:val="both"/>
              <w:rPr>
                <w:color w:val="000000"/>
              </w:rPr>
            </w:pPr>
            <w:r w:rsidRPr="0029005F">
              <w:rPr>
                <w:color w:val="000000"/>
                <w:u w:val="single"/>
              </w:rPr>
              <w:t>Uzasadnienie wyboru</w:t>
            </w:r>
            <w:r w:rsidRPr="0029005F">
              <w:rPr>
                <w:color w:val="000000"/>
              </w:rPr>
              <w:t>:</w:t>
            </w:r>
          </w:p>
          <w:p w14:paraId="293EFE67" w14:textId="77777777" w:rsidR="00EB2FEC" w:rsidRPr="0029005F" w:rsidRDefault="00EB2FEC" w:rsidP="0029005F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29005F">
              <w:t>Jedyna złożona oferta. Spełnia wymagania Zamawiającego.</w:t>
            </w:r>
          </w:p>
        </w:tc>
      </w:tr>
      <w:tr w:rsidR="00EB2FEC" w:rsidRPr="0029005F" w14:paraId="1B09AB99" w14:textId="77777777" w:rsidTr="00EB2FE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655A8" w14:textId="51585C0A" w:rsidR="00EB2FEC" w:rsidRPr="0029005F" w:rsidRDefault="00EB2FEC" w:rsidP="0029005F">
            <w:pPr>
              <w:spacing w:after="60"/>
              <w:jc w:val="both"/>
            </w:pPr>
            <w:r w:rsidRPr="0029005F">
              <w:t>Pakiet 3 - Endoproteza bezcementowa przynasadowa z opcją dwumobilną</w:t>
            </w:r>
          </w:p>
          <w:p w14:paraId="6A50CFE4" w14:textId="77777777" w:rsidR="00EB2FEC" w:rsidRPr="0029005F" w:rsidRDefault="00EB2FEC" w:rsidP="0029005F">
            <w:pPr>
              <w:spacing w:after="60"/>
              <w:jc w:val="both"/>
              <w:rPr>
                <w:b/>
              </w:rPr>
            </w:pPr>
            <w:r w:rsidRPr="0029005F">
              <w:rPr>
                <w:b/>
              </w:rPr>
              <w:t>Stryker Polska Sp. z o.o.</w:t>
            </w:r>
          </w:p>
          <w:p w14:paraId="39445112" w14:textId="77777777" w:rsidR="00EB2FEC" w:rsidRPr="0029005F" w:rsidRDefault="00EB2FEC" w:rsidP="0029005F">
            <w:pPr>
              <w:spacing w:after="60"/>
              <w:jc w:val="both"/>
              <w:rPr>
                <w:bCs/>
              </w:rPr>
            </w:pPr>
            <w:r w:rsidRPr="0029005F">
              <w:rPr>
                <w:bCs/>
              </w:rPr>
              <w:t xml:space="preserve">ul. Poleczki 35 </w:t>
            </w:r>
          </w:p>
          <w:p w14:paraId="0CE6E0F4" w14:textId="77777777" w:rsidR="00EB2FEC" w:rsidRPr="0029005F" w:rsidRDefault="00EB2FEC" w:rsidP="0029005F">
            <w:pPr>
              <w:spacing w:after="60"/>
              <w:jc w:val="both"/>
              <w:rPr>
                <w:bCs/>
              </w:rPr>
            </w:pPr>
            <w:r w:rsidRPr="0029005F">
              <w:rPr>
                <w:bCs/>
              </w:rPr>
              <w:t>02-822 Warszawa</w:t>
            </w:r>
          </w:p>
          <w:p w14:paraId="03FF1EAF" w14:textId="77777777" w:rsidR="00EB2FEC" w:rsidRPr="0029005F" w:rsidRDefault="00EB2FEC" w:rsidP="0029005F">
            <w:pPr>
              <w:spacing w:after="60"/>
              <w:jc w:val="both"/>
              <w:rPr>
                <w:color w:val="000000"/>
              </w:rPr>
            </w:pPr>
            <w:r w:rsidRPr="0029005F">
              <w:rPr>
                <w:color w:val="000000"/>
                <w:u w:val="single"/>
              </w:rPr>
              <w:t>Uzasadnienie wyboru</w:t>
            </w:r>
            <w:r w:rsidRPr="0029005F">
              <w:rPr>
                <w:color w:val="000000"/>
              </w:rPr>
              <w:t>:</w:t>
            </w:r>
          </w:p>
          <w:p w14:paraId="6D48C064" w14:textId="77777777" w:rsidR="00EB2FEC" w:rsidRPr="0029005F" w:rsidRDefault="00EB2FEC" w:rsidP="0029005F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29005F">
              <w:t>Jedyna złożona oferta. Spełnia wymagania Zamawiającego.</w:t>
            </w:r>
          </w:p>
        </w:tc>
      </w:tr>
      <w:tr w:rsidR="00EB2FEC" w:rsidRPr="0029005F" w14:paraId="7291E491" w14:textId="77777777" w:rsidTr="00EB2FE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8DC61" w14:textId="4BFE345B" w:rsidR="00EB2FEC" w:rsidRPr="0029005F" w:rsidRDefault="00EB2FEC" w:rsidP="0029005F">
            <w:pPr>
              <w:spacing w:after="60"/>
              <w:jc w:val="both"/>
            </w:pPr>
            <w:r w:rsidRPr="0029005F">
              <w:lastRenderedPageBreak/>
              <w:t>Pakiet 4 - Śrubopłytka do zespoleń szyjki kości udowej</w:t>
            </w:r>
          </w:p>
          <w:p w14:paraId="37FB603D" w14:textId="77777777" w:rsidR="00EB2FEC" w:rsidRPr="0029005F" w:rsidRDefault="00EB2FEC" w:rsidP="0029005F">
            <w:pPr>
              <w:spacing w:after="60"/>
              <w:jc w:val="both"/>
              <w:rPr>
                <w:b/>
              </w:rPr>
            </w:pPr>
            <w:r w:rsidRPr="0029005F">
              <w:rPr>
                <w:b/>
              </w:rPr>
              <w:t>Stryker Polska Sp. z o.o.</w:t>
            </w:r>
          </w:p>
          <w:p w14:paraId="41A7C652" w14:textId="77777777" w:rsidR="00EB2FEC" w:rsidRPr="0029005F" w:rsidRDefault="00EB2FEC" w:rsidP="0029005F">
            <w:pPr>
              <w:spacing w:after="60"/>
              <w:jc w:val="both"/>
              <w:rPr>
                <w:bCs/>
              </w:rPr>
            </w:pPr>
            <w:r w:rsidRPr="0029005F">
              <w:rPr>
                <w:bCs/>
              </w:rPr>
              <w:t xml:space="preserve">ul. Poleczki 35 </w:t>
            </w:r>
          </w:p>
          <w:p w14:paraId="5C70208A" w14:textId="77777777" w:rsidR="00EB2FEC" w:rsidRPr="0029005F" w:rsidRDefault="00EB2FEC" w:rsidP="0029005F">
            <w:pPr>
              <w:spacing w:after="60"/>
              <w:jc w:val="both"/>
              <w:rPr>
                <w:bCs/>
              </w:rPr>
            </w:pPr>
            <w:r w:rsidRPr="0029005F">
              <w:rPr>
                <w:bCs/>
              </w:rPr>
              <w:t>02-822 Warszawa</w:t>
            </w:r>
          </w:p>
          <w:p w14:paraId="549D256C" w14:textId="77777777" w:rsidR="00EB2FEC" w:rsidRPr="0029005F" w:rsidRDefault="00EB2FEC" w:rsidP="0029005F">
            <w:pPr>
              <w:spacing w:after="60"/>
              <w:jc w:val="both"/>
              <w:rPr>
                <w:bCs/>
              </w:rPr>
            </w:pPr>
            <w:r w:rsidRPr="0029005F">
              <w:t xml:space="preserve">za cenę wykonania przedmiotu zamówienia w wysokości </w:t>
            </w:r>
            <w:r w:rsidRPr="0029005F">
              <w:rPr>
                <w:b/>
              </w:rPr>
              <w:t>19 440.00 zł</w:t>
            </w:r>
            <w:r w:rsidRPr="0029005F">
              <w:t xml:space="preserve"> </w:t>
            </w:r>
            <w:r w:rsidRPr="0029005F">
              <w:rPr>
                <w:b/>
                <w:bCs/>
              </w:rPr>
              <w:t>brutto</w:t>
            </w:r>
            <w:r w:rsidRPr="0029005F">
              <w:rPr>
                <w:bCs/>
              </w:rPr>
              <w:t>.</w:t>
            </w:r>
          </w:p>
          <w:p w14:paraId="2BB19187" w14:textId="77777777" w:rsidR="00EB2FEC" w:rsidRPr="0029005F" w:rsidRDefault="00EB2FEC" w:rsidP="0029005F">
            <w:pPr>
              <w:spacing w:after="60"/>
              <w:jc w:val="both"/>
              <w:rPr>
                <w:color w:val="000000"/>
              </w:rPr>
            </w:pPr>
            <w:r w:rsidRPr="0029005F">
              <w:rPr>
                <w:color w:val="000000"/>
                <w:u w:val="single"/>
              </w:rPr>
              <w:t>Uzasadnienie wyboru</w:t>
            </w:r>
            <w:r w:rsidRPr="0029005F">
              <w:rPr>
                <w:color w:val="000000"/>
              </w:rPr>
              <w:t>:</w:t>
            </w:r>
          </w:p>
          <w:p w14:paraId="5628B418" w14:textId="77777777" w:rsidR="00EB2FEC" w:rsidRPr="0029005F" w:rsidRDefault="00EB2FEC" w:rsidP="0029005F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29005F">
              <w:t>Jedyna złożona oferta. Spełnia wymagania Zamawiającego.</w:t>
            </w:r>
          </w:p>
        </w:tc>
      </w:tr>
      <w:tr w:rsidR="00EB2FEC" w:rsidRPr="0029005F" w14:paraId="3BBF48E9" w14:textId="77777777" w:rsidTr="00EB2FE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A856F" w14:textId="45CFDBCD" w:rsidR="00EB2FEC" w:rsidRPr="0029005F" w:rsidRDefault="00EB2FEC" w:rsidP="0029005F">
            <w:pPr>
              <w:spacing w:after="60"/>
              <w:jc w:val="both"/>
            </w:pPr>
            <w:r w:rsidRPr="0029005F">
              <w:t>Pakiet 5 - System do implantacji nośnika antobiotykowego</w:t>
            </w:r>
          </w:p>
          <w:p w14:paraId="62DDEFC7" w14:textId="55B5EFC3" w:rsidR="00EB2FEC" w:rsidRPr="0029005F" w:rsidRDefault="00EB2FEC" w:rsidP="0029005F">
            <w:pPr>
              <w:spacing w:after="60"/>
              <w:jc w:val="both"/>
              <w:rPr>
                <w:b/>
              </w:rPr>
            </w:pPr>
            <w:r w:rsidRPr="0029005F">
              <w:rPr>
                <w:b/>
              </w:rPr>
              <w:t xml:space="preserve">Med&amp;Care </w:t>
            </w:r>
            <w:r w:rsidR="0029005F">
              <w:rPr>
                <w:b/>
              </w:rPr>
              <w:t>S</w:t>
            </w:r>
            <w:r w:rsidRPr="0029005F">
              <w:rPr>
                <w:b/>
              </w:rPr>
              <w:t>p. z o.o.</w:t>
            </w:r>
          </w:p>
          <w:p w14:paraId="77449A2E" w14:textId="77777777" w:rsidR="00EB2FEC" w:rsidRPr="0029005F" w:rsidRDefault="00EB2FEC" w:rsidP="0029005F">
            <w:pPr>
              <w:spacing w:after="60"/>
              <w:jc w:val="both"/>
              <w:rPr>
                <w:bCs/>
              </w:rPr>
            </w:pPr>
            <w:r w:rsidRPr="0029005F">
              <w:rPr>
                <w:bCs/>
              </w:rPr>
              <w:t xml:space="preserve">ul. Mławska 13 </w:t>
            </w:r>
          </w:p>
          <w:p w14:paraId="1DDBBE57" w14:textId="77777777" w:rsidR="00EB2FEC" w:rsidRPr="0029005F" w:rsidRDefault="00EB2FEC" w:rsidP="0029005F">
            <w:pPr>
              <w:spacing w:after="60"/>
              <w:jc w:val="both"/>
              <w:rPr>
                <w:bCs/>
              </w:rPr>
            </w:pPr>
            <w:r w:rsidRPr="0029005F">
              <w:rPr>
                <w:bCs/>
              </w:rPr>
              <w:t>81-204 Gdynia</w:t>
            </w:r>
          </w:p>
          <w:p w14:paraId="357C4056" w14:textId="77777777" w:rsidR="00EB2FEC" w:rsidRPr="0029005F" w:rsidRDefault="00EB2FEC" w:rsidP="0029005F">
            <w:pPr>
              <w:spacing w:after="60"/>
              <w:jc w:val="both"/>
              <w:rPr>
                <w:color w:val="000000"/>
              </w:rPr>
            </w:pPr>
            <w:r w:rsidRPr="0029005F">
              <w:rPr>
                <w:color w:val="000000"/>
                <w:u w:val="single"/>
              </w:rPr>
              <w:t>Uzasadnienie wyboru</w:t>
            </w:r>
            <w:r w:rsidRPr="0029005F">
              <w:rPr>
                <w:color w:val="000000"/>
              </w:rPr>
              <w:t>:</w:t>
            </w:r>
          </w:p>
          <w:p w14:paraId="7ABCE58D" w14:textId="77777777" w:rsidR="00EB2FEC" w:rsidRPr="0029005F" w:rsidRDefault="00EB2FEC" w:rsidP="0029005F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29005F">
              <w:t>Jedyna złożona oferta. Spełnia wymagania Zamawiającego.</w:t>
            </w:r>
          </w:p>
        </w:tc>
      </w:tr>
      <w:tr w:rsidR="00EB2FEC" w:rsidRPr="0029005F" w14:paraId="33BE5265" w14:textId="77777777" w:rsidTr="00EB2FE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CE1B2" w14:textId="52301E17" w:rsidR="00EB2FEC" w:rsidRPr="0029005F" w:rsidRDefault="00EB2FEC" w:rsidP="0029005F">
            <w:pPr>
              <w:spacing w:after="60"/>
              <w:jc w:val="both"/>
            </w:pPr>
            <w:r w:rsidRPr="0029005F">
              <w:t>Pakiet 6 - Endoproteza głowy kości promieniowej</w:t>
            </w:r>
          </w:p>
          <w:p w14:paraId="6A4B3557" w14:textId="10DA68F2" w:rsidR="00EB2FEC" w:rsidRPr="0029005F" w:rsidRDefault="00EB2FEC" w:rsidP="0029005F">
            <w:pPr>
              <w:spacing w:after="60"/>
              <w:jc w:val="both"/>
              <w:rPr>
                <w:b/>
              </w:rPr>
            </w:pPr>
            <w:r w:rsidRPr="0029005F">
              <w:rPr>
                <w:b/>
              </w:rPr>
              <w:t>"ChM"</w:t>
            </w:r>
            <w:r w:rsidR="0029005F">
              <w:rPr>
                <w:b/>
              </w:rPr>
              <w:t xml:space="preserve"> S</w:t>
            </w:r>
            <w:r w:rsidRPr="0029005F">
              <w:rPr>
                <w:b/>
              </w:rPr>
              <w:t>p. z o.o.</w:t>
            </w:r>
          </w:p>
          <w:p w14:paraId="624A35FA" w14:textId="77777777" w:rsidR="00EB2FEC" w:rsidRPr="0029005F" w:rsidRDefault="00EB2FEC" w:rsidP="0029005F">
            <w:pPr>
              <w:spacing w:after="60"/>
              <w:jc w:val="both"/>
              <w:rPr>
                <w:bCs/>
              </w:rPr>
            </w:pPr>
            <w:r w:rsidRPr="0029005F">
              <w:rPr>
                <w:bCs/>
              </w:rPr>
              <w:t xml:space="preserve">ul. Lewickie 3b </w:t>
            </w:r>
          </w:p>
          <w:p w14:paraId="54059CD3" w14:textId="77777777" w:rsidR="00EB2FEC" w:rsidRPr="0029005F" w:rsidRDefault="00EB2FEC" w:rsidP="0029005F">
            <w:pPr>
              <w:spacing w:after="60"/>
              <w:jc w:val="both"/>
              <w:rPr>
                <w:bCs/>
              </w:rPr>
            </w:pPr>
            <w:r w:rsidRPr="0029005F">
              <w:rPr>
                <w:bCs/>
              </w:rPr>
              <w:t>16-061 Juchnowiec Kościelny</w:t>
            </w:r>
          </w:p>
          <w:p w14:paraId="13D05147" w14:textId="77777777" w:rsidR="00EB2FEC" w:rsidRPr="0029005F" w:rsidRDefault="00EB2FEC" w:rsidP="0029005F">
            <w:pPr>
              <w:spacing w:after="60"/>
              <w:jc w:val="both"/>
              <w:rPr>
                <w:color w:val="000000"/>
              </w:rPr>
            </w:pPr>
            <w:r w:rsidRPr="0029005F">
              <w:rPr>
                <w:color w:val="000000"/>
                <w:u w:val="single"/>
              </w:rPr>
              <w:t>Uzasadnienie wyboru</w:t>
            </w:r>
            <w:r w:rsidRPr="0029005F">
              <w:rPr>
                <w:color w:val="000000"/>
              </w:rPr>
              <w:t>:</w:t>
            </w:r>
          </w:p>
          <w:p w14:paraId="39CACA44" w14:textId="77777777" w:rsidR="00EB2FEC" w:rsidRPr="0029005F" w:rsidRDefault="00EB2FEC" w:rsidP="0029005F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29005F">
              <w:t>Jedyna złożona oferta. Spełnia wymagania Zamawiającego.</w:t>
            </w:r>
          </w:p>
        </w:tc>
      </w:tr>
    </w:tbl>
    <w:p w14:paraId="276BAF4E" w14:textId="77777777" w:rsidR="00B36EDA" w:rsidRPr="0029005F" w:rsidRDefault="00B36EDA" w:rsidP="00B36EDA">
      <w:pPr>
        <w:spacing w:before="360" w:after="120" w:line="276" w:lineRule="auto"/>
        <w:ind w:right="-425"/>
        <w:jc w:val="both"/>
        <w:rPr>
          <w:color w:val="000000"/>
        </w:rPr>
      </w:pPr>
      <w:r w:rsidRPr="0029005F">
        <w:rPr>
          <w:b/>
          <w:bCs/>
          <w:color w:val="000000"/>
        </w:rPr>
        <w:t>Punktacja przyznana ofertom w każdym kryterium oceny ofert wraz z łączną punktacją</w:t>
      </w:r>
      <w:r w:rsidRPr="0029005F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2835"/>
        <w:gridCol w:w="2835"/>
        <w:gridCol w:w="1559"/>
      </w:tblGrid>
      <w:tr w:rsidR="00B36EDA" w:rsidRPr="0029005F" w14:paraId="4E899BEA" w14:textId="77777777" w:rsidTr="0029005F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931092B" w14:textId="77777777" w:rsidR="00B36EDA" w:rsidRPr="0029005F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29005F">
              <w:rPr>
                <w:bCs/>
              </w:rPr>
              <w:t>Część zamówienia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9399B8D" w14:textId="77777777" w:rsidR="00B36EDA" w:rsidRPr="0029005F" w:rsidRDefault="00B36EDA" w:rsidP="00967BF4">
            <w:pPr>
              <w:spacing w:before="120" w:after="120"/>
              <w:jc w:val="center"/>
              <w:rPr>
                <w:bCs/>
              </w:rPr>
            </w:pPr>
            <w:r w:rsidRPr="0029005F">
              <w:rPr>
                <w:bCs/>
              </w:rPr>
              <w:t>Wykonawca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2113D66" w14:textId="77777777" w:rsidR="00B36EDA" w:rsidRPr="0029005F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29005F">
              <w:rPr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A6D4F56" w14:textId="77777777" w:rsidR="00B36EDA" w:rsidRPr="0029005F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29005F">
              <w:rPr>
                <w:bCs/>
                <w:color w:val="000000"/>
              </w:rPr>
              <w:t>Razem</w:t>
            </w:r>
          </w:p>
        </w:tc>
      </w:tr>
      <w:tr w:rsidR="00EB2FEC" w:rsidRPr="0029005F" w14:paraId="7E45D099" w14:textId="77777777" w:rsidTr="0029005F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F3BA6" w14:textId="77777777" w:rsidR="00EB2FEC" w:rsidRPr="0029005F" w:rsidRDefault="00EB2FEC" w:rsidP="00314D1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005F">
              <w:rPr>
                <w:sz w:val="22"/>
                <w:szCs w:val="22"/>
              </w:rPr>
              <w:t>1 - Pakiet 1 - Endoproteza jednoosiowa i rewizyjna stawu kolanowego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00866" w14:textId="77777777" w:rsidR="00EB2FEC" w:rsidRPr="0029005F" w:rsidRDefault="00EB2FEC" w:rsidP="00314D1A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005F">
              <w:rPr>
                <w:b/>
                <w:bCs/>
                <w:sz w:val="22"/>
                <w:szCs w:val="22"/>
              </w:rPr>
              <w:t>Stryker Polska Sp. z o.o.</w:t>
            </w:r>
          </w:p>
          <w:p w14:paraId="251F1AA1" w14:textId="77777777" w:rsidR="00EB2FEC" w:rsidRPr="0029005F" w:rsidRDefault="00EB2FEC" w:rsidP="00314D1A">
            <w:pPr>
              <w:spacing w:line="276" w:lineRule="auto"/>
              <w:rPr>
                <w:sz w:val="22"/>
                <w:szCs w:val="22"/>
              </w:rPr>
            </w:pPr>
            <w:r w:rsidRPr="0029005F">
              <w:rPr>
                <w:sz w:val="22"/>
                <w:szCs w:val="22"/>
              </w:rPr>
              <w:t>ul. Poleczki 35</w:t>
            </w:r>
          </w:p>
          <w:p w14:paraId="354D69C8" w14:textId="77777777" w:rsidR="00EB2FEC" w:rsidRPr="0029005F" w:rsidRDefault="00EB2FEC" w:rsidP="00314D1A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005F">
              <w:rPr>
                <w:sz w:val="22"/>
                <w:szCs w:val="22"/>
              </w:rPr>
              <w:t>02-822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FE895" w14:textId="77777777" w:rsidR="00EB2FEC" w:rsidRPr="0029005F" w:rsidRDefault="00EB2FEC" w:rsidP="00314D1A">
            <w:pPr>
              <w:spacing w:before="40" w:after="40"/>
              <w:rPr>
                <w:sz w:val="22"/>
                <w:szCs w:val="22"/>
              </w:rPr>
            </w:pPr>
            <w:r w:rsidRPr="0029005F">
              <w:rPr>
                <w:sz w:val="22"/>
                <w:szCs w:val="22"/>
              </w:rPr>
              <w:t>1 - Cena - 360.00</w:t>
            </w:r>
          </w:p>
          <w:p w14:paraId="29EA8E8C" w14:textId="77777777" w:rsidR="00EB2FEC" w:rsidRPr="0029005F" w:rsidRDefault="00EB2FEC" w:rsidP="00314D1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005F">
              <w:rPr>
                <w:sz w:val="22"/>
                <w:szCs w:val="22"/>
              </w:rPr>
              <w:t>2 - Jakość i warunki depozytu - 240.00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B526C" w14:textId="77777777" w:rsidR="00EB2FEC" w:rsidRPr="0029005F" w:rsidRDefault="00EB2FEC" w:rsidP="00314D1A">
            <w:pPr>
              <w:jc w:val="center"/>
              <w:rPr>
                <w:color w:val="000000"/>
                <w:sz w:val="22"/>
                <w:szCs w:val="22"/>
              </w:rPr>
            </w:pPr>
            <w:r w:rsidRPr="0029005F">
              <w:rPr>
                <w:sz w:val="22"/>
                <w:szCs w:val="22"/>
              </w:rPr>
              <w:t xml:space="preserve">  600,00</w:t>
            </w:r>
          </w:p>
        </w:tc>
      </w:tr>
      <w:tr w:rsidR="00EB2FEC" w:rsidRPr="0029005F" w14:paraId="47C2C334" w14:textId="77777777" w:rsidTr="0029005F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075D7" w14:textId="77777777" w:rsidR="00EB2FEC" w:rsidRPr="0029005F" w:rsidRDefault="00EB2FEC" w:rsidP="00314D1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005F">
              <w:rPr>
                <w:sz w:val="22"/>
                <w:szCs w:val="22"/>
              </w:rPr>
              <w:t>3 - Pakiet 3 - Endoproteza bezcementowa przynasadowa z opcją dwumobilną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5A77A" w14:textId="77777777" w:rsidR="00EB2FEC" w:rsidRPr="0029005F" w:rsidRDefault="00EB2FEC" w:rsidP="00314D1A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005F">
              <w:rPr>
                <w:b/>
                <w:bCs/>
                <w:sz w:val="22"/>
                <w:szCs w:val="22"/>
              </w:rPr>
              <w:t>Stryker Polska Sp. z o.o.</w:t>
            </w:r>
          </w:p>
          <w:p w14:paraId="4A46BC26" w14:textId="77777777" w:rsidR="00EB2FEC" w:rsidRPr="0029005F" w:rsidRDefault="00EB2FEC" w:rsidP="00314D1A">
            <w:pPr>
              <w:spacing w:line="276" w:lineRule="auto"/>
              <w:rPr>
                <w:sz w:val="22"/>
                <w:szCs w:val="22"/>
              </w:rPr>
            </w:pPr>
            <w:r w:rsidRPr="0029005F">
              <w:rPr>
                <w:sz w:val="22"/>
                <w:szCs w:val="22"/>
              </w:rPr>
              <w:t>ul. Poleczki 35</w:t>
            </w:r>
          </w:p>
          <w:p w14:paraId="16ACECED" w14:textId="77777777" w:rsidR="00EB2FEC" w:rsidRPr="0029005F" w:rsidRDefault="00EB2FEC" w:rsidP="00314D1A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005F">
              <w:rPr>
                <w:sz w:val="22"/>
                <w:szCs w:val="22"/>
              </w:rPr>
              <w:t>02-822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A01E4" w14:textId="77777777" w:rsidR="00EB2FEC" w:rsidRPr="0029005F" w:rsidRDefault="00EB2FEC" w:rsidP="00314D1A">
            <w:pPr>
              <w:spacing w:before="40" w:after="40"/>
              <w:rPr>
                <w:sz w:val="22"/>
                <w:szCs w:val="22"/>
              </w:rPr>
            </w:pPr>
            <w:r w:rsidRPr="0029005F">
              <w:rPr>
                <w:sz w:val="22"/>
                <w:szCs w:val="22"/>
              </w:rPr>
              <w:t>1 - Cena - 360.00</w:t>
            </w:r>
          </w:p>
          <w:p w14:paraId="31F72760" w14:textId="77777777" w:rsidR="00EB2FEC" w:rsidRPr="0029005F" w:rsidRDefault="00EB2FEC" w:rsidP="00314D1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005F">
              <w:rPr>
                <w:sz w:val="22"/>
                <w:szCs w:val="22"/>
              </w:rPr>
              <w:t>2 - Jakość i warunki depozytu - 240.00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E5368" w14:textId="77777777" w:rsidR="00EB2FEC" w:rsidRPr="0029005F" w:rsidRDefault="00EB2FEC" w:rsidP="00314D1A">
            <w:pPr>
              <w:jc w:val="center"/>
              <w:rPr>
                <w:color w:val="000000"/>
                <w:sz w:val="22"/>
                <w:szCs w:val="22"/>
              </w:rPr>
            </w:pPr>
            <w:r w:rsidRPr="0029005F">
              <w:rPr>
                <w:sz w:val="22"/>
                <w:szCs w:val="22"/>
              </w:rPr>
              <w:t xml:space="preserve">  600,00</w:t>
            </w:r>
          </w:p>
        </w:tc>
      </w:tr>
      <w:tr w:rsidR="00EB2FEC" w:rsidRPr="0029005F" w14:paraId="011883DF" w14:textId="77777777" w:rsidTr="0029005F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776A3" w14:textId="77777777" w:rsidR="00EB2FEC" w:rsidRPr="0029005F" w:rsidRDefault="00EB2FEC" w:rsidP="00314D1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005F">
              <w:rPr>
                <w:sz w:val="22"/>
                <w:szCs w:val="22"/>
              </w:rPr>
              <w:t>4 - Pakiet 4 - Śrubopłytka do zespoleń szyjki kości udowej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F0F67" w14:textId="77777777" w:rsidR="00EB2FEC" w:rsidRPr="0029005F" w:rsidRDefault="00EB2FEC" w:rsidP="00314D1A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005F">
              <w:rPr>
                <w:b/>
                <w:bCs/>
                <w:sz w:val="22"/>
                <w:szCs w:val="22"/>
              </w:rPr>
              <w:t>Stryker Polska Sp. z o.o.</w:t>
            </w:r>
          </w:p>
          <w:p w14:paraId="629EA122" w14:textId="77777777" w:rsidR="00EB2FEC" w:rsidRPr="0029005F" w:rsidRDefault="00EB2FEC" w:rsidP="00314D1A">
            <w:pPr>
              <w:spacing w:line="276" w:lineRule="auto"/>
              <w:rPr>
                <w:sz w:val="22"/>
                <w:szCs w:val="22"/>
              </w:rPr>
            </w:pPr>
            <w:r w:rsidRPr="0029005F">
              <w:rPr>
                <w:sz w:val="22"/>
                <w:szCs w:val="22"/>
              </w:rPr>
              <w:t>ul. Poleczki 35</w:t>
            </w:r>
          </w:p>
          <w:p w14:paraId="7A987076" w14:textId="77777777" w:rsidR="00EB2FEC" w:rsidRPr="0029005F" w:rsidRDefault="00EB2FEC" w:rsidP="00314D1A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005F">
              <w:rPr>
                <w:sz w:val="22"/>
                <w:szCs w:val="22"/>
              </w:rPr>
              <w:t>02-822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F5A46" w14:textId="77777777" w:rsidR="00EB2FEC" w:rsidRPr="0029005F" w:rsidRDefault="00EB2FEC" w:rsidP="00314D1A">
            <w:pPr>
              <w:spacing w:before="40" w:after="40"/>
              <w:rPr>
                <w:sz w:val="22"/>
                <w:szCs w:val="22"/>
              </w:rPr>
            </w:pPr>
            <w:r w:rsidRPr="0029005F">
              <w:rPr>
                <w:sz w:val="22"/>
                <w:szCs w:val="22"/>
              </w:rPr>
              <w:t>1 - Cena - 360.00</w:t>
            </w:r>
          </w:p>
          <w:p w14:paraId="5ED70F90" w14:textId="77777777" w:rsidR="00EB2FEC" w:rsidRPr="0029005F" w:rsidRDefault="00EB2FEC" w:rsidP="00314D1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005F">
              <w:rPr>
                <w:sz w:val="22"/>
                <w:szCs w:val="22"/>
              </w:rPr>
              <w:t>2 - Jakość i warunki depozytu - 240.00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CE2DF" w14:textId="77777777" w:rsidR="00EB2FEC" w:rsidRPr="0029005F" w:rsidRDefault="00EB2FEC" w:rsidP="00314D1A">
            <w:pPr>
              <w:jc w:val="center"/>
              <w:rPr>
                <w:color w:val="000000"/>
                <w:sz w:val="22"/>
                <w:szCs w:val="22"/>
              </w:rPr>
            </w:pPr>
            <w:r w:rsidRPr="0029005F">
              <w:rPr>
                <w:sz w:val="22"/>
                <w:szCs w:val="22"/>
              </w:rPr>
              <w:t xml:space="preserve">  600,00</w:t>
            </w:r>
          </w:p>
        </w:tc>
      </w:tr>
      <w:tr w:rsidR="00EB2FEC" w:rsidRPr="0029005F" w14:paraId="033B4FC4" w14:textId="77777777" w:rsidTr="0029005F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7A30F" w14:textId="77777777" w:rsidR="00EB2FEC" w:rsidRPr="0029005F" w:rsidRDefault="00EB2FEC" w:rsidP="00314D1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005F">
              <w:rPr>
                <w:sz w:val="22"/>
                <w:szCs w:val="22"/>
              </w:rPr>
              <w:t>5 - Pakiet 5 - System do implantacji nośnika antobiotykowego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72DE7" w14:textId="77777777" w:rsidR="00EB2FEC" w:rsidRPr="0029005F" w:rsidRDefault="00EB2FEC" w:rsidP="00314D1A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005F">
              <w:rPr>
                <w:b/>
                <w:bCs/>
                <w:sz w:val="22"/>
                <w:szCs w:val="22"/>
              </w:rPr>
              <w:t>Med&amp;Care sp. z o.o.</w:t>
            </w:r>
          </w:p>
          <w:p w14:paraId="16F89F6B" w14:textId="77777777" w:rsidR="00EB2FEC" w:rsidRPr="0029005F" w:rsidRDefault="00EB2FEC" w:rsidP="00314D1A">
            <w:pPr>
              <w:spacing w:line="276" w:lineRule="auto"/>
              <w:rPr>
                <w:sz w:val="22"/>
                <w:szCs w:val="22"/>
              </w:rPr>
            </w:pPr>
            <w:r w:rsidRPr="0029005F">
              <w:rPr>
                <w:sz w:val="22"/>
                <w:szCs w:val="22"/>
              </w:rPr>
              <w:t>ul. Mławska 13</w:t>
            </w:r>
          </w:p>
          <w:p w14:paraId="5B08994F" w14:textId="77777777" w:rsidR="00EB2FEC" w:rsidRPr="0029005F" w:rsidRDefault="00EB2FEC" w:rsidP="00314D1A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005F">
              <w:rPr>
                <w:sz w:val="22"/>
                <w:szCs w:val="22"/>
              </w:rPr>
              <w:t>81-204 Gdynia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E6531" w14:textId="77777777" w:rsidR="00EB2FEC" w:rsidRPr="0029005F" w:rsidRDefault="00EB2FEC" w:rsidP="00314D1A">
            <w:pPr>
              <w:spacing w:before="40" w:after="40"/>
              <w:rPr>
                <w:sz w:val="22"/>
                <w:szCs w:val="22"/>
              </w:rPr>
            </w:pPr>
            <w:r w:rsidRPr="0029005F">
              <w:rPr>
                <w:sz w:val="22"/>
                <w:szCs w:val="22"/>
              </w:rPr>
              <w:t>1 - Cena - 360.00</w:t>
            </w:r>
          </w:p>
          <w:p w14:paraId="1BAD0A21" w14:textId="77777777" w:rsidR="00EB2FEC" w:rsidRPr="0029005F" w:rsidRDefault="00EB2FEC" w:rsidP="00314D1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005F">
              <w:rPr>
                <w:sz w:val="22"/>
                <w:szCs w:val="22"/>
              </w:rPr>
              <w:t>2 - Jakość i warunki depozytu - 240.00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A5B3E" w14:textId="77777777" w:rsidR="00EB2FEC" w:rsidRPr="0029005F" w:rsidRDefault="00EB2FEC" w:rsidP="00314D1A">
            <w:pPr>
              <w:jc w:val="center"/>
              <w:rPr>
                <w:color w:val="000000"/>
                <w:sz w:val="22"/>
                <w:szCs w:val="22"/>
              </w:rPr>
            </w:pPr>
            <w:r w:rsidRPr="0029005F">
              <w:rPr>
                <w:sz w:val="22"/>
                <w:szCs w:val="22"/>
              </w:rPr>
              <w:t xml:space="preserve">  600,00</w:t>
            </w:r>
          </w:p>
        </w:tc>
      </w:tr>
      <w:tr w:rsidR="00EB2FEC" w:rsidRPr="0029005F" w14:paraId="795DAA4D" w14:textId="77777777" w:rsidTr="0029005F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FB772" w14:textId="77777777" w:rsidR="00EB2FEC" w:rsidRPr="0029005F" w:rsidRDefault="00EB2FEC" w:rsidP="00314D1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005F">
              <w:rPr>
                <w:sz w:val="22"/>
                <w:szCs w:val="22"/>
              </w:rPr>
              <w:t>6 - Pakiet 6 - Endoproteza głowy kości promieniowej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D4E74" w14:textId="77777777" w:rsidR="00EB2FEC" w:rsidRPr="0029005F" w:rsidRDefault="00EB2FEC" w:rsidP="00314D1A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005F">
              <w:rPr>
                <w:b/>
                <w:bCs/>
                <w:sz w:val="22"/>
                <w:szCs w:val="22"/>
              </w:rPr>
              <w:t>"ChM"sp. z o.o.</w:t>
            </w:r>
          </w:p>
          <w:p w14:paraId="3A17B845" w14:textId="77777777" w:rsidR="00EB2FEC" w:rsidRPr="0029005F" w:rsidRDefault="00EB2FEC" w:rsidP="00314D1A">
            <w:pPr>
              <w:spacing w:line="276" w:lineRule="auto"/>
              <w:rPr>
                <w:sz w:val="22"/>
                <w:szCs w:val="22"/>
              </w:rPr>
            </w:pPr>
            <w:r w:rsidRPr="0029005F">
              <w:rPr>
                <w:sz w:val="22"/>
                <w:szCs w:val="22"/>
              </w:rPr>
              <w:t>ul. Lewickie 3b</w:t>
            </w:r>
          </w:p>
          <w:p w14:paraId="3B04F9EC" w14:textId="77777777" w:rsidR="00EB2FEC" w:rsidRPr="0029005F" w:rsidRDefault="00EB2FEC" w:rsidP="00314D1A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005F">
              <w:rPr>
                <w:sz w:val="22"/>
                <w:szCs w:val="22"/>
              </w:rPr>
              <w:t>16-061 Juchnowiec Kościelny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497D1" w14:textId="77777777" w:rsidR="00EB2FEC" w:rsidRPr="0029005F" w:rsidRDefault="00EB2FEC" w:rsidP="00314D1A">
            <w:pPr>
              <w:spacing w:before="40" w:after="40"/>
              <w:rPr>
                <w:sz w:val="22"/>
                <w:szCs w:val="22"/>
              </w:rPr>
            </w:pPr>
            <w:r w:rsidRPr="0029005F">
              <w:rPr>
                <w:sz w:val="22"/>
                <w:szCs w:val="22"/>
              </w:rPr>
              <w:t>1 - Cena - 360.00</w:t>
            </w:r>
          </w:p>
          <w:p w14:paraId="6A7118E5" w14:textId="77777777" w:rsidR="00EB2FEC" w:rsidRPr="0029005F" w:rsidRDefault="00EB2FEC" w:rsidP="00314D1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005F">
              <w:rPr>
                <w:sz w:val="22"/>
                <w:szCs w:val="22"/>
              </w:rPr>
              <w:t>2 - Jakość i warunki depozytu - 240.00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4FF95" w14:textId="77777777" w:rsidR="00EB2FEC" w:rsidRPr="0029005F" w:rsidRDefault="00EB2FEC" w:rsidP="00314D1A">
            <w:pPr>
              <w:jc w:val="center"/>
              <w:rPr>
                <w:color w:val="000000"/>
                <w:sz w:val="22"/>
                <w:szCs w:val="22"/>
              </w:rPr>
            </w:pPr>
            <w:r w:rsidRPr="0029005F">
              <w:rPr>
                <w:sz w:val="22"/>
                <w:szCs w:val="22"/>
              </w:rPr>
              <w:t xml:space="preserve">  600,00</w:t>
            </w:r>
          </w:p>
        </w:tc>
      </w:tr>
      <w:bookmarkEnd w:id="0"/>
    </w:tbl>
    <w:p w14:paraId="5EDF4829" w14:textId="799659E3" w:rsidR="008642B3" w:rsidRPr="0029005F" w:rsidRDefault="008642B3" w:rsidP="00B36EDA">
      <w:pPr>
        <w:ind w:right="-425"/>
        <w:jc w:val="right"/>
        <w:rPr>
          <w:vertAlign w:val="superscript"/>
        </w:rPr>
      </w:pPr>
    </w:p>
    <w:sectPr w:rsidR="008642B3" w:rsidRPr="0029005F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0C207A" w14:textId="77777777" w:rsidR="00217333" w:rsidRDefault="00217333">
      <w:r>
        <w:separator/>
      </w:r>
    </w:p>
  </w:endnote>
  <w:endnote w:type="continuationSeparator" w:id="0">
    <w:p w14:paraId="62A1A47C" w14:textId="77777777" w:rsidR="00217333" w:rsidRDefault="002173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B50F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521F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E65641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2BC976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7B1BA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F16CD4" w14:textId="77777777" w:rsidR="00217333" w:rsidRDefault="00217333">
      <w:r>
        <w:separator/>
      </w:r>
    </w:p>
  </w:footnote>
  <w:footnote w:type="continuationSeparator" w:id="0">
    <w:p w14:paraId="0CCF53CC" w14:textId="77777777" w:rsidR="00217333" w:rsidRDefault="002173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5EB5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2196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0748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7333"/>
    <w:rsid w:val="00022322"/>
    <w:rsid w:val="00042497"/>
    <w:rsid w:val="000C1E6F"/>
    <w:rsid w:val="000E4E56"/>
    <w:rsid w:val="001A1468"/>
    <w:rsid w:val="001B7815"/>
    <w:rsid w:val="00211A34"/>
    <w:rsid w:val="00217333"/>
    <w:rsid w:val="0029005F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11D5F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A056B"/>
    <w:rsid w:val="00EB2FE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A5E22B"/>
  <w15:chartTrackingRefBased/>
  <w15:docId w15:val="{A56287B0-D656-46A8-96AB-567306F2E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420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4</cp:revision>
  <cp:lastPrinted>1899-12-31T23:00:00Z</cp:lastPrinted>
  <dcterms:created xsi:type="dcterms:W3CDTF">2025-05-21T08:27:00Z</dcterms:created>
  <dcterms:modified xsi:type="dcterms:W3CDTF">2025-05-22T05:53:00Z</dcterms:modified>
</cp:coreProperties>
</file>