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656"/>
        <w:tblW w:w="1020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297E41" w:rsidRPr="00297E41" w14:paraId="445F2AAF" w14:textId="77777777" w:rsidTr="00297E41">
        <w:trPr>
          <w:trHeight w:val="790"/>
        </w:trPr>
        <w:tc>
          <w:tcPr>
            <w:tcW w:w="80" w:type="dxa"/>
          </w:tcPr>
          <w:p w14:paraId="62CBB877" w14:textId="77777777" w:rsidR="00297E41" w:rsidRPr="00297E41" w:rsidRDefault="00297E41" w:rsidP="00297E41">
            <w:pPr>
              <w:spacing w:after="480"/>
              <w:jc w:val="right"/>
            </w:pPr>
          </w:p>
        </w:tc>
        <w:tc>
          <w:tcPr>
            <w:tcW w:w="10121" w:type="dxa"/>
            <w:vAlign w:val="center"/>
            <w:hideMark/>
          </w:tcPr>
          <w:p w14:paraId="3C7089B1" w14:textId="77777777" w:rsidR="00297E41" w:rsidRPr="00297E41" w:rsidRDefault="00F63714" w:rsidP="00297E41">
            <w:pPr>
              <w:spacing w:after="480"/>
              <w:jc w:val="right"/>
            </w:pPr>
            <w:r>
              <w:pict w14:anchorId="4212B58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03.25pt;height:43.5pt;visibility:visible">
                  <v:imagedata r:id="rId7" o:title=""/>
                </v:shape>
              </w:pict>
            </w:r>
          </w:p>
        </w:tc>
      </w:tr>
    </w:tbl>
    <w:p w14:paraId="7464F4B5" w14:textId="77777777" w:rsidR="007F38D7" w:rsidRDefault="007F38D7" w:rsidP="00297E41"/>
    <w:p w14:paraId="2A1B60CD" w14:textId="21632A92" w:rsidR="00035DEC" w:rsidRPr="007F38D7" w:rsidRDefault="00AB54D6" w:rsidP="00297E41">
      <w:pPr>
        <w:jc w:val="right"/>
      </w:pPr>
      <w:r w:rsidRPr="007F38D7">
        <w:t>Niepołomice</w:t>
      </w:r>
      <w:r w:rsidR="00035DEC" w:rsidRPr="007F38D7">
        <w:t xml:space="preserve"> dnia: </w:t>
      </w:r>
      <w:r w:rsidRPr="007F38D7">
        <w:t>2025-05-21</w:t>
      </w:r>
    </w:p>
    <w:p w14:paraId="775D572F" w14:textId="77777777" w:rsidR="00035DEC" w:rsidRPr="007F38D7" w:rsidRDefault="00AB54D6" w:rsidP="00035DEC">
      <w:pPr>
        <w:spacing w:line="360" w:lineRule="auto"/>
        <w:rPr>
          <w:b/>
          <w:bCs/>
        </w:rPr>
      </w:pPr>
      <w:r w:rsidRPr="007F38D7">
        <w:rPr>
          <w:b/>
          <w:bCs/>
        </w:rPr>
        <w:t>GMINA NIEPOŁOMICE</w:t>
      </w:r>
    </w:p>
    <w:p w14:paraId="52E6A78D" w14:textId="77777777" w:rsidR="00035DEC" w:rsidRPr="007F38D7" w:rsidRDefault="00AB54D6" w:rsidP="00035DEC">
      <w:pPr>
        <w:spacing w:line="360" w:lineRule="auto"/>
      </w:pPr>
      <w:r w:rsidRPr="007F38D7">
        <w:t>Pl. Zwycięstwa</w:t>
      </w:r>
      <w:r w:rsidR="00035DEC" w:rsidRPr="007F38D7">
        <w:t xml:space="preserve"> </w:t>
      </w:r>
      <w:r w:rsidRPr="007F38D7">
        <w:t>13</w:t>
      </w:r>
    </w:p>
    <w:p w14:paraId="75B6A143" w14:textId="77777777" w:rsidR="00035DEC" w:rsidRPr="007F38D7" w:rsidRDefault="00AB54D6" w:rsidP="00035DEC">
      <w:r w:rsidRPr="007F38D7">
        <w:t>32-005</w:t>
      </w:r>
      <w:r w:rsidR="00035DEC" w:rsidRPr="007F38D7">
        <w:t xml:space="preserve"> </w:t>
      </w:r>
      <w:r w:rsidRPr="007F38D7">
        <w:t>Niepołomice</w:t>
      </w:r>
    </w:p>
    <w:p w14:paraId="7A558DC2" w14:textId="5C5A4C95" w:rsidR="00035DEC" w:rsidRPr="007F38D7" w:rsidRDefault="007F38D7" w:rsidP="00035DEC">
      <w:pPr>
        <w:jc w:val="both"/>
        <w:rPr>
          <w:bCs/>
        </w:rPr>
      </w:pPr>
      <w:r w:rsidRPr="007F38D7">
        <w:rPr>
          <w:bCs/>
        </w:rPr>
        <w:t>Pismo: ZP.271.11.2025.1</w:t>
      </w:r>
    </w:p>
    <w:p w14:paraId="3F2C4696" w14:textId="47D708EB" w:rsidR="00035DEC" w:rsidRPr="007F38D7" w:rsidRDefault="00035DEC" w:rsidP="00035DEC">
      <w:pPr>
        <w:spacing w:after="480"/>
        <w:jc w:val="both"/>
        <w:rPr>
          <w:bCs/>
        </w:rPr>
      </w:pPr>
    </w:p>
    <w:p w14:paraId="209CACC1" w14:textId="77777777" w:rsidR="00035DEC" w:rsidRPr="007F38D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7F38D7">
        <w:rPr>
          <w:b/>
        </w:rPr>
        <w:t>WYKONAWCY</w:t>
      </w:r>
    </w:p>
    <w:p w14:paraId="359C2DCC" w14:textId="77777777" w:rsidR="00035DEC" w:rsidRPr="007F38D7" w:rsidRDefault="00035DEC" w:rsidP="00297E41">
      <w:pPr>
        <w:tabs>
          <w:tab w:val="left" w:pos="708"/>
          <w:tab w:val="center" w:pos="4536"/>
          <w:tab w:val="right" w:pos="9072"/>
        </w:tabs>
        <w:spacing w:line="360" w:lineRule="auto"/>
        <w:ind w:left="5103"/>
      </w:pPr>
      <w:r w:rsidRPr="007F38D7">
        <w:t>ubiegający się o zamówienie</w:t>
      </w:r>
    </w:p>
    <w:p w14:paraId="4395C21A" w14:textId="77777777" w:rsidR="00035DEC" w:rsidRPr="007F38D7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7F38D7">
        <w:rPr>
          <w:rFonts w:eastAsia="Calibri"/>
          <w:lang w:eastAsia="en-US"/>
        </w:rPr>
        <w:t xml:space="preserve">Dotyczy: </w:t>
      </w:r>
      <w:r w:rsidRPr="007F38D7">
        <w:t>postępowania o udzielenie zamówienia publicznego</w:t>
      </w:r>
      <w:r w:rsidRPr="007F38D7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7F38D7" w14:paraId="64ED04A4" w14:textId="77777777" w:rsidTr="00B32FF9">
        <w:tc>
          <w:tcPr>
            <w:tcW w:w="2269" w:type="dxa"/>
            <w:shd w:val="clear" w:color="auto" w:fill="auto"/>
          </w:tcPr>
          <w:p w14:paraId="634434DD" w14:textId="77777777" w:rsidR="00035DEC" w:rsidRPr="007F38D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F38D7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ACDED2" w14:textId="77777777" w:rsidR="00035DEC" w:rsidRPr="007F38D7" w:rsidRDefault="00AB54D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38D7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7F38D7">
              <w:rPr>
                <w:bCs/>
              </w:rPr>
              <w:t>.</w:t>
            </w:r>
          </w:p>
        </w:tc>
      </w:tr>
      <w:tr w:rsidR="00AB54D6" w:rsidRPr="007F38D7" w14:paraId="26A32E1C" w14:textId="77777777" w:rsidTr="00735E53">
        <w:tc>
          <w:tcPr>
            <w:tcW w:w="2269" w:type="dxa"/>
            <w:shd w:val="clear" w:color="auto" w:fill="auto"/>
          </w:tcPr>
          <w:p w14:paraId="73D7E60F" w14:textId="77777777" w:rsidR="00AB54D6" w:rsidRPr="007F38D7" w:rsidRDefault="00AB54D6" w:rsidP="00735E5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F38D7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A1CF86" w14:textId="77777777" w:rsidR="00AB54D6" w:rsidRPr="007F38D7" w:rsidRDefault="00AB54D6" w:rsidP="00735E5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F38D7">
              <w:rPr>
                <w:bCs/>
              </w:rPr>
              <w:t>ZP.271.11.2025</w:t>
            </w:r>
          </w:p>
        </w:tc>
      </w:tr>
    </w:tbl>
    <w:p w14:paraId="5D2CA743" w14:textId="77777777" w:rsidR="00035DEC" w:rsidRPr="007F38D7" w:rsidRDefault="00035DEC" w:rsidP="00297E41">
      <w:pPr>
        <w:tabs>
          <w:tab w:val="left" w:pos="708"/>
          <w:tab w:val="center" w:pos="4536"/>
          <w:tab w:val="right" w:pos="9072"/>
        </w:tabs>
        <w:spacing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7F38D7" w14:paraId="10406D44" w14:textId="77777777" w:rsidTr="00B32FF9">
        <w:tc>
          <w:tcPr>
            <w:tcW w:w="9330" w:type="dxa"/>
            <w:shd w:val="clear" w:color="auto" w:fill="F2F2F2"/>
            <w:hideMark/>
          </w:tcPr>
          <w:p w14:paraId="15198CEF" w14:textId="77777777" w:rsidR="00035DEC" w:rsidRPr="007F38D7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7F38D7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12AC8546" w14:textId="77777777" w:rsidR="0012774F" w:rsidRPr="007F38D7" w:rsidRDefault="00520165" w:rsidP="00035DEC">
      <w:pPr>
        <w:spacing w:before="600" w:after="240" w:line="360" w:lineRule="auto"/>
        <w:jc w:val="both"/>
      </w:pPr>
      <w:r w:rsidRPr="007F38D7">
        <w:t xml:space="preserve">Zamawiający, </w:t>
      </w:r>
      <w:r w:rsidR="00AB54D6" w:rsidRPr="007F38D7">
        <w:rPr>
          <w:b/>
        </w:rPr>
        <w:t>GMINA NIEPOŁOMICE</w:t>
      </w:r>
      <w:r w:rsidRPr="007F38D7">
        <w:t xml:space="preserve">, działając na podstawie art. </w:t>
      </w:r>
      <w:r w:rsidR="0029606A" w:rsidRPr="007F38D7">
        <w:t>1</w:t>
      </w:r>
      <w:r w:rsidRPr="007F38D7">
        <w:t>3</w:t>
      </w:r>
      <w:r w:rsidR="0029606A" w:rsidRPr="007F38D7">
        <w:t>5</w:t>
      </w:r>
      <w:r w:rsidRPr="007F38D7">
        <w:t xml:space="preserve"> ust</w:t>
      </w:r>
      <w:r w:rsidR="00D9049C" w:rsidRPr="007F38D7">
        <w:t xml:space="preserve">. </w:t>
      </w:r>
      <w:r w:rsidR="0029606A" w:rsidRPr="007F38D7">
        <w:t>6</w:t>
      </w:r>
      <w:r w:rsidRPr="007F38D7">
        <w:t xml:space="preserve"> ustawy z dnia </w:t>
      </w:r>
      <w:r w:rsidR="0029606A" w:rsidRPr="007F38D7">
        <w:t>11</w:t>
      </w:r>
      <w:r w:rsidRPr="007F38D7">
        <w:t xml:space="preserve"> </w:t>
      </w:r>
      <w:r w:rsidR="0029606A" w:rsidRPr="007F38D7">
        <w:t xml:space="preserve">września </w:t>
      </w:r>
      <w:r w:rsidRPr="007F38D7">
        <w:t>20</w:t>
      </w:r>
      <w:r w:rsidR="0029606A" w:rsidRPr="007F38D7">
        <w:t>19</w:t>
      </w:r>
      <w:r w:rsidRPr="007F38D7">
        <w:t xml:space="preserve"> r</w:t>
      </w:r>
      <w:r w:rsidR="0029606A" w:rsidRPr="007F38D7">
        <w:t>.</w:t>
      </w:r>
      <w:r w:rsidRPr="007F38D7">
        <w:t xml:space="preserve"> Prawo </w:t>
      </w:r>
      <w:r w:rsidR="0029606A" w:rsidRPr="007F38D7">
        <w:t>z</w:t>
      </w:r>
      <w:r w:rsidRPr="007F38D7">
        <w:t xml:space="preserve">amówień </w:t>
      </w:r>
      <w:r w:rsidR="0029606A" w:rsidRPr="007F38D7">
        <w:t>p</w:t>
      </w:r>
      <w:r w:rsidRPr="007F38D7">
        <w:t xml:space="preserve">ublicznych </w:t>
      </w:r>
      <w:r w:rsidR="00AB54D6" w:rsidRPr="007F38D7">
        <w:t>(</w:t>
      </w:r>
      <w:proofErr w:type="spellStart"/>
      <w:r w:rsidR="00AB54D6" w:rsidRPr="007F38D7">
        <w:t>t.j</w:t>
      </w:r>
      <w:proofErr w:type="spellEnd"/>
      <w:r w:rsidR="00AB54D6" w:rsidRPr="007F38D7">
        <w:t>. Dz. U. z 2024 poz. 1320)</w:t>
      </w:r>
      <w:r w:rsidR="00BE7BFD" w:rsidRPr="007F38D7">
        <w:t xml:space="preserve">, </w:t>
      </w:r>
      <w:r w:rsidR="00D9049C" w:rsidRPr="007F38D7">
        <w:t>udostępnia</w:t>
      </w:r>
      <w:r w:rsidR="00BE7BFD" w:rsidRPr="007F38D7">
        <w:t xml:space="preserve"> poniżej treść zapytań do S</w:t>
      </w:r>
      <w:r w:rsidR="0012774F" w:rsidRPr="007F38D7">
        <w:t>pecyfikacji Warunków Zamówienia (</w:t>
      </w:r>
      <w:r w:rsidR="0012774F" w:rsidRPr="007F38D7">
        <w:rPr>
          <w:lang w:eastAsia="ar-SA"/>
        </w:rPr>
        <w:t>zwanej dalej</w:t>
      </w:r>
      <w:r w:rsidR="0012774F" w:rsidRPr="007F38D7">
        <w:rPr>
          <w:b/>
          <w:lang w:eastAsia="ar-SA"/>
        </w:rPr>
        <w:t xml:space="preserve"> </w:t>
      </w:r>
      <w:r w:rsidR="0012774F" w:rsidRPr="007F38D7">
        <w:rPr>
          <w:bCs/>
          <w:lang w:eastAsia="ar-SA"/>
        </w:rPr>
        <w:t>”SWZ”)</w:t>
      </w:r>
      <w:r w:rsidR="00D9049C" w:rsidRPr="007F38D7">
        <w:rPr>
          <w:bCs/>
          <w:lang w:eastAsia="ar-SA"/>
        </w:rPr>
        <w:t xml:space="preserve"> </w:t>
      </w:r>
      <w:r w:rsidR="00D9049C" w:rsidRPr="007F38D7">
        <w:t>wraz z wyjaśnieniami</w:t>
      </w:r>
      <w:r w:rsidR="0012774F" w:rsidRPr="007F38D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54D6" w:rsidRPr="007F38D7" w14:paraId="706B6573" w14:textId="77777777" w:rsidTr="00735E53">
        <w:tc>
          <w:tcPr>
            <w:tcW w:w="9356" w:type="dxa"/>
            <w:shd w:val="clear" w:color="auto" w:fill="auto"/>
          </w:tcPr>
          <w:p w14:paraId="7F819169" w14:textId="267C305B" w:rsidR="00AB54D6" w:rsidRPr="007F38D7" w:rsidRDefault="00AB54D6" w:rsidP="00735E53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7F38D7">
              <w:rPr>
                <w:b/>
                <w:bCs/>
              </w:rPr>
              <w:t>Pytani</w:t>
            </w:r>
            <w:r w:rsidR="00297E41">
              <w:rPr>
                <w:b/>
                <w:bCs/>
              </w:rPr>
              <w:t>a</w:t>
            </w:r>
          </w:p>
          <w:p w14:paraId="2E737379" w14:textId="086AEB64" w:rsidR="00AB54D6" w:rsidRPr="007F38D7" w:rsidRDefault="00AB54D6" w:rsidP="00297E41">
            <w:pPr>
              <w:spacing w:after="120" w:line="360" w:lineRule="auto"/>
              <w:ind w:left="30" w:right="-72"/>
              <w:jc w:val="both"/>
            </w:pPr>
            <w:r w:rsidRPr="007F38D7">
              <w:t>W nawiązaniu do ogłoszonego przez Państwa ww. postępowania, którego przedmiotem jest dostawa sprzętu komputerowego i oprogramowania, zwracamy się do Państwa z uprzejmą prośbą o udzielenie odpowiedzi na poniżej zadane pytania dotyczące oprogramowania: zadanie nr 1- komputery PC 86 szt., komputery przenośne 5 szt., oprogramowanie biurowe 35 szt.</w:t>
            </w:r>
          </w:p>
          <w:p w14:paraId="1E21BEFA" w14:textId="77777777" w:rsidR="00AB54D6" w:rsidRPr="007F38D7" w:rsidRDefault="00AB54D6" w:rsidP="00735E53">
            <w:pPr>
              <w:spacing w:after="120" w:line="360" w:lineRule="auto"/>
              <w:ind w:left="30" w:right="-72"/>
              <w:jc w:val="both"/>
            </w:pPr>
            <w:r w:rsidRPr="007F38D7">
              <w:t>Pytanie 1</w:t>
            </w:r>
          </w:p>
          <w:p w14:paraId="4554029F" w14:textId="4010C198" w:rsidR="00AB54D6" w:rsidRPr="007F38D7" w:rsidRDefault="00AB54D6" w:rsidP="00297E41">
            <w:pPr>
              <w:spacing w:after="120" w:line="360" w:lineRule="auto"/>
              <w:ind w:left="30" w:right="-72"/>
              <w:jc w:val="both"/>
            </w:pPr>
            <w:r w:rsidRPr="007F38D7">
              <w:t>Czy Zamawiający wymaga fabrycznie nowego systemu operacyjnego / oprogramowania biurowego,  nieużywanego oraz nieaktywowanego nigdy wcześniej na innym urządzeniu?</w:t>
            </w:r>
          </w:p>
          <w:p w14:paraId="42F56F3E" w14:textId="77777777" w:rsidR="00AB54D6" w:rsidRPr="007F38D7" w:rsidRDefault="00AB54D6" w:rsidP="00735E53">
            <w:pPr>
              <w:spacing w:after="120" w:line="360" w:lineRule="auto"/>
              <w:ind w:left="30" w:right="-72"/>
              <w:jc w:val="both"/>
            </w:pPr>
            <w:r w:rsidRPr="007F38D7">
              <w:t>Pytanie 2</w:t>
            </w:r>
          </w:p>
          <w:p w14:paraId="53F3C7A2" w14:textId="3391AA25" w:rsidR="00AB54D6" w:rsidRPr="007F38D7" w:rsidRDefault="00AB54D6" w:rsidP="00297E41">
            <w:pPr>
              <w:spacing w:after="120" w:line="360" w:lineRule="auto"/>
              <w:ind w:left="30" w:right="-72"/>
              <w:jc w:val="both"/>
            </w:pPr>
            <w:r w:rsidRPr="007F38D7">
              <w:t>Czy Zamawiający wymaga by oprogramowanie systemowe   było fabrycznie zainstalowane przez producenta komputera?</w:t>
            </w:r>
          </w:p>
          <w:p w14:paraId="4A3E864A" w14:textId="77777777" w:rsidR="00AB54D6" w:rsidRPr="007F38D7" w:rsidRDefault="00AB54D6" w:rsidP="00735E53">
            <w:pPr>
              <w:spacing w:after="120" w:line="360" w:lineRule="auto"/>
              <w:ind w:left="30" w:right="-72"/>
              <w:jc w:val="both"/>
            </w:pPr>
            <w:r w:rsidRPr="007F38D7">
              <w:t>Pytanie 3</w:t>
            </w:r>
          </w:p>
          <w:p w14:paraId="700C9F07" w14:textId="3FC56C67" w:rsidR="00AB54D6" w:rsidRPr="007F38D7" w:rsidRDefault="00AB54D6" w:rsidP="00297E41">
            <w:pPr>
              <w:spacing w:after="120" w:line="360" w:lineRule="auto"/>
              <w:ind w:left="30" w:right="-72"/>
              <w:jc w:val="both"/>
            </w:pPr>
            <w:r w:rsidRPr="007F38D7">
              <w:t xml:space="preserve">Czy Zamawiający wymaga by oferowane oprogramowanie biurowe było jednoznacznie zdefiniowane poprzez </w:t>
            </w:r>
            <w:r w:rsidRPr="007F38D7">
              <w:lastRenderedPageBreak/>
              <w:t>jego nazwę, wersję oraz numer katalogowy producenta?</w:t>
            </w:r>
          </w:p>
          <w:p w14:paraId="2F3DD60A" w14:textId="77777777" w:rsidR="00AB54D6" w:rsidRPr="007F38D7" w:rsidRDefault="00AB54D6" w:rsidP="00735E53">
            <w:pPr>
              <w:spacing w:after="120" w:line="360" w:lineRule="auto"/>
              <w:ind w:left="30" w:right="-72"/>
              <w:jc w:val="both"/>
            </w:pPr>
            <w:r w:rsidRPr="007F38D7">
              <w:t>Pytanie 4</w:t>
            </w:r>
          </w:p>
          <w:p w14:paraId="795B4B86" w14:textId="6881F085" w:rsidR="00AB54D6" w:rsidRPr="007F38D7" w:rsidRDefault="00AB54D6" w:rsidP="00297E41">
            <w:pPr>
              <w:spacing w:after="120" w:line="360" w:lineRule="auto"/>
              <w:ind w:left="30" w:right="-72"/>
              <w:jc w:val="both"/>
            </w:pPr>
            <w:r w:rsidRPr="007F38D7">
              <w:t>Czy Zamawiający wymaga aby oprogramowanie systemowe było dostarczone wraz ze stosownymi, oryginalnymi atrybutami legalności, na przykład z tzw. naklejkami GML (</w:t>
            </w:r>
            <w:proofErr w:type="spellStart"/>
            <w:r w:rsidRPr="007F38D7">
              <w:t>Genuine</w:t>
            </w:r>
            <w:proofErr w:type="spellEnd"/>
            <w:r w:rsidRPr="007F38D7">
              <w:t xml:space="preserve"> Microsoft </w:t>
            </w:r>
            <w:proofErr w:type="spellStart"/>
            <w:r w:rsidRPr="007F38D7">
              <w:t>Label</w:t>
            </w:r>
            <w:proofErr w:type="spellEnd"/>
            <w:r w:rsidRPr="007F38D7">
              <w:t>) lub naklejkami COA (</w:t>
            </w:r>
            <w:proofErr w:type="spellStart"/>
            <w:r w:rsidRPr="007F38D7">
              <w:t>Certificate</w:t>
            </w:r>
            <w:proofErr w:type="spellEnd"/>
            <w:r w:rsidRPr="007F38D7">
              <w:t xml:space="preserve"> of </w:t>
            </w:r>
            <w:proofErr w:type="spellStart"/>
            <w:r w:rsidRPr="007F38D7">
              <w:t>Authenticity</w:t>
            </w:r>
            <w:proofErr w:type="spellEnd"/>
            <w:r w:rsidRPr="007F38D7">
              <w:t>) stosowanymi przez producenta sprzętu lub inną formą uwiarygodniania oryginalności wymaganą przez producenta oprogramowania stosowną w zależności od dostarczanej wersji?</w:t>
            </w:r>
          </w:p>
          <w:p w14:paraId="3E6D3D67" w14:textId="77777777" w:rsidR="00AB54D6" w:rsidRPr="007F38D7" w:rsidRDefault="00AB54D6" w:rsidP="00735E53">
            <w:pPr>
              <w:spacing w:after="120" w:line="360" w:lineRule="auto"/>
              <w:ind w:left="30" w:right="-72"/>
              <w:jc w:val="both"/>
            </w:pPr>
            <w:r w:rsidRPr="007F38D7">
              <w:t>Pytanie 5</w:t>
            </w:r>
          </w:p>
          <w:p w14:paraId="7FD97DA4" w14:textId="77777777" w:rsidR="00AB54D6" w:rsidRPr="007F38D7" w:rsidRDefault="00AB54D6" w:rsidP="00735E53">
            <w:pPr>
              <w:spacing w:after="120" w:line="360" w:lineRule="auto"/>
              <w:ind w:left="30" w:right="-72"/>
              <w:jc w:val="both"/>
            </w:pPr>
            <w:r w:rsidRPr="007F38D7">
              <w:t>Czy zamawiający dopuszcza możliwość przeprowadzenia weryfikacji oryginalności dostarczonych programów komputerowych u Producenta oprogramowania w przypadku wystąpienia wątpliwości co do jego legalności?"</w:t>
            </w:r>
          </w:p>
          <w:p w14:paraId="55B60BFD" w14:textId="77777777" w:rsidR="00AB54D6" w:rsidRDefault="00AB54D6" w:rsidP="00735E53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7F38D7">
              <w:rPr>
                <w:b/>
                <w:bCs/>
              </w:rPr>
              <w:t>Stanowisko (wyjaśnienie) Zamawiającego:</w:t>
            </w:r>
          </w:p>
          <w:p w14:paraId="17AA1E76" w14:textId="60BEF1DD" w:rsidR="009A0C25" w:rsidRDefault="009A0C25" w:rsidP="00735E53">
            <w:pPr>
              <w:spacing w:after="40" w:line="276" w:lineRule="auto"/>
              <w:ind w:left="30" w:right="-72"/>
            </w:pPr>
            <w:r w:rsidRPr="009A0C25">
              <w:t>Ad.1) Tak.</w:t>
            </w:r>
          </w:p>
          <w:p w14:paraId="08570908" w14:textId="4567B36A" w:rsidR="009A0C25" w:rsidRDefault="009A0C25" w:rsidP="009A0C25">
            <w:pPr>
              <w:spacing w:after="40" w:line="276" w:lineRule="auto"/>
              <w:ind w:left="30" w:right="-72"/>
            </w:pPr>
            <w:r w:rsidRPr="009A0C25">
              <w:t>Ad.</w:t>
            </w:r>
            <w:r>
              <w:t>2</w:t>
            </w:r>
            <w:r w:rsidRPr="009A0C25">
              <w:t xml:space="preserve">) </w:t>
            </w:r>
            <w:r>
              <w:t>Nie</w:t>
            </w:r>
            <w:r w:rsidRPr="009A0C25">
              <w:t>.</w:t>
            </w:r>
          </w:p>
          <w:p w14:paraId="3E9F1272" w14:textId="6C668966" w:rsidR="009A0C25" w:rsidRDefault="009A0C25" w:rsidP="009A0C25">
            <w:pPr>
              <w:spacing w:after="40" w:line="276" w:lineRule="auto"/>
              <w:ind w:left="30" w:right="-72"/>
            </w:pPr>
            <w:r w:rsidRPr="009A0C25">
              <w:t>Ad.</w:t>
            </w:r>
            <w:r>
              <w:t>3</w:t>
            </w:r>
            <w:r w:rsidRPr="009A0C25">
              <w:t>) Tak.</w:t>
            </w:r>
          </w:p>
          <w:p w14:paraId="761B4A9F" w14:textId="042D6AEA" w:rsidR="009A0C25" w:rsidRDefault="009A0C25" w:rsidP="009A0C25">
            <w:pPr>
              <w:spacing w:after="40" w:line="276" w:lineRule="auto"/>
              <w:ind w:left="30" w:right="-72"/>
            </w:pPr>
            <w:r w:rsidRPr="009A0C25">
              <w:t>Ad.</w:t>
            </w:r>
            <w:r>
              <w:t>4</w:t>
            </w:r>
            <w:r w:rsidRPr="009A0C25">
              <w:t>) Tak.</w:t>
            </w:r>
          </w:p>
          <w:p w14:paraId="56B0A240" w14:textId="1FA7E79D" w:rsidR="009A0C25" w:rsidRPr="009A0C25" w:rsidRDefault="009A0C25" w:rsidP="009A0C25">
            <w:pPr>
              <w:spacing w:after="40" w:line="276" w:lineRule="auto"/>
              <w:ind w:left="30" w:right="-72"/>
            </w:pPr>
            <w:r w:rsidRPr="009A0C25">
              <w:t>Ad.</w:t>
            </w:r>
            <w:r>
              <w:t>5</w:t>
            </w:r>
            <w:r w:rsidRPr="009A0C25">
              <w:t>) Tak.</w:t>
            </w:r>
          </w:p>
          <w:p w14:paraId="784DAB46" w14:textId="77777777" w:rsidR="009A0C25" w:rsidRPr="009A0C25" w:rsidRDefault="009A0C25" w:rsidP="009A0C25">
            <w:pPr>
              <w:spacing w:after="40" w:line="276" w:lineRule="auto"/>
              <w:ind w:left="30" w:right="-72"/>
            </w:pPr>
          </w:p>
          <w:p w14:paraId="2CD1579F" w14:textId="77777777" w:rsidR="009A0C25" w:rsidRPr="009A0C25" w:rsidRDefault="009A0C25" w:rsidP="009A0C25">
            <w:pPr>
              <w:spacing w:after="40" w:line="276" w:lineRule="auto"/>
              <w:ind w:left="30" w:right="-72"/>
            </w:pPr>
          </w:p>
          <w:p w14:paraId="53DF752D" w14:textId="77777777" w:rsidR="009A0C25" w:rsidRPr="009A0C25" w:rsidRDefault="009A0C25" w:rsidP="009A0C25">
            <w:pPr>
              <w:spacing w:after="40" w:line="276" w:lineRule="auto"/>
              <w:ind w:left="30" w:right="-72"/>
            </w:pPr>
          </w:p>
          <w:p w14:paraId="030F986C" w14:textId="77777777" w:rsidR="009A0C25" w:rsidRPr="009A0C25" w:rsidRDefault="009A0C25" w:rsidP="00735E53">
            <w:pPr>
              <w:spacing w:after="40" w:line="276" w:lineRule="auto"/>
              <w:ind w:left="30" w:right="-72"/>
            </w:pPr>
          </w:p>
          <w:p w14:paraId="43F6DC3A" w14:textId="433ABF30" w:rsidR="00AB54D6" w:rsidRPr="007F38D7" w:rsidRDefault="00AB54D6" w:rsidP="00735E53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631FD873" w14:textId="77777777" w:rsidR="00BE7BFD" w:rsidRPr="007F38D7" w:rsidRDefault="00BE7BFD" w:rsidP="00520165">
      <w:pPr>
        <w:jc w:val="both"/>
      </w:pPr>
    </w:p>
    <w:p w14:paraId="6AC576C6" w14:textId="5746FEA5" w:rsidR="006D4AB3" w:rsidRPr="007F38D7" w:rsidRDefault="006D4AB3" w:rsidP="00D8461B">
      <w:pPr>
        <w:spacing w:before="120" w:after="120" w:line="360" w:lineRule="auto"/>
        <w:ind w:left="567"/>
        <w:jc w:val="right"/>
      </w:pPr>
    </w:p>
    <w:sectPr w:rsidR="006D4AB3" w:rsidRPr="007F38D7" w:rsidSect="00035DE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4480A" w14:textId="77777777" w:rsidR="00AF54BE" w:rsidRDefault="00AF54BE">
      <w:r>
        <w:separator/>
      </w:r>
    </w:p>
  </w:endnote>
  <w:endnote w:type="continuationSeparator" w:id="0">
    <w:p w14:paraId="7CA564DB" w14:textId="77777777" w:rsidR="00AF54BE" w:rsidRDefault="00AF5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99EB8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EDD07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249A1" w14:textId="77092D95"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2BBC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B23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EC2D01" w14:textId="77777777" w:rsidR="006D4AB3" w:rsidRDefault="006D4AB3">
    <w:pPr>
      <w:pStyle w:val="Stopka"/>
      <w:tabs>
        <w:tab w:val="clear" w:pos="4536"/>
        <w:tab w:val="left" w:pos="6237"/>
      </w:tabs>
    </w:pPr>
  </w:p>
  <w:p w14:paraId="7087570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40A6C" w14:textId="77777777" w:rsidR="00AF54BE" w:rsidRDefault="00AF54BE">
      <w:r>
        <w:separator/>
      </w:r>
    </w:p>
  </w:footnote>
  <w:footnote w:type="continuationSeparator" w:id="0">
    <w:p w14:paraId="5A981E78" w14:textId="77777777" w:rsidR="00AF54BE" w:rsidRDefault="00AF5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4222792">
    <w:abstractNumId w:val="3"/>
  </w:num>
  <w:num w:numId="2" w16cid:durableId="2005276319">
    <w:abstractNumId w:val="6"/>
  </w:num>
  <w:num w:numId="3" w16cid:durableId="105319395">
    <w:abstractNumId w:val="2"/>
  </w:num>
  <w:num w:numId="4" w16cid:durableId="1125075163">
    <w:abstractNumId w:val="5"/>
  </w:num>
  <w:num w:numId="5" w16cid:durableId="1070270774">
    <w:abstractNumId w:val="0"/>
  </w:num>
  <w:num w:numId="6" w16cid:durableId="66997019">
    <w:abstractNumId w:val="1"/>
  </w:num>
  <w:num w:numId="7" w16cid:durableId="4961885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54BE"/>
    <w:rsid w:val="00031374"/>
    <w:rsid w:val="00035DEC"/>
    <w:rsid w:val="000846FF"/>
    <w:rsid w:val="000A1097"/>
    <w:rsid w:val="000E2A8F"/>
    <w:rsid w:val="0012774F"/>
    <w:rsid w:val="00144B7A"/>
    <w:rsid w:val="00180C6E"/>
    <w:rsid w:val="0029606A"/>
    <w:rsid w:val="00297E4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38D7"/>
    <w:rsid w:val="00870F9F"/>
    <w:rsid w:val="008804B6"/>
    <w:rsid w:val="00897AB0"/>
    <w:rsid w:val="008A3553"/>
    <w:rsid w:val="009003D1"/>
    <w:rsid w:val="00947A50"/>
    <w:rsid w:val="009A0C25"/>
    <w:rsid w:val="00A905AC"/>
    <w:rsid w:val="00AB54D6"/>
    <w:rsid w:val="00AF54BE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74BE"/>
    <w:rsid w:val="00E21B49"/>
    <w:rsid w:val="00E2789F"/>
    <w:rsid w:val="00E72428"/>
    <w:rsid w:val="00EA14B3"/>
    <w:rsid w:val="00EA416E"/>
    <w:rsid w:val="00F6371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7ED01136"/>
  <w15:chartTrackingRefBased/>
  <w15:docId w15:val="{DADFFF4A-4D94-4188-97E0-D4B043A9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2025-05-21T11:32:00Z</cp:lastPrinted>
  <dcterms:created xsi:type="dcterms:W3CDTF">2025-05-21T11:32:00Z</dcterms:created>
  <dcterms:modified xsi:type="dcterms:W3CDTF">2025-05-21T11:32:00Z</dcterms:modified>
</cp:coreProperties>
</file>