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EF15F" w14:textId="52A1CA04" w:rsidR="00FB7F50" w:rsidRPr="00696CF5" w:rsidRDefault="009524B8" w:rsidP="00696CF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96CF5">
        <w:rPr>
          <w:rFonts w:ascii="Verdana" w:hAnsi="Verdana"/>
          <w:sz w:val="18"/>
          <w:szCs w:val="18"/>
        </w:rPr>
        <w:t>Kraków</w:t>
      </w:r>
      <w:r w:rsidR="00FB7F50" w:rsidRPr="00696CF5">
        <w:rPr>
          <w:rFonts w:ascii="Verdana" w:hAnsi="Verdana"/>
          <w:sz w:val="18"/>
          <w:szCs w:val="18"/>
        </w:rPr>
        <w:t xml:space="preserve"> dnia: </w:t>
      </w:r>
      <w:r w:rsidRPr="00696CF5">
        <w:rPr>
          <w:rFonts w:ascii="Verdana" w:hAnsi="Verdana"/>
          <w:sz w:val="18"/>
          <w:szCs w:val="18"/>
        </w:rPr>
        <w:t>2025-05-21</w:t>
      </w:r>
    </w:p>
    <w:p w14:paraId="667E74F8" w14:textId="77777777" w:rsidR="009524B8" w:rsidRPr="00696CF5" w:rsidRDefault="009524B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96CF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5A356C" w14:textId="77777777" w:rsidR="009524B8" w:rsidRPr="00696CF5" w:rsidRDefault="009524B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96CF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C03638" w14:textId="77777777" w:rsidR="00FB7F50" w:rsidRPr="00696CF5" w:rsidRDefault="009524B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96CF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7ECCED9" w14:textId="77777777" w:rsidR="00FB7F50" w:rsidRPr="00696CF5" w:rsidRDefault="009524B8" w:rsidP="00FB7F50">
      <w:pPr>
        <w:rPr>
          <w:rFonts w:ascii="Verdana" w:hAnsi="Verdana"/>
          <w:sz w:val="18"/>
          <w:szCs w:val="18"/>
        </w:rPr>
      </w:pPr>
      <w:r w:rsidRPr="00696CF5">
        <w:rPr>
          <w:rFonts w:ascii="Verdana" w:hAnsi="Verdana"/>
          <w:sz w:val="18"/>
          <w:szCs w:val="18"/>
        </w:rPr>
        <w:t>Al. Mickiewicza</w:t>
      </w:r>
      <w:r w:rsidR="00FB7F50" w:rsidRPr="00696CF5">
        <w:rPr>
          <w:rFonts w:ascii="Verdana" w:hAnsi="Verdana"/>
          <w:sz w:val="18"/>
          <w:szCs w:val="18"/>
        </w:rPr>
        <w:t xml:space="preserve"> </w:t>
      </w:r>
      <w:r w:rsidRPr="00696CF5">
        <w:rPr>
          <w:rFonts w:ascii="Verdana" w:hAnsi="Verdana"/>
          <w:sz w:val="18"/>
          <w:szCs w:val="18"/>
        </w:rPr>
        <w:t>30</w:t>
      </w:r>
    </w:p>
    <w:p w14:paraId="42C81FC4" w14:textId="77777777" w:rsidR="00FB7F50" w:rsidRPr="00696CF5" w:rsidRDefault="009524B8" w:rsidP="00FB7F50">
      <w:pPr>
        <w:rPr>
          <w:rFonts w:ascii="Verdana" w:hAnsi="Verdana"/>
          <w:sz w:val="18"/>
          <w:szCs w:val="18"/>
        </w:rPr>
      </w:pPr>
      <w:r w:rsidRPr="00696CF5">
        <w:rPr>
          <w:rFonts w:ascii="Verdana" w:hAnsi="Verdana"/>
          <w:sz w:val="18"/>
          <w:szCs w:val="18"/>
        </w:rPr>
        <w:t>30-059</w:t>
      </w:r>
      <w:r w:rsidR="00FB7F50" w:rsidRPr="00696CF5">
        <w:rPr>
          <w:rFonts w:ascii="Verdana" w:hAnsi="Verdana"/>
          <w:sz w:val="18"/>
          <w:szCs w:val="18"/>
        </w:rPr>
        <w:t xml:space="preserve"> </w:t>
      </w:r>
      <w:r w:rsidRPr="00696CF5">
        <w:rPr>
          <w:rFonts w:ascii="Verdana" w:hAnsi="Verdana"/>
          <w:sz w:val="18"/>
          <w:szCs w:val="18"/>
        </w:rPr>
        <w:t>Kraków</w:t>
      </w:r>
    </w:p>
    <w:p w14:paraId="1277803E" w14:textId="77777777" w:rsidR="008642B3" w:rsidRPr="00696CF5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96CF5">
        <w:rPr>
          <w:rFonts w:ascii="Verdana" w:hAnsi="Verdana"/>
          <w:sz w:val="18"/>
          <w:szCs w:val="18"/>
        </w:rPr>
        <w:t>OGŁOSZENIE</w:t>
      </w:r>
    </w:p>
    <w:p w14:paraId="0D7F7C6E" w14:textId="77777777" w:rsidR="008642B3" w:rsidRPr="00696CF5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96CF5">
        <w:rPr>
          <w:rFonts w:ascii="Verdana" w:hAnsi="Verdana"/>
          <w:b/>
          <w:sz w:val="18"/>
          <w:szCs w:val="18"/>
        </w:rPr>
        <w:t xml:space="preserve">o </w:t>
      </w:r>
      <w:r w:rsidR="0054734E" w:rsidRPr="00696CF5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524B8" w:rsidRPr="00696CF5" w14:paraId="48D81D58" w14:textId="77777777" w:rsidTr="00F62D93">
        <w:trPr>
          <w:trHeight w:val="638"/>
        </w:trPr>
        <w:tc>
          <w:tcPr>
            <w:tcW w:w="959" w:type="dxa"/>
            <w:shd w:val="clear" w:color="auto" w:fill="auto"/>
          </w:tcPr>
          <w:p w14:paraId="6ED53A63" w14:textId="77777777" w:rsidR="009524B8" w:rsidRPr="00696CF5" w:rsidRDefault="009524B8" w:rsidP="00F62D9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96CF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2DCB2C" w14:textId="77777777" w:rsidR="009524B8" w:rsidRPr="00696CF5" w:rsidRDefault="009524B8" w:rsidP="00F62D9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96CF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696CF5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sz w:val="18"/>
                <w:szCs w:val="18"/>
              </w:rPr>
              <w:t>pn.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96CF5">
              <w:rPr>
                <w:rFonts w:ascii="Verdana" w:hAnsi="Verdana"/>
                <w:b/>
                <w:bCs/>
                <w:sz w:val="18"/>
                <w:szCs w:val="18"/>
              </w:rPr>
              <w:t>dostawa kompaktowego systemu nauczania "Przemysł 4.0" z modułami aplikacyjnymi i oprogramowaniem dla WO - DE-dzp.272-079/25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>DE-dzp.272-079/25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5EA81F3" w14:textId="77777777" w:rsidR="008642B3" w:rsidRPr="00696CF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96CF5">
        <w:rPr>
          <w:rFonts w:ascii="Verdana" w:hAnsi="Verdana"/>
          <w:sz w:val="18"/>
          <w:szCs w:val="18"/>
        </w:rPr>
        <w:t xml:space="preserve">Zamawiający, </w:t>
      </w:r>
      <w:r w:rsidR="00CC324B" w:rsidRPr="00696CF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96CF5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96CF5">
        <w:rPr>
          <w:rFonts w:ascii="Verdana" w:hAnsi="Verdana"/>
          <w:sz w:val="18"/>
          <w:szCs w:val="18"/>
        </w:rPr>
        <w:t xml:space="preserve">ust. 1 pkt. 1 i </w:t>
      </w:r>
      <w:r w:rsidRPr="00696CF5">
        <w:rPr>
          <w:rFonts w:ascii="Verdana" w:hAnsi="Verdana"/>
          <w:sz w:val="18"/>
          <w:szCs w:val="18"/>
        </w:rPr>
        <w:t xml:space="preserve">ust. </w:t>
      </w:r>
      <w:r w:rsidR="00A17CDB" w:rsidRPr="00696CF5">
        <w:rPr>
          <w:rFonts w:ascii="Verdana" w:hAnsi="Verdana"/>
          <w:sz w:val="18"/>
          <w:szCs w:val="18"/>
        </w:rPr>
        <w:t>2</w:t>
      </w:r>
      <w:r w:rsidRPr="00696CF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96CF5">
        <w:rPr>
          <w:rFonts w:ascii="Verdana" w:hAnsi="Verdana"/>
          <w:sz w:val="18"/>
          <w:szCs w:val="18"/>
        </w:rPr>
        <w:t xml:space="preserve"> </w:t>
      </w:r>
      <w:r w:rsidR="00CC1A8E" w:rsidRPr="00696CF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96CF5">
        <w:rPr>
          <w:rFonts w:ascii="Verdana" w:hAnsi="Verdana"/>
          <w:sz w:val="18"/>
          <w:szCs w:val="18"/>
        </w:rPr>
        <w:t>t.j</w:t>
      </w:r>
      <w:proofErr w:type="spellEnd"/>
      <w:r w:rsidR="00CC1A8E" w:rsidRPr="00696CF5">
        <w:rPr>
          <w:rFonts w:ascii="Verdana" w:hAnsi="Verdana"/>
          <w:sz w:val="18"/>
          <w:szCs w:val="18"/>
        </w:rPr>
        <w:t xml:space="preserve">. ze zm.) </w:t>
      </w:r>
      <w:r w:rsidRPr="00696CF5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96CF5">
        <w:rPr>
          <w:rFonts w:ascii="Verdana" w:hAnsi="Verdana"/>
          <w:sz w:val="18"/>
          <w:szCs w:val="18"/>
        </w:rPr>
        <w:t>Pzp</w:t>
      </w:r>
      <w:proofErr w:type="spellEnd"/>
      <w:r w:rsidRPr="00696CF5">
        <w:rPr>
          <w:rFonts w:ascii="Verdana" w:hAnsi="Verdana"/>
          <w:sz w:val="18"/>
          <w:szCs w:val="18"/>
        </w:rPr>
        <w:t>”</w:t>
      </w:r>
      <w:r w:rsidR="00D26ED6" w:rsidRPr="00696CF5">
        <w:rPr>
          <w:rFonts w:ascii="Verdana" w:hAnsi="Verdana"/>
          <w:sz w:val="18"/>
          <w:szCs w:val="18"/>
        </w:rPr>
        <w:t xml:space="preserve">, </w:t>
      </w:r>
      <w:r w:rsidRPr="00696CF5">
        <w:rPr>
          <w:rFonts w:ascii="Verdana" w:hAnsi="Verdana"/>
          <w:sz w:val="18"/>
          <w:szCs w:val="18"/>
        </w:rPr>
        <w:t>informuje</w:t>
      </w:r>
      <w:r w:rsidR="00D26ED6" w:rsidRPr="00696CF5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96CF5">
        <w:rPr>
          <w:rFonts w:ascii="Verdana" w:hAnsi="Verdana"/>
          <w:sz w:val="18"/>
          <w:szCs w:val="18"/>
        </w:rPr>
        <w:t>najkorzystniejsz</w:t>
      </w:r>
      <w:r w:rsidR="00D26ED6" w:rsidRPr="00696CF5">
        <w:rPr>
          <w:rFonts w:ascii="Verdana" w:hAnsi="Verdana"/>
          <w:sz w:val="18"/>
          <w:szCs w:val="18"/>
        </w:rPr>
        <w:t xml:space="preserve">a wybrana została </w:t>
      </w:r>
      <w:r w:rsidR="00756CDA" w:rsidRPr="00696CF5">
        <w:rPr>
          <w:rFonts w:ascii="Verdana" w:hAnsi="Verdana"/>
          <w:sz w:val="18"/>
          <w:szCs w:val="18"/>
        </w:rPr>
        <w:t>ofer</w:t>
      </w:r>
      <w:r w:rsidR="00D26ED6" w:rsidRPr="00696CF5">
        <w:rPr>
          <w:rFonts w:ascii="Verdana" w:hAnsi="Verdana"/>
          <w:sz w:val="18"/>
          <w:szCs w:val="18"/>
        </w:rPr>
        <w:t>t</w:t>
      </w:r>
      <w:r w:rsidR="009F0E5C" w:rsidRPr="00696CF5">
        <w:rPr>
          <w:rFonts w:ascii="Verdana" w:hAnsi="Verdana"/>
          <w:sz w:val="18"/>
          <w:szCs w:val="18"/>
        </w:rPr>
        <w:t>a</w:t>
      </w:r>
      <w:r w:rsidR="00D26ED6" w:rsidRPr="00696CF5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524B8" w:rsidRPr="00696CF5" w14:paraId="6A647F69" w14:textId="77777777" w:rsidTr="00F62D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0881DF8" w14:textId="5F90C280" w:rsidR="009524B8" w:rsidRPr="00696CF5" w:rsidRDefault="009524B8" w:rsidP="00F62D9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696CF5">
              <w:rPr>
                <w:rFonts w:ascii="Verdana" w:hAnsi="Verdana"/>
                <w:b/>
                <w:sz w:val="18"/>
                <w:szCs w:val="18"/>
              </w:rPr>
              <w:t>Festo</w:t>
            </w:r>
            <w:proofErr w:type="spellEnd"/>
            <w:r w:rsidRPr="00696CF5">
              <w:rPr>
                <w:rFonts w:ascii="Verdana" w:hAnsi="Verdana"/>
                <w:b/>
                <w:sz w:val="18"/>
                <w:szCs w:val="18"/>
              </w:rPr>
              <w:t xml:space="preserve"> Sp. z o.</w:t>
            </w:r>
            <w:r w:rsidR="00696C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70F29300" w14:textId="2A0A0CE1" w:rsidR="009524B8" w:rsidRPr="00696CF5" w:rsidRDefault="00696CF5" w:rsidP="00F62D9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96CF5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9524B8" w:rsidRPr="00696CF5">
              <w:rPr>
                <w:rFonts w:ascii="Verdana" w:hAnsi="Verdana"/>
                <w:bCs/>
                <w:sz w:val="18"/>
                <w:szCs w:val="18"/>
              </w:rPr>
              <w:t>Mszczonowska</w:t>
            </w:r>
            <w:r w:rsidR="009524B8" w:rsidRPr="00696CF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9524B8" w:rsidRPr="00696CF5">
              <w:rPr>
                <w:rFonts w:ascii="Verdana" w:hAnsi="Verdana"/>
                <w:bCs/>
                <w:sz w:val="18"/>
                <w:szCs w:val="18"/>
              </w:rPr>
              <w:t>7</w:t>
            </w:r>
            <w:r w:rsidR="009524B8" w:rsidRPr="00696CF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4FE5406" w14:textId="77777777" w:rsidR="009524B8" w:rsidRPr="00696CF5" w:rsidRDefault="009524B8" w:rsidP="00F62D9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96CF5">
              <w:rPr>
                <w:rFonts w:ascii="Verdana" w:hAnsi="Verdana"/>
                <w:bCs/>
                <w:sz w:val="18"/>
                <w:szCs w:val="18"/>
              </w:rPr>
              <w:t>05-090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Raszyn</w:t>
            </w:r>
          </w:p>
          <w:p w14:paraId="71981598" w14:textId="2BA2F3B1" w:rsidR="009524B8" w:rsidRPr="00696CF5" w:rsidRDefault="009524B8" w:rsidP="00F62D9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96CF5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96CF5" w:rsidRPr="00696CF5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696CF5">
              <w:rPr>
                <w:rFonts w:ascii="Verdana" w:hAnsi="Verdana"/>
                <w:sz w:val="18"/>
                <w:szCs w:val="18"/>
              </w:rPr>
              <w:t>brutto</w:t>
            </w:r>
            <w:r w:rsidR="00696CF5" w:rsidRPr="00696CF5">
              <w:rPr>
                <w:rFonts w:ascii="Verdana" w:hAnsi="Verdana"/>
                <w:sz w:val="18"/>
                <w:szCs w:val="18"/>
              </w:rPr>
              <w:t>:</w:t>
            </w:r>
            <w:r w:rsidRPr="00696C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b/>
                <w:sz w:val="18"/>
                <w:szCs w:val="18"/>
              </w:rPr>
              <w:t>1 589 283.00 zł</w:t>
            </w:r>
            <w:r w:rsidRPr="00696C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2816DF7" w14:textId="77777777" w:rsidR="009524B8" w:rsidRPr="00696CF5" w:rsidRDefault="009524B8" w:rsidP="00F62D9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96CF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96C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96CF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C78C187" w14:textId="77777777" w:rsidR="003A0AFC" w:rsidRPr="00696CF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96CF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134"/>
        <w:gridCol w:w="1417"/>
        <w:gridCol w:w="992"/>
      </w:tblGrid>
      <w:tr w:rsidR="00696CF5" w:rsidRPr="00696CF5" w14:paraId="1665815C" w14:textId="77777777" w:rsidTr="00696CF5">
        <w:trPr>
          <w:trHeight w:val="510"/>
        </w:trPr>
        <w:tc>
          <w:tcPr>
            <w:tcW w:w="851" w:type="dxa"/>
            <w:vAlign w:val="center"/>
          </w:tcPr>
          <w:p w14:paraId="2FA51E7A" w14:textId="77777777" w:rsidR="00696CF5" w:rsidRPr="00696CF5" w:rsidRDefault="00696CF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96CF5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6C8EFE44" w14:textId="77777777" w:rsidR="00696CF5" w:rsidRPr="00696CF5" w:rsidRDefault="00696CF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44BD6FA3" w14:textId="77777777" w:rsidR="00696CF5" w:rsidRPr="00696CF5" w:rsidRDefault="00696CF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270A0A6" w14:textId="77777777" w:rsidR="00696CF5" w:rsidRPr="00696CF5" w:rsidRDefault="00696CF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25CFD161" w14:textId="2975E540" w:rsidR="00696CF5" w:rsidRPr="00696CF5" w:rsidRDefault="00696CF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6767DBBB" w14:textId="77777777" w:rsidR="00696CF5" w:rsidRPr="00696CF5" w:rsidRDefault="00696CF5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96CF5" w:rsidRPr="00696CF5" w14:paraId="16B9C3F0" w14:textId="77777777" w:rsidTr="00696CF5">
        <w:tc>
          <w:tcPr>
            <w:tcW w:w="851" w:type="dxa"/>
            <w:vAlign w:val="center"/>
          </w:tcPr>
          <w:p w14:paraId="4F205387" w14:textId="77777777" w:rsidR="00696CF5" w:rsidRPr="00696CF5" w:rsidRDefault="00696CF5" w:rsidP="00F62D9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26314939" w14:textId="7AD3EF23" w:rsidR="00696CF5" w:rsidRPr="00696CF5" w:rsidRDefault="00696CF5" w:rsidP="00F62D9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696CF5">
              <w:rPr>
                <w:rFonts w:ascii="Verdana" w:hAnsi="Verdana" w:cs="Times New Roman"/>
                <w:b/>
                <w:sz w:val="18"/>
                <w:szCs w:val="18"/>
              </w:rPr>
              <w:t>Festo</w:t>
            </w:r>
            <w:proofErr w:type="spellEnd"/>
            <w:r w:rsidRPr="00696CF5">
              <w:rPr>
                <w:rFonts w:ascii="Verdana" w:hAnsi="Verdana" w:cs="Times New Roman"/>
                <w:b/>
                <w:sz w:val="18"/>
                <w:szCs w:val="18"/>
              </w:rPr>
              <w:t xml:space="preserve"> Sp. z o. o.</w:t>
            </w:r>
          </w:p>
          <w:p w14:paraId="4BD2C7C1" w14:textId="57D36AF5" w:rsidR="00696CF5" w:rsidRPr="00696CF5" w:rsidRDefault="00696CF5" w:rsidP="00F62D9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Ul. Mszczonowska</w:t>
            </w: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0460BDB" w14:textId="77777777" w:rsidR="00696CF5" w:rsidRPr="00696CF5" w:rsidRDefault="00696CF5" w:rsidP="00F62D9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05-090</w:t>
            </w: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96CF5">
              <w:rPr>
                <w:rFonts w:ascii="Verdana" w:hAnsi="Verdana" w:cs="Times New Roman"/>
                <w:bCs/>
                <w:sz w:val="18"/>
                <w:szCs w:val="18"/>
              </w:rPr>
              <w:t>Raszyn</w:t>
            </w:r>
          </w:p>
        </w:tc>
        <w:tc>
          <w:tcPr>
            <w:tcW w:w="851" w:type="dxa"/>
            <w:vAlign w:val="center"/>
          </w:tcPr>
          <w:p w14:paraId="4A41BB1B" w14:textId="78D0065B" w:rsidR="00696CF5" w:rsidRPr="00696CF5" w:rsidRDefault="00696CF5" w:rsidP="00F62D9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56B3E009" w14:textId="77777777" w:rsidR="00696CF5" w:rsidRPr="00696CF5" w:rsidRDefault="00696CF5" w:rsidP="00F62D9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4DA6A252" w14:textId="37F8910A" w:rsidR="00696CF5" w:rsidRPr="00696CF5" w:rsidRDefault="00696CF5" w:rsidP="00F62D9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 xml:space="preserve">  1,00</w:t>
            </w:r>
          </w:p>
        </w:tc>
        <w:tc>
          <w:tcPr>
            <w:tcW w:w="992" w:type="dxa"/>
            <w:vAlign w:val="center"/>
          </w:tcPr>
          <w:p w14:paraId="5D8D7476" w14:textId="446BE8EF" w:rsidR="00696CF5" w:rsidRPr="00696CF5" w:rsidRDefault="00696CF5" w:rsidP="00F62D9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96CF5">
              <w:rPr>
                <w:rFonts w:ascii="Verdana" w:hAnsi="Verdana" w:cs="Times New Roman"/>
                <w:sz w:val="18"/>
                <w:szCs w:val="18"/>
              </w:rPr>
              <w:t xml:space="preserve">  81,00</w:t>
            </w:r>
          </w:p>
        </w:tc>
      </w:tr>
    </w:tbl>
    <w:p w14:paraId="6F9E8555" w14:textId="77777777" w:rsidR="00E85D70" w:rsidRPr="00696CF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F6E0218" w14:textId="77777777" w:rsidR="00F960D7" w:rsidRPr="00696CF5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A532212" w14:textId="77777777" w:rsidR="00F960D7" w:rsidRPr="00696CF5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96CF5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8101F" w14:textId="77777777" w:rsidR="00862A85" w:rsidRDefault="00862A85">
      <w:r>
        <w:separator/>
      </w:r>
    </w:p>
  </w:endnote>
  <w:endnote w:type="continuationSeparator" w:id="0">
    <w:p w14:paraId="62554E4F" w14:textId="77777777" w:rsidR="00862A85" w:rsidRDefault="0086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FE2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E00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55DB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CF332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1E5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6968C" w14:textId="77777777" w:rsidR="00862A85" w:rsidRDefault="00862A85">
      <w:r>
        <w:separator/>
      </w:r>
    </w:p>
  </w:footnote>
  <w:footnote w:type="continuationSeparator" w:id="0">
    <w:p w14:paraId="4C696641" w14:textId="77777777" w:rsidR="00862A85" w:rsidRDefault="00862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D1ED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1C5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6D0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A8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CF5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2A85"/>
    <w:rsid w:val="008642B3"/>
    <w:rsid w:val="008A6C10"/>
    <w:rsid w:val="008E5102"/>
    <w:rsid w:val="00915B9E"/>
    <w:rsid w:val="00952256"/>
    <w:rsid w:val="009524B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52F993"/>
  <w15:chartTrackingRefBased/>
  <w15:docId w15:val="{D7A93AD7-495E-491E-A298-39BB6093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2025-05-21T12:44:00Z</cp:lastPrinted>
  <dcterms:created xsi:type="dcterms:W3CDTF">2025-05-21T12:44:00Z</dcterms:created>
  <dcterms:modified xsi:type="dcterms:W3CDTF">2025-05-21T12:44:00Z</dcterms:modified>
</cp:coreProperties>
</file>