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95A13" w14:textId="77777777" w:rsidR="00F40533" w:rsidRPr="00F40533" w:rsidRDefault="00F40533" w:rsidP="004526A9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Cs/>
          <w:sz w:val="20"/>
          <w:szCs w:val="20"/>
        </w:rPr>
        <w:tab/>
      </w:r>
      <w:r w:rsidRPr="00F40533">
        <w:rPr>
          <w:rFonts w:ascii="Verdana" w:hAnsi="Verdana"/>
          <w:b/>
          <w:bCs/>
          <w:sz w:val="20"/>
          <w:szCs w:val="20"/>
        </w:rPr>
        <w:t>Załącznik nr 1</w:t>
      </w:r>
    </w:p>
    <w:p w14:paraId="6F1167BC" w14:textId="77777777" w:rsidR="00F40533" w:rsidRPr="00F40533" w:rsidRDefault="00F40533" w:rsidP="004526A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9C59987" w14:textId="77777777" w:rsidR="00F40533" w:rsidRPr="00F40533" w:rsidRDefault="00F40533" w:rsidP="004526A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40533">
        <w:rPr>
          <w:rFonts w:ascii="Verdana" w:hAnsi="Verdana"/>
          <w:b/>
          <w:sz w:val="20"/>
          <w:szCs w:val="20"/>
        </w:rPr>
        <w:t>FORMULARZ OFERTY</w:t>
      </w:r>
    </w:p>
    <w:p w14:paraId="7C9F77D4" w14:textId="77777777" w:rsidR="00F40533" w:rsidRPr="00F40533" w:rsidRDefault="00F40533" w:rsidP="004526A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0CC4EB2B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b/>
          <w:bCs/>
          <w:sz w:val="20"/>
          <w:szCs w:val="20"/>
        </w:rPr>
        <w:t>NAZWA WYKONAWCY</w:t>
      </w:r>
      <w:r w:rsidRPr="00F40533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797E7A81" w14:textId="77777777" w:rsidR="00F40533" w:rsidRPr="00F40533" w:rsidRDefault="00F40533" w:rsidP="004526A9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b/>
          <w:bCs/>
          <w:sz w:val="20"/>
          <w:szCs w:val="20"/>
        </w:rPr>
        <w:t>RODZAJ WYKONAWCY</w:t>
      </w:r>
      <w:r w:rsidRPr="00F40533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042E9550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A22C7A7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WOJEWÓDZTWO …………………………….....</w:t>
      </w:r>
    </w:p>
    <w:p w14:paraId="7351FDDF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40533">
        <w:rPr>
          <w:rFonts w:ascii="Verdana" w:hAnsi="Verdana"/>
          <w:sz w:val="20"/>
          <w:szCs w:val="20"/>
          <w:lang w:val="de-DE"/>
        </w:rPr>
        <w:t>TEL.</w:t>
      </w:r>
      <w:r w:rsidRPr="00F40533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B855AA9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40533">
        <w:rPr>
          <w:rFonts w:ascii="Verdana" w:hAnsi="Verdana"/>
          <w:sz w:val="20"/>
          <w:szCs w:val="20"/>
          <w:lang w:val="de-DE"/>
        </w:rPr>
        <w:t xml:space="preserve">FAX </w:t>
      </w:r>
      <w:r w:rsidRPr="00F40533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5F3C89B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4053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463B986" w14:textId="77777777" w:rsidR="00F40533" w:rsidRPr="00F40533" w:rsidRDefault="00F40533" w:rsidP="004526A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4053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0D13400" w14:textId="77777777" w:rsidR="00F40533" w:rsidRPr="00F40533" w:rsidRDefault="00F40533" w:rsidP="004526A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4C4DA89" w14:textId="77777777" w:rsidR="00F40533" w:rsidRPr="00F40533" w:rsidRDefault="00F40533" w:rsidP="004526A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F00A13F" w14:textId="77777777" w:rsidR="00F40533" w:rsidRPr="00F40533" w:rsidRDefault="00F40533" w:rsidP="004526A9">
      <w:pPr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Do: Nazwa i siedziba Zamawiającego:</w:t>
      </w:r>
    </w:p>
    <w:p w14:paraId="2DB5E676" w14:textId="30428CC1" w:rsidR="00F40533" w:rsidRPr="00F40533" w:rsidRDefault="00F40533" w:rsidP="004526A9">
      <w:pPr>
        <w:ind w:right="-110"/>
        <w:rPr>
          <w:rFonts w:ascii="Verdana" w:hAnsi="Verdana"/>
          <w:b/>
          <w:sz w:val="20"/>
          <w:szCs w:val="20"/>
        </w:rPr>
      </w:pPr>
      <w:r w:rsidRPr="00F40533">
        <w:rPr>
          <w:rFonts w:ascii="Verdana" w:hAnsi="Verdana"/>
          <w:b/>
          <w:sz w:val="20"/>
          <w:szCs w:val="20"/>
        </w:rPr>
        <w:t xml:space="preserve">Akademia Górniczo </w:t>
      </w:r>
      <w:r w:rsidR="004526A9">
        <w:rPr>
          <w:rFonts w:ascii="Verdana" w:hAnsi="Verdana"/>
          <w:b/>
          <w:sz w:val="20"/>
          <w:szCs w:val="20"/>
        </w:rPr>
        <w:t>–</w:t>
      </w:r>
      <w:r w:rsidRPr="00F40533">
        <w:rPr>
          <w:rFonts w:ascii="Verdana" w:hAnsi="Verdana"/>
          <w:b/>
          <w:sz w:val="20"/>
          <w:szCs w:val="20"/>
        </w:rPr>
        <w:t xml:space="preserve"> Hutnicza</w:t>
      </w:r>
      <w:r w:rsidR="004526A9">
        <w:rPr>
          <w:rFonts w:ascii="Verdana" w:hAnsi="Verdana"/>
          <w:b/>
          <w:sz w:val="20"/>
          <w:szCs w:val="20"/>
        </w:rPr>
        <w:t xml:space="preserve"> </w:t>
      </w:r>
      <w:r w:rsidRPr="00F40533">
        <w:rPr>
          <w:rFonts w:ascii="Verdana" w:hAnsi="Verdana"/>
          <w:b/>
          <w:sz w:val="20"/>
          <w:szCs w:val="20"/>
        </w:rPr>
        <w:t>im. Stanisława Staszica w Krakowie</w:t>
      </w:r>
    </w:p>
    <w:p w14:paraId="365702A0" w14:textId="77777777" w:rsidR="00F40533" w:rsidRPr="00F40533" w:rsidRDefault="00F40533" w:rsidP="004526A9">
      <w:pPr>
        <w:ind w:right="-110"/>
        <w:rPr>
          <w:rFonts w:ascii="Verdana" w:hAnsi="Verdana"/>
          <w:b/>
          <w:sz w:val="20"/>
          <w:szCs w:val="20"/>
        </w:rPr>
      </w:pPr>
      <w:r w:rsidRPr="00F40533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544D274A" w14:textId="2DA6C522" w:rsidR="00F40533" w:rsidRPr="00F40533" w:rsidRDefault="00F40533" w:rsidP="004526A9">
      <w:pPr>
        <w:ind w:right="-110"/>
        <w:rPr>
          <w:rFonts w:ascii="Verdana" w:hAnsi="Verdana"/>
          <w:b/>
          <w:sz w:val="20"/>
          <w:szCs w:val="20"/>
        </w:rPr>
      </w:pPr>
      <w:r w:rsidRPr="00F40533">
        <w:rPr>
          <w:rFonts w:ascii="Verdana" w:hAnsi="Verdana"/>
          <w:b/>
          <w:sz w:val="20"/>
          <w:szCs w:val="20"/>
        </w:rPr>
        <w:t>Al. Mickiewicza 30</w:t>
      </w:r>
      <w:r w:rsidR="004526A9">
        <w:rPr>
          <w:rFonts w:ascii="Verdana" w:hAnsi="Verdana"/>
          <w:b/>
          <w:sz w:val="20"/>
          <w:szCs w:val="20"/>
        </w:rPr>
        <w:t xml:space="preserve">, </w:t>
      </w:r>
      <w:r w:rsidRPr="00F40533">
        <w:rPr>
          <w:rFonts w:ascii="Verdana" w:hAnsi="Verdana"/>
          <w:b/>
          <w:sz w:val="20"/>
          <w:szCs w:val="20"/>
        </w:rPr>
        <w:t xml:space="preserve">30-059 Kraków,  </w:t>
      </w:r>
    </w:p>
    <w:p w14:paraId="2EE91ECC" w14:textId="77777777" w:rsidR="00F40533" w:rsidRPr="00F40533" w:rsidRDefault="00F40533" w:rsidP="004526A9">
      <w:pPr>
        <w:ind w:firstLine="3969"/>
        <w:rPr>
          <w:rFonts w:ascii="Verdana" w:hAnsi="Verdana"/>
          <w:b/>
          <w:sz w:val="20"/>
          <w:szCs w:val="20"/>
        </w:rPr>
      </w:pPr>
    </w:p>
    <w:p w14:paraId="404F3494" w14:textId="433FEB91" w:rsidR="00F40533" w:rsidRPr="00F40533" w:rsidRDefault="00F40533" w:rsidP="004526A9">
      <w:pPr>
        <w:jc w:val="both"/>
        <w:rPr>
          <w:rFonts w:ascii="Verdana" w:hAnsi="Verdana"/>
          <w:b/>
          <w:bCs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F40533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Pr="00F40533">
        <w:rPr>
          <w:rFonts w:ascii="Verdana" w:hAnsi="Verdana"/>
          <w:b/>
          <w:bCs/>
          <w:sz w:val="20"/>
          <w:szCs w:val="20"/>
        </w:rPr>
        <w:t xml:space="preserve"> Skład komputerowy i komputerowe opracowanie rysunków do pozycji wydawniczych, w których wzory, tabele i rysunki stanowią do 65% objętości książki, wraz z przygotowaniem plików do druku – </w:t>
      </w:r>
      <w:r w:rsidR="004007CD">
        <w:rPr>
          <w:rFonts w:ascii="Verdana" w:hAnsi="Verdana"/>
          <w:b/>
          <w:bCs/>
          <w:sz w:val="20"/>
          <w:szCs w:val="20"/>
        </w:rPr>
        <w:t>DE</w:t>
      </w:r>
      <w:r w:rsidRPr="00F40533">
        <w:rPr>
          <w:rFonts w:ascii="Verdana" w:hAnsi="Verdana"/>
          <w:b/>
          <w:bCs/>
          <w:sz w:val="20"/>
          <w:szCs w:val="20"/>
        </w:rPr>
        <w:t>-</w:t>
      </w:r>
      <w:r w:rsidR="004007CD">
        <w:rPr>
          <w:rFonts w:ascii="Verdana" w:hAnsi="Verdana"/>
          <w:b/>
          <w:bCs/>
          <w:sz w:val="20"/>
          <w:szCs w:val="20"/>
        </w:rPr>
        <w:t>d</w:t>
      </w:r>
      <w:r w:rsidRPr="00F40533">
        <w:rPr>
          <w:rFonts w:ascii="Verdana" w:hAnsi="Verdana"/>
          <w:b/>
          <w:bCs/>
          <w:sz w:val="20"/>
          <w:szCs w:val="20"/>
        </w:rPr>
        <w:t>zp.272-</w:t>
      </w:r>
      <w:r w:rsidR="004526A9">
        <w:rPr>
          <w:rFonts w:ascii="Verdana" w:hAnsi="Verdana"/>
          <w:b/>
          <w:bCs/>
          <w:sz w:val="20"/>
          <w:szCs w:val="20"/>
        </w:rPr>
        <w:t>264/25</w:t>
      </w:r>
      <w:r w:rsidRPr="00F40533">
        <w:rPr>
          <w:rFonts w:ascii="Verdana" w:hAnsi="Verdana"/>
          <w:sz w:val="20"/>
          <w:szCs w:val="20"/>
        </w:rPr>
        <w:t>,</w:t>
      </w:r>
      <w:r w:rsidRPr="00F40533">
        <w:rPr>
          <w:rFonts w:ascii="Verdana" w:hAnsi="Verdana"/>
          <w:b/>
          <w:sz w:val="20"/>
          <w:szCs w:val="20"/>
        </w:rPr>
        <w:t xml:space="preserve"> </w:t>
      </w:r>
      <w:r w:rsidRPr="00F4053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9A0DBA5" w14:textId="77777777" w:rsidR="00F40533" w:rsidRPr="00F40533" w:rsidRDefault="00F40533" w:rsidP="004526A9">
      <w:pPr>
        <w:widowControl w:val="0"/>
        <w:jc w:val="both"/>
        <w:rPr>
          <w:rFonts w:ascii="Verdana" w:hAnsi="Verdana"/>
          <w:sz w:val="20"/>
          <w:szCs w:val="20"/>
        </w:rPr>
      </w:pPr>
    </w:p>
    <w:tbl>
      <w:tblPr>
        <w:tblW w:w="9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4"/>
        <w:gridCol w:w="1784"/>
        <w:gridCol w:w="2002"/>
        <w:gridCol w:w="1930"/>
      </w:tblGrid>
      <w:tr w:rsidR="00F40533" w:rsidRPr="00F40533" w14:paraId="25A31C4D" w14:textId="77777777" w:rsidTr="00557228">
        <w:tc>
          <w:tcPr>
            <w:tcW w:w="3344" w:type="dxa"/>
            <w:shd w:val="clear" w:color="auto" w:fill="auto"/>
          </w:tcPr>
          <w:p w14:paraId="6B172686" w14:textId="77777777" w:rsidR="00F40533" w:rsidRPr="00F40533" w:rsidRDefault="00F40533" w:rsidP="004526A9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784" w:type="dxa"/>
            <w:shd w:val="clear" w:color="auto" w:fill="auto"/>
          </w:tcPr>
          <w:p w14:paraId="722DDDDC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Zadanie 1</w:t>
            </w:r>
          </w:p>
        </w:tc>
        <w:tc>
          <w:tcPr>
            <w:tcW w:w="2002" w:type="dxa"/>
          </w:tcPr>
          <w:p w14:paraId="64A53270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Zadanie 2</w:t>
            </w:r>
          </w:p>
        </w:tc>
        <w:tc>
          <w:tcPr>
            <w:tcW w:w="1930" w:type="dxa"/>
          </w:tcPr>
          <w:p w14:paraId="308CD3B9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Zadanie 3</w:t>
            </w:r>
          </w:p>
        </w:tc>
      </w:tr>
      <w:tr w:rsidR="00F40533" w:rsidRPr="00F40533" w14:paraId="4DAEA021" w14:textId="77777777" w:rsidTr="00557228">
        <w:tc>
          <w:tcPr>
            <w:tcW w:w="3344" w:type="dxa"/>
            <w:shd w:val="clear" w:color="auto" w:fill="auto"/>
          </w:tcPr>
          <w:p w14:paraId="7D81835F" w14:textId="77777777" w:rsidR="00F40533" w:rsidRPr="00F40533" w:rsidRDefault="00F40533" w:rsidP="004526A9">
            <w:pPr>
              <w:widowControl w:val="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 xml:space="preserve">Cena brutto składu wraz </w:t>
            </w:r>
            <w:r w:rsidRPr="00F40533">
              <w:rPr>
                <w:rFonts w:ascii="Verdana" w:hAnsi="Verdana"/>
                <w:b/>
                <w:sz w:val="20"/>
                <w:szCs w:val="20"/>
              </w:rPr>
              <w:br/>
              <w:t>z przygotowaniem PDF za 1 AW</w:t>
            </w:r>
          </w:p>
        </w:tc>
        <w:tc>
          <w:tcPr>
            <w:tcW w:w="1784" w:type="dxa"/>
            <w:shd w:val="clear" w:color="auto" w:fill="auto"/>
          </w:tcPr>
          <w:p w14:paraId="6C99C5B3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62425D56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27038915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40533" w:rsidRPr="00F40533" w14:paraId="78433679" w14:textId="77777777" w:rsidTr="00557228">
        <w:trPr>
          <w:trHeight w:val="60"/>
        </w:trPr>
        <w:tc>
          <w:tcPr>
            <w:tcW w:w="3344" w:type="dxa"/>
            <w:shd w:val="clear" w:color="auto" w:fill="auto"/>
          </w:tcPr>
          <w:p w14:paraId="3F41DFFD" w14:textId="77777777" w:rsidR="00F40533" w:rsidRPr="00F40533" w:rsidRDefault="00F40533" w:rsidP="004526A9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1784" w:type="dxa"/>
            <w:shd w:val="clear" w:color="auto" w:fill="auto"/>
          </w:tcPr>
          <w:p w14:paraId="5D3ACA1F" w14:textId="77777777" w:rsidR="00F40533" w:rsidRPr="00F40533" w:rsidRDefault="00F40533" w:rsidP="004526A9">
            <w:pPr>
              <w:widowControl w:val="0"/>
              <w:ind w:right="1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3368DF9A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5956F6B4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40533" w:rsidRPr="00F40533" w14:paraId="48C82827" w14:textId="77777777" w:rsidTr="00557228">
        <w:tc>
          <w:tcPr>
            <w:tcW w:w="3344" w:type="dxa"/>
            <w:shd w:val="clear" w:color="auto" w:fill="auto"/>
          </w:tcPr>
          <w:p w14:paraId="458DAD0D" w14:textId="77777777" w:rsidR="00F40533" w:rsidRPr="00F40533" w:rsidRDefault="00F40533" w:rsidP="004526A9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Podatek VAT …%</w:t>
            </w:r>
          </w:p>
        </w:tc>
        <w:tc>
          <w:tcPr>
            <w:tcW w:w="1784" w:type="dxa"/>
            <w:shd w:val="clear" w:color="auto" w:fill="auto"/>
          </w:tcPr>
          <w:p w14:paraId="6734B78B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002" w:type="dxa"/>
          </w:tcPr>
          <w:p w14:paraId="6C7237F2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74D920B1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40533" w:rsidRPr="00F40533" w14:paraId="1F531279" w14:textId="77777777" w:rsidTr="00557228">
        <w:tc>
          <w:tcPr>
            <w:tcW w:w="3344" w:type="dxa"/>
            <w:shd w:val="clear" w:color="auto" w:fill="auto"/>
          </w:tcPr>
          <w:p w14:paraId="41B931C4" w14:textId="77777777" w:rsidR="00F40533" w:rsidRPr="00F40533" w:rsidRDefault="00F40533" w:rsidP="004526A9">
            <w:pPr>
              <w:widowControl w:val="0"/>
              <w:ind w:right="1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b/>
                <w:sz w:val="20"/>
                <w:szCs w:val="20"/>
              </w:rPr>
              <w:t>Termin realizacji</w:t>
            </w:r>
          </w:p>
        </w:tc>
        <w:tc>
          <w:tcPr>
            <w:tcW w:w="5716" w:type="dxa"/>
            <w:gridSpan w:val="3"/>
            <w:shd w:val="clear" w:color="auto" w:fill="auto"/>
          </w:tcPr>
          <w:p w14:paraId="78B6FE9F" w14:textId="77777777" w:rsidR="00F40533" w:rsidRPr="00F40533" w:rsidRDefault="00F40533" w:rsidP="004526A9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F40533">
              <w:rPr>
                <w:rFonts w:ascii="Verdana" w:hAnsi="Verdana"/>
                <w:sz w:val="20"/>
                <w:szCs w:val="20"/>
              </w:rPr>
              <w:t>Sukcesywnie przez okres 12 miesięcy od daty podpisania  umowy</w:t>
            </w:r>
          </w:p>
        </w:tc>
      </w:tr>
    </w:tbl>
    <w:p w14:paraId="50F87769" w14:textId="77777777" w:rsidR="00F40533" w:rsidRPr="00F40533" w:rsidRDefault="00F40533" w:rsidP="004526A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709CD9C" w14:textId="77777777" w:rsidR="00F40533" w:rsidRPr="00F40533" w:rsidRDefault="00F40533" w:rsidP="004526A9">
      <w:pPr>
        <w:tabs>
          <w:tab w:val="left" w:pos="426"/>
        </w:tabs>
        <w:jc w:val="both"/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  <w:r w:rsidRPr="00F40533">
        <w:rPr>
          <w:rFonts w:ascii="Verdana" w:hAnsi="Verdana"/>
          <w:b/>
          <w:sz w:val="20"/>
          <w:szCs w:val="20"/>
        </w:rPr>
        <w:t xml:space="preserve">Termin płatności: </w:t>
      </w:r>
      <w:r w:rsidRPr="00F40533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21CB09" w14:textId="77777777" w:rsidR="00F40533" w:rsidRPr="00F40533" w:rsidRDefault="00F40533" w:rsidP="004526A9">
      <w:pPr>
        <w:rPr>
          <w:rFonts w:ascii="Verdana" w:hAnsi="Verdana"/>
          <w:b/>
          <w:sz w:val="20"/>
          <w:szCs w:val="20"/>
          <w:u w:val="single"/>
        </w:rPr>
      </w:pPr>
    </w:p>
    <w:p w14:paraId="717711A7" w14:textId="77777777" w:rsidR="00F40533" w:rsidRPr="00F40533" w:rsidRDefault="00F40533" w:rsidP="004526A9">
      <w:pPr>
        <w:rPr>
          <w:rFonts w:ascii="Verdana" w:hAnsi="Verdana"/>
          <w:b/>
          <w:sz w:val="20"/>
          <w:szCs w:val="20"/>
          <w:u w:val="single"/>
        </w:rPr>
      </w:pPr>
      <w:r w:rsidRPr="00F4053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FED1765" w14:textId="77777777" w:rsidR="00F40533" w:rsidRPr="00F40533" w:rsidRDefault="00F40533" w:rsidP="004526A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F4053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45A774E7" w14:textId="77777777" w:rsidR="00F40533" w:rsidRPr="00F40533" w:rsidRDefault="00F40533" w:rsidP="004526A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F4053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40533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43C9B75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F40533">
        <w:rPr>
          <w:rFonts w:ascii="Verdana" w:hAnsi="Verdana"/>
          <w:sz w:val="20"/>
          <w:szCs w:val="20"/>
          <w:vertAlign w:val="superscript"/>
        </w:rPr>
        <w:t>1</w:t>
      </w:r>
      <w:r w:rsidRPr="00F40533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40533">
        <w:rPr>
          <w:rFonts w:ascii="Verdana" w:hAnsi="Verdana"/>
          <w:sz w:val="20"/>
          <w:szCs w:val="20"/>
          <w:vertAlign w:val="superscript"/>
        </w:rPr>
        <w:t>2</w:t>
      </w:r>
      <w:r w:rsidRPr="00F40533">
        <w:rPr>
          <w:rFonts w:ascii="Verdana" w:hAnsi="Verdana"/>
          <w:sz w:val="20"/>
          <w:szCs w:val="20"/>
        </w:rPr>
        <w:t xml:space="preserve"> </w:t>
      </w:r>
    </w:p>
    <w:p w14:paraId="6424B3AA" w14:textId="77777777" w:rsidR="00F40533" w:rsidRPr="00F40533" w:rsidRDefault="00F40533" w:rsidP="004526A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40533">
        <w:rPr>
          <w:rFonts w:ascii="Verdana" w:hAnsi="Verdana"/>
          <w:i/>
          <w:sz w:val="16"/>
          <w:szCs w:val="16"/>
          <w:vertAlign w:val="superscript"/>
        </w:rPr>
        <w:t>1</w:t>
      </w:r>
      <w:r w:rsidRPr="00F40533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D6AA1" w14:textId="77777777" w:rsidR="00F40533" w:rsidRPr="00F40533" w:rsidRDefault="00F40533" w:rsidP="004526A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40533">
        <w:rPr>
          <w:rFonts w:ascii="Verdana" w:hAnsi="Verdana"/>
          <w:i/>
          <w:sz w:val="16"/>
          <w:szCs w:val="16"/>
          <w:vertAlign w:val="superscript"/>
        </w:rPr>
        <w:t>2</w:t>
      </w:r>
      <w:r w:rsidRPr="00F40533">
        <w:rPr>
          <w:rFonts w:ascii="Verdana" w:hAnsi="Verdana"/>
          <w:i/>
          <w:sz w:val="16"/>
          <w:szCs w:val="16"/>
        </w:rPr>
        <w:t xml:space="preserve">W przypadku gdy wykonawca nie przekazuje danych osobowych innych niż bezpośrednio jego dotyczących lub zachodzi wyłączenie stosowania obowiązku informacyjnego, stosownie do art. 13 ust. 4 lub art. 14 ust. </w:t>
      </w:r>
      <w:r w:rsidRPr="00F40533">
        <w:rPr>
          <w:rFonts w:ascii="Verdana" w:hAnsi="Verdana"/>
          <w:i/>
          <w:sz w:val="16"/>
          <w:szCs w:val="16"/>
        </w:rPr>
        <w:lastRenderedPageBreak/>
        <w:t>5 RODO treści oświadczenia wykonawca nie składa (usunięcie treści oświadczenia np. przez jego wykreślenie).</w:t>
      </w:r>
    </w:p>
    <w:p w14:paraId="2737289B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0533" w:rsidRPr="00F40533" w14:paraId="283937DF" w14:textId="77777777" w:rsidTr="005572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D940F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4053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5BD72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4053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C018884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4053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F2272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40533">
              <w:rPr>
                <w:rFonts w:ascii="Verdana" w:hAnsi="Verdana"/>
                <w:sz w:val="20"/>
                <w:szCs w:val="20"/>
              </w:rPr>
              <w:t>Nazwa podwykonawcy</w:t>
            </w:r>
            <w:r w:rsidRPr="00F40533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F40533" w:rsidRPr="00F40533" w14:paraId="626F1628" w14:textId="77777777" w:rsidTr="005572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1324A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31747" w14:textId="77777777" w:rsidR="00F40533" w:rsidRPr="00F40533" w:rsidRDefault="00F40533" w:rsidP="004526A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0C2D4" w14:textId="77777777" w:rsidR="00F40533" w:rsidRPr="00F40533" w:rsidRDefault="00F40533" w:rsidP="004526A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40533" w:rsidRPr="00F40533" w14:paraId="52496D35" w14:textId="77777777" w:rsidTr="005572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1DFE3" w14:textId="77777777" w:rsidR="00F40533" w:rsidRPr="00F40533" w:rsidRDefault="00F40533" w:rsidP="004526A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6DBC2" w14:textId="77777777" w:rsidR="00F40533" w:rsidRPr="00F40533" w:rsidRDefault="00F40533" w:rsidP="004526A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98894" w14:textId="77777777" w:rsidR="00F40533" w:rsidRPr="00F40533" w:rsidRDefault="00F40533" w:rsidP="004526A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5EF631E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BBA6013" w14:textId="77777777" w:rsidR="00F40533" w:rsidRPr="00F40533" w:rsidRDefault="00F40533" w:rsidP="004526A9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F40533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  <w:r w:rsidRPr="00F40533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28047B24" w14:textId="77777777" w:rsidR="00F40533" w:rsidRPr="00F40533" w:rsidRDefault="00F40533" w:rsidP="004526A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40533">
        <w:rPr>
          <w:rFonts w:ascii="Verdana" w:hAnsi="Verdana"/>
          <w:sz w:val="20"/>
          <w:szCs w:val="20"/>
        </w:rPr>
        <w:tab/>
      </w:r>
      <w:r w:rsidRPr="00F40533">
        <w:rPr>
          <w:rFonts w:ascii="Verdana" w:hAnsi="Verdana"/>
          <w:sz w:val="20"/>
          <w:szCs w:val="20"/>
        </w:rPr>
        <w:tab/>
        <w:t xml:space="preserve"> </w:t>
      </w:r>
    </w:p>
    <w:p w14:paraId="4EF4DD6F" w14:textId="77777777" w:rsidR="00F40533" w:rsidRPr="00F40533" w:rsidRDefault="00F40533" w:rsidP="004526A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2DFBE7F" w14:textId="77777777" w:rsidR="00F40533" w:rsidRPr="00F40533" w:rsidRDefault="00F40533" w:rsidP="004526A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40533">
        <w:rPr>
          <w:rFonts w:ascii="Verdana" w:hAnsi="Verdana"/>
          <w:sz w:val="20"/>
          <w:szCs w:val="20"/>
        </w:rPr>
        <w:tab/>
      </w:r>
      <w:r w:rsidRPr="00F40533">
        <w:rPr>
          <w:rFonts w:ascii="Verdana" w:hAnsi="Verdana"/>
          <w:sz w:val="20"/>
          <w:szCs w:val="20"/>
        </w:rPr>
        <w:tab/>
        <w:t xml:space="preserve"> </w:t>
      </w:r>
    </w:p>
    <w:p w14:paraId="7C9BD970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01F18C96" w14:textId="77777777" w:rsidR="00F40533" w:rsidRPr="00F40533" w:rsidRDefault="00F40533" w:rsidP="004526A9">
      <w:p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AAB0360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załącznikami do niniejszej oferty są:</w:t>
      </w:r>
    </w:p>
    <w:p w14:paraId="7DAD4C25" w14:textId="77777777" w:rsidR="00F40533" w:rsidRPr="00F40533" w:rsidRDefault="00F40533" w:rsidP="004526A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C4F2937" w14:textId="77777777" w:rsidR="00F40533" w:rsidRPr="00F40533" w:rsidRDefault="00F40533" w:rsidP="004526A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03ED13E7" w14:textId="2A2B0875" w:rsidR="00F40533" w:rsidRPr="00F40533" w:rsidRDefault="00F40533" w:rsidP="004526A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39212E34" w14:textId="77777777" w:rsidR="00F40533" w:rsidRPr="00F40533" w:rsidRDefault="00F40533" w:rsidP="004526A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8F65DF4" w14:textId="77777777" w:rsidR="00F40533" w:rsidRPr="00F40533" w:rsidRDefault="00F40533" w:rsidP="004526A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E7F240C" w14:textId="77777777" w:rsidR="00F40533" w:rsidRPr="00F40533" w:rsidRDefault="00F40533" w:rsidP="004526A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oferta zawiera ………………… kolejno ponumerowanych stron.</w:t>
      </w:r>
    </w:p>
    <w:p w14:paraId="5E96A1FF" w14:textId="77777777" w:rsidR="00F40533" w:rsidRPr="00F40533" w:rsidRDefault="00F40533" w:rsidP="004526A9">
      <w:pPr>
        <w:jc w:val="both"/>
        <w:rPr>
          <w:rFonts w:ascii="Verdana" w:hAnsi="Verdana"/>
          <w:sz w:val="20"/>
          <w:szCs w:val="20"/>
        </w:rPr>
      </w:pPr>
    </w:p>
    <w:p w14:paraId="53D191F8" w14:textId="77777777" w:rsidR="00F40533" w:rsidRPr="00F40533" w:rsidRDefault="00F40533" w:rsidP="004526A9">
      <w:pPr>
        <w:jc w:val="right"/>
        <w:rPr>
          <w:rFonts w:ascii="Verdana" w:hAnsi="Verdana"/>
          <w:sz w:val="20"/>
          <w:szCs w:val="20"/>
        </w:rPr>
      </w:pPr>
    </w:p>
    <w:p w14:paraId="29D9CB3C" w14:textId="77777777" w:rsidR="00F40533" w:rsidRPr="00F40533" w:rsidRDefault="00F40533" w:rsidP="004526A9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F405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F405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F405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F405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F405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F405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F40533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40533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2356851B" w14:textId="77777777" w:rsidR="00F40533" w:rsidRPr="00F40533" w:rsidRDefault="00F40533" w:rsidP="004526A9">
      <w:pPr>
        <w:rPr>
          <w:rFonts w:ascii="Verdana" w:hAnsi="Verdana"/>
          <w:sz w:val="20"/>
          <w:szCs w:val="20"/>
        </w:rPr>
      </w:pPr>
    </w:p>
    <w:p w14:paraId="493D1B26" w14:textId="77777777" w:rsidR="00F40533" w:rsidRPr="00F40533" w:rsidRDefault="00F40533" w:rsidP="004526A9">
      <w:pPr>
        <w:rPr>
          <w:rFonts w:ascii="Verdana" w:hAnsi="Verdana"/>
          <w:sz w:val="20"/>
          <w:szCs w:val="20"/>
        </w:rPr>
      </w:pPr>
    </w:p>
    <w:p w14:paraId="48475F70" w14:textId="77777777" w:rsidR="00F40533" w:rsidRPr="00F40533" w:rsidRDefault="00F40533" w:rsidP="004526A9">
      <w:pPr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*niepotrzebne skreślić</w:t>
      </w:r>
    </w:p>
    <w:p w14:paraId="75253555" w14:textId="77777777" w:rsidR="00F40533" w:rsidRPr="00F40533" w:rsidRDefault="00F40533" w:rsidP="004526A9">
      <w:pPr>
        <w:rPr>
          <w:rFonts w:ascii="Verdana" w:hAnsi="Verdana"/>
          <w:sz w:val="20"/>
          <w:szCs w:val="20"/>
        </w:rPr>
      </w:pPr>
      <w:r w:rsidRPr="00F40533">
        <w:rPr>
          <w:rFonts w:ascii="Verdana" w:hAnsi="Verdana"/>
          <w:sz w:val="20"/>
          <w:szCs w:val="20"/>
        </w:rPr>
        <w:t>**jeżeli dotyczy</w:t>
      </w:r>
    </w:p>
    <w:p w14:paraId="1F2D39DC" w14:textId="77777777" w:rsidR="00FE545C" w:rsidRPr="004526A9" w:rsidRDefault="00FE545C" w:rsidP="004526A9">
      <w:pPr>
        <w:rPr>
          <w:rFonts w:ascii="Verdana" w:hAnsi="Verdana"/>
          <w:sz w:val="20"/>
          <w:szCs w:val="20"/>
        </w:rPr>
      </w:pPr>
    </w:p>
    <w:sectPr w:rsidR="00FE545C" w:rsidRPr="004526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AD7D1" w14:textId="77777777" w:rsidR="00B41AEA" w:rsidRDefault="00B41AEA">
      <w:r>
        <w:separator/>
      </w:r>
    </w:p>
  </w:endnote>
  <w:endnote w:type="continuationSeparator" w:id="0">
    <w:p w14:paraId="260640B1" w14:textId="77777777" w:rsidR="00B41AEA" w:rsidRDefault="00B41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5BFF0" w14:textId="77777777" w:rsidR="007B3CB0" w:rsidRDefault="007B3C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3DB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79F44" w14:textId="77777777" w:rsidR="007B3CB0" w:rsidRDefault="007B3C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0F3B0" w14:textId="77777777" w:rsidR="00B41AEA" w:rsidRDefault="00B41AEA">
      <w:r>
        <w:separator/>
      </w:r>
    </w:p>
  </w:footnote>
  <w:footnote w:type="continuationSeparator" w:id="0">
    <w:p w14:paraId="570F8C92" w14:textId="77777777" w:rsidR="00B41AEA" w:rsidRDefault="00B41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976C5" w14:textId="77777777" w:rsidR="007B3CB0" w:rsidRDefault="007B3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7F0" w14:textId="6C888554" w:rsidR="00F53146" w:rsidRPr="004526A9" w:rsidRDefault="00F53146" w:rsidP="00452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22D19" w14:textId="77777777" w:rsidR="007B3CB0" w:rsidRDefault="007B3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61845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1411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5905689">
    <w:abstractNumId w:val="0"/>
  </w:num>
  <w:num w:numId="4" w16cid:durableId="1198858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AE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3829"/>
    <w:rsid w:val="00315A4A"/>
    <w:rsid w:val="004007CD"/>
    <w:rsid w:val="004526A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039B"/>
    <w:rsid w:val="007A4321"/>
    <w:rsid w:val="007B3CB0"/>
    <w:rsid w:val="00833933"/>
    <w:rsid w:val="00853083"/>
    <w:rsid w:val="008B2F0C"/>
    <w:rsid w:val="008B4928"/>
    <w:rsid w:val="008D2AB8"/>
    <w:rsid w:val="008F1C66"/>
    <w:rsid w:val="00950DDD"/>
    <w:rsid w:val="00970FE4"/>
    <w:rsid w:val="00A0022B"/>
    <w:rsid w:val="00A346FE"/>
    <w:rsid w:val="00A47B4D"/>
    <w:rsid w:val="00A83018"/>
    <w:rsid w:val="00B41AE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4053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79E936"/>
  <w15:chartTrackingRefBased/>
  <w15:docId w15:val="{0C07AE1A-0A00-4910-AF27-B98B52191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483</Words>
  <Characters>3862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Jurowska</cp:lastModifiedBy>
  <cp:revision>6</cp:revision>
  <cp:lastPrinted>1899-12-31T23:00:00Z</cp:lastPrinted>
  <dcterms:created xsi:type="dcterms:W3CDTF">2025-05-09T12:34:00Z</dcterms:created>
  <dcterms:modified xsi:type="dcterms:W3CDTF">2025-05-21T10:20:00Z</dcterms:modified>
</cp:coreProperties>
</file>